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2B" w:rsidRPr="00914D07" w:rsidRDefault="00616F2B" w:rsidP="00B0512C">
      <w:pPr>
        <w:pStyle w:val="Lijstalinea"/>
        <w:spacing w:after="0"/>
        <w:rPr>
          <w:rFonts w:cs="Arial"/>
          <w:szCs w:val="20"/>
          <w:vertAlign w:val="subscript"/>
        </w:rPr>
      </w:pPr>
      <w:r>
        <w:rPr>
          <w:rFonts w:cs="Arial"/>
          <w:szCs w:val="20"/>
        </w:rPr>
        <w:t xml:space="preserve">Opzet intentieverklaringen deelnemende centra </w:t>
      </w:r>
      <w:r w:rsidRPr="00914D07">
        <w:rPr>
          <w:rFonts w:cs="Arial"/>
          <w:szCs w:val="20"/>
          <w:vertAlign w:val="subscript"/>
        </w:rPr>
        <w:t>(verzoek om op handtekening na gegevens digitaal in te vullen)</w:t>
      </w:r>
    </w:p>
    <w:tbl>
      <w:tblPr>
        <w:tblStyle w:val="Tabelraster"/>
        <w:tblW w:w="14645" w:type="dxa"/>
        <w:tblLayout w:type="fixed"/>
        <w:tblLook w:val="04A0" w:firstRow="1" w:lastRow="0" w:firstColumn="1" w:lastColumn="0" w:noHBand="0" w:noVBand="1"/>
      </w:tblPr>
      <w:tblGrid>
        <w:gridCol w:w="418"/>
        <w:gridCol w:w="2107"/>
        <w:gridCol w:w="1263"/>
        <w:gridCol w:w="1125"/>
        <w:gridCol w:w="1191"/>
        <w:gridCol w:w="1123"/>
        <w:gridCol w:w="1134"/>
        <w:gridCol w:w="1134"/>
        <w:gridCol w:w="1840"/>
        <w:gridCol w:w="1134"/>
        <w:gridCol w:w="2176"/>
      </w:tblGrid>
      <w:tr w:rsidR="00B0512C" w:rsidTr="00201FE4">
        <w:trPr>
          <w:tblHeader/>
        </w:trPr>
        <w:tc>
          <w:tcPr>
            <w:tcW w:w="418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#</w:t>
            </w:r>
          </w:p>
        </w:tc>
        <w:tc>
          <w:tcPr>
            <w:tcW w:w="2107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Naam instelling</w:t>
            </w:r>
          </w:p>
        </w:tc>
        <w:tc>
          <w:tcPr>
            <w:tcW w:w="1263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Type instelling</w:t>
            </w:r>
          </w:p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(kies uit opties)</w:t>
            </w:r>
          </w:p>
        </w:tc>
        <w:tc>
          <w:tcPr>
            <w:tcW w:w="1125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Geplande start inclusie</w:t>
            </w:r>
          </w:p>
        </w:tc>
        <w:tc>
          <w:tcPr>
            <w:tcW w:w="1191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Gepland einde inclusie</w:t>
            </w:r>
          </w:p>
        </w:tc>
        <w:tc>
          <w:tcPr>
            <w:tcW w:w="1123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</w:t>
            </w:r>
            <w:r w:rsidRPr="00C1454A">
              <w:rPr>
                <w:rFonts w:cs="Arial"/>
                <w:b/>
                <w:sz w:val="18"/>
                <w:szCs w:val="18"/>
              </w:rPr>
              <w:t>otaal aantal maanden inclusie</w:t>
            </w: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Inclusie </w:t>
            </w:r>
          </w:p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± aantal patiënten per maand</w:t>
            </w: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Inclusie</w:t>
            </w:r>
          </w:p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±</w:t>
            </w:r>
            <w:r>
              <w:rPr>
                <w:rFonts w:cs="Arial"/>
                <w:b/>
                <w:sz w:val="18"/>
                <w:szCs w:val="18"/>
              </w:rPr>
              <w:t xml:space="preserve"> totaal </w:t>
            </w:r>
            <w:r w:rsidR="00515171">
              <w:rPr>
                <w:rFonts w:cs="Arial"/>
                <w:b/>
                <w:sz w:val="18"/>
                <w:szCs w:val="18"/>
              </w:rPr>
              <w:t xml:space="preserve">aantal </w:t>
            </w:r>
            <w:r>
              <w:rPr>
                <w:rFonts w:cs="Arial"/>
                <w:b/>
                <w:sz w:val="18"/>
                <w:szCs w:val="18"/>
              </w:rPr>
              <w:t>patiënten</w:t>
            </w:r>
          </w:p>
        </w:tc>
        <w:tc>
          <w:tcPr>
            <w:tcW w:w="1840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Naam bestuurlijk verantwoordelijke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Getekend d.d.</w:t>
            </w:r>
          </w:p>
        </w:tc>
        <w:tc>
          <w:tcPr>
            <w:tcW w:w="2176" w:type="dxa"/>
          </w:tcPr>
          <w:p w:rsidR="00B0512C" w:rsidRPr="00C1454A" w:rsidRDefault="00B0512C" w:rsidP="00B0512C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1454A">
              <w:rPr>
                <w:rFonts w:cs="Arial"/>
                <w:b/>
                <w:sz w:val="18"/>
                <w:szCs w:val="18"/>
              </w:rPr>
              <w:t>Handtekening</w:t>
            </w: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Pr="00277DB0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Pr="00277DB0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1030873707"/>
            <w:placeholder>
              <w:docPart w:val="5E699B4654614C93BD0ADCC2B06BF386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748237080"/>
            <w:placeholder>
              <w:docPart w:val="B994AE280C04462ABCD482D1E48CD056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469122242"/>
            <w:placeholder>
              <w:docPart w:val="FCBBC707860E4318AA47ACBBC2EDAD1A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Pr="00277DB0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B0512C" w:rsidRPr="00277DB0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B0512C" w:rsidRPr="00277DB0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0" w:type="dxa"/>
          </w:tcPr>
          <w:p w:rsidR="00B0512C" w:rsidRPr="00277DB0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029535037"/>
            <w:placeholder>
              <w:docPart w:val="F9A2BCDDE91C4B0BABF1F90CE499839C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Pr="00277DB0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698663243"/>
            <w:placeholder>
              <w:docPart w:val="35B7A7807D8F4F09854DC43FDEFAEB68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Default="00B0512C" w:rsidP="00B0512C">
                <w:pPr>
                  <w:spacing w:after="0"/>
                  <w:rPr>
                    <w:rFonts w:cs="Arial"/>
                    <w:szCs w:val="20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423225637"/>
            <w:placeholder>
              <w:docPart w:val="0ECF171C45DE4136A66504531A8360AA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Default="00B0512C" w:rsidP="00B0512C">
                <w:pPr>
                  <w:spacing w:after="0"/>
                  <w:rPr>
                    <w:rFonts w:cs="Arial"/>
                    <w:szCs w:val="20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448157352"/>
            <w:placeholder>
              <w:docPart w:val="AF35DA1D00D047ECA80923F579C0C5D4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Default="00B0512C" w:rsidP="00B0512C">
                <w:pPr>
                  <w:spacing w:after="0"/>
                  <w:rPr>
                    <w:rFonts w:cs="Arial"/>
                    <w:szCs w:val="20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670627273"/>
            <w:placeholder>
              <w:docPart w:val="29ED2E4653CB49BAAB7190579F464EDF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Default="00B0512C" w:rsidP="00B0512C">
                <w:pPr>
                  <w:spacing w:after="0"/>
                  <w:rPr>
                    <w:rFonts w:cs="Arial"/>
                    <w:szCs w:val="20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628011891"/>
            <w:placeholder>
              <w:docPart w:val="3C274A2700BD4BD1B22CA873AA0C5D83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25132238"/>
            <w:placeholder>
              <w:docPart w:val="43F89EDE154A4C9191F7D63397E9958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225845603"/>
            <w:placeholder>
              <w:docPart w:val="0D28C32169C64907B58383ADABC20704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930576781"/>
            <w:placeholder>
              <w:docPart w:val="8F2FB8DF0B7F402286E1EC51CF7E547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051042012"/>
            <w:placeholder>
              <w:docPart w:val="7F509E1C47D14217BD5ED34746FB2CC7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2110540734"/>
            <w:placeholder>
              <w:docPart w:val="A23B2DA2B4CE4221A9582DDA59552C5E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92222519"/>
            <w:placeholder>
              <w:docPart w:val="66F6D855A26E4F208A9A02621B20174E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2077625775"/>
            <w:placeholder>
              <w:docPart w:val="7D664CA46CE94415BA7893AC32A2324F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1551374793"/>
            <w:placeholder>
              <w:docPart w:val="1A0ECD661C1246889B3F918D6DDEE268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017502152"/>
            <w:placeholder>
              <w:docPart w:val="55E86A28C0F34AB6BFE975FC70FE229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878131284"/>
            <w:placeholder>
              <w:docPart w:val="28377D73899E47BFB79F2EFF6814384C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157582922"/>
            <w:placeholder>
              <w:docPart w:val="FD588CADE2854C7384751655D246DCBD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522056669"/>
            <w:placeholder>
              <w:docPart w:val="83838719545F40A7A2A90EB2EF4077AA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835611501"/>
            <w:placeholder>
              <w:docPart w:val="5FCB5C360CB9415FBED54E9F9BC7A0ED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984663259"/>
            <w:placeholder>
              <w:docPart w:val="B8F8003BBF1D4DBD95604C797E6ECB34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859305832"/>
            <w:placeholder>
              <w:docPart w:val="6087DBE7AF1D4673A4A56AD8162A915F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488826713"/>
            <w:placeholder>
              <w:docPart w:val="1D950522842D41289ECFB29356B066C7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94837127"/>
            <w:placeholder>
              <w:docPart w:val="BB29B8F58F9248F584686DB36C39AE72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606957515"/>
            <w:placeholder>
              <w:docPart w:val="D8FD8AA0F55E4D21AD2B1FD9602F5FFB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392768758"/>
            <w:placeholder>
              <w:docPart w:val="9B3C65D7A85B48CE99A51010B3D0858E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937744213"/>
            <w:placeholder>
              <w:docPart w:val="E696D9726660417FB89AD1E0BA4951A3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2076621187"/>
            <w:placeholder>
              <w:docPart w:val="66528AA217EA4BF2808BB65AC4E6734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1178159017"/>
            <w:placeholder>
              <w:docPart w:val="4FA48B0467CF4840B3095F87AFC2469C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674144027"/>
            <w:placeholder>
              <w:docPart w:val="043793D6043C46DD92163FD035CDB8E2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B0512C" w:rsidTr="00201FE4">
        <w:tc>
          <w:tcPr>
            <w:tcW w:w="418" w:type="dxa"/>
          </w:tcPr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B0512C" w:rsidRDefault="00B0512C" w:rsidP="00B0512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558396730"/>
            <w:placeholder>
              <w:docPart w:val="6DF0851E47DF41AB80404DCF749A2B0F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821237918"/>
            <w:placeholder>
              <w:docPart w:val="09381768E21840F68769C1D37C57EAE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277552519"/>
            <w:placeholder>
              <w:docPart w:val="62155946F89649988175A63C22D3D5F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722107764"/>
            <w:placeholder>
              <w:docPart w:val="DBCB73533192476C93540E3A4DCEF8DB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B0512C" w:rsidRPr="00277DB0" w:rsidRDefault="00B0512C" w:rsidP="00B0512C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B0512C" w:rsidRDefault="00B0512C" w:rsidP="00B0512C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172683052"/>
            <w:placeholder>
              <w:docPart w:val="FCF2F1F2FEE04D4AAC900B9BACFB876E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148171768"/>
            <w:placeholder>
              <w:docPart w:val="758B1E7307F94892BDF54C5A2580E7A2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1156106151"/>
            <w:placeholder>
              <w:docPart w:val="4223567C6F3443628DA13FA69CED44D2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187213144"/>
            <w:placeholder>
              <w:docPart w:val="68476911DAAB4834A6A61AEBFAC9C563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173886149"/>
            <w:placeholder>
              <w:docPart w:val="2DF5641CC3E743C4A0413C9B6569ACBC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226889867"/>
            <w:placeholder>
              <w:docPart w:val="A30D295321E449CA8F566C0FBDF48F4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320506331"/>
            <w:placeholder>
              <w:docPart w:val="8F2E338F0EF34357A915971E2E97876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732929743"/>
            <w:placeholder>
              <w:docPart w:val="0348CE750ED74C51BFD59D32EC364F20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157843493"/>
            <w:placeholder>
              <w:docPart w:val="4CE23782DCC24571BCD0251BEC08C174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354697963"/>
            <w:placeholder>
              <w:docPart w:val="F043E60D34D541B4817B430192455F21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273013650"/>
            <w:placeholder>
              <w:docPart w:val="9318B146E03546B39864BF8A148C80D1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737097489"/>
            <w:placeholder>
              <w:docPart w:val="A832D50040C9413BBAA5B3E93242011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3201651"/>
            <w:placeholder>
              <w:docPart w:val="AA87EE66B64C422585B5FB3697610E5B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2117510925"/>
            <w:placeholder>
              <w:docPart w:val="DA1CF138F10A4CBF9991C3733B2C9ED6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447306100"/>
            <w:placeholder>
              <w:docPart w:val="1D7D9EE398BB49AE905AD572585C2172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404188860"/>
            <w:placeholder>
              <w:docPart w:val="4C4D41BAB9BF497AAD748F962E4303B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1801759006"/>
            <w:placeholder>
              <w:docPart w:val="D88B22F49BD845F996B26CDBF5BC4997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797946107"/>
            <w:placeholder>
              <w:docPart w:val="2C3EC591830A4C708802479B12F9201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1055428684"/>
            <w:placeholder>
              <w:docPart w:val="D9F8390FBDBF4B62A510A13E0663858A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241607515"/>
            <w:placeholder>
              <w:docPart w:val="4E95E1B91AC84BE2BB3DA58185AECB31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88872838"/>
            <w:placeholder>
              <w:docPart w:val="BBC3704B0678440B9DAC23420050AAC7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1941748509"/>
            <w:placeholder>
              <w:docPart w:val="D821B9D7C6B8405981626B073EAC040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69404542"/>
            <w:placeholder>
              <w:docPart w:val="C8AB14D953254BB4A451FBD8CE57DB4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144429247"/>
            <w:placeholder>
              <w:docPart w:val="5A5453A8DC134A5A81169FF4BBDBB16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465428221"/>
            <w:placeholder>
              <w:docPart w:val="74D30B4C221C47F2AC760403A1571DD7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826122803"/>
            <w:placeholder>
              <w:docPart w:val="AFA1F7FBCD1F46E7BEBC74999FDA1C1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944850095"/>
            <w:placeholder>
              <w:docPart w:val="084304D4A1484518AE68D1F41316713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983972786"/>
            <w:placeholder>
              <w:docPart w:val="8DF761532EB3451CA0713A586EFB435E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924801223"/>
            <w:placeholder>
              <w:docPart w:val="1F0FA851CFB148BB89BB370AF04D16A6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1940367252"/>
            <w:placeholder>
              <w:docPart w:val="704D324AA5C94CAEBD0B203F6E53AE41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985693599"/>
            <w:placeholder>
              <w:docPart w:val="81BA352B282B4AFC870F2FC95B74872C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880243879"/>
            <w:placeholder>
              <w:docPart w:val="FF535E3CB0AA4FAC868AF4468052C1A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54828459"/>
            <w:placeholder>
              <w:docPart w:val="97F462A2728B47B698C08FC4C59BF296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44654046"/>
            <w:placeholder>
              <w:docPart w:val="58EC06CE21AA4D969355BF6EF5EEC204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1876272709"/>
            <w:placeholder>
              <w:docPart w:val="5B53A34DF1754289AFF59EC1344DFA8F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55685650"/>
            <w:placeholder>
              <w:docPart w:val="C7C9A4B5FE8C48FE9E5840522FEFD24D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612431873"/>
            <w:placeholder>
              <w:docPart w:val="6274730AC7CC4E97BCEE3795479A6B56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91200024"/>
            <w:placeholder>
              <w:docPart w:val="802A5A546B874D7FACC12749A3B548E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264447847"/>
            <w:placeholder>
              <w:docPart w:val="1EDC6C2D878E4DE884B8A6895504E023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1293327258"/>
            <w:placeholder>
              <w:docPart w:val="4C286B480FFE49A2B4B151EC66489930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902330619"/>
            <w:placeholder>
              <w:docPart w:val="527C7B4D56F74DF090B8E5209CF87FE3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231936701"/>
            <w:placeholder>
              <w:docPart w:val="3546EC87D18A44618AFC32BEDC131B2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1983843371"/>
            <w:placeholder>
              <w:docPart w:val="35F23A65F02741B5A06A3C45FC3D02D6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545585815"/>
            <w:placeholder>
              <w:docPart w:val="3EF80F43E0A74AA1B9AA59857FBD264B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289248086"/>
            <w:placeholder>
              <w:docPart w:val="63908603A2574B7F9F9182B59A0BD4B8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86179702"/>
            <w:placeholder>
              <w:docPart w:val="728D48A8DE28421C8DCBECBE8580DA2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1835336533"/>
            <w:placeholder>
              <w:docPart w:val="DC32C88F79754AB5BEBD3990273E9CBD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721570044"/>
            <w:placeholder>
              <w:docPart w:val="652EDC728956405FB06764C713CAEDE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633415932"/>
            <w:placeholder>
              <w:docPart w:val="93A3EB21924E4DC48B7E5F3F29515318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371967981"/>
            <w:placeholder>
              <w:docPart w:val="CD7399832A2A4A37BFFF43D6157EFC8B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698439985"/>
            <w:placeholder>
              <w:docPart w:val="0957F2F1B82147FDAF9A0076C20B7C8A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58934850"/>
            <w:placeholder>
              <w:docPart w:val="1E214D7B0C0648C0AA15EC1CAB8C0F5B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-465426735"/>
            <w:placeholder>
              <w:docPart w:val="C7A6208F0EA34A0ABF325FCC8168AD86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1555810396"/>
            <w:placeholder>
              <w:docPart w:val="05CE82225A6C42EEA8C15F42DBF4298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-864368507"/>
            <w:placeholder>
              <w:docPart w:val="F6B492E130F94419867D9B3633863963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251791707"/>
            <w:placeholder>
              <w:docPart w:val="B132D406804D4AACB1B003F816F0FCC8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56809031"/>
            <w:placeholder>
              <w:docPart w:val="1D93F253D8C84FE182EB3723BEFFDD13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2067564174"/>
            <w:placeholder>
              <w:docPart w:val="834281D803B74712809DC633BCB0EA0B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1961842523"/>
            <w:placeholder>
              <w:docPart w:val="68EA878CF2354B06989C9B556854AA24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1641033238"/>
            <w:placeholder>
              <w:docPart w:val="5620E1AFCD454395AEA7E02819D4AB3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  <w:tr w:rsidR="003401F6" w:rsidTr="00201FE4">
        <w:tc>
          <w:tcPr>
            <w:tcW w:w="418" w:type="dxa"/>
          </w:tcPr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3401F6" w:rsidRDefault="003401F6" w:rsidP="003401F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07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Type instelling"/>
            <w:tag w:val="Type instelling"/>
            <w:id w:val="1903102110"/>
            <w:placeholder>
              <w:docPart w:val="B5F678C3718B47E597851CAFB83F9492"/>
            </w:placeholder>
            <w:showingPlcHdr/>
            <w:dropDownList>
              <w:listItem w:value="Kies een item."/>
              <w:listItem w:displayText="Eerstelijnszorg" w:value="Eerstelijnszorg"/>
              <w:listItem w:displayText="Universitair ziekenhuis" w:value="Universitair ziekenhuis"/>
              <w:listItem w:displayText="Niet-universitair ziekenhuis" w:value="Niet-universitair ziekenhuis"/>
              <w:listItem w:displayText="Eerstelijn GGz" w:value="Eerstelijn GGz"/>
              <w:listItem w:displayText="Tweedelijn GGz" w:value="Tweedelijn GGz"/>
            </w:dropDownList>
          </w:sdtPr>
          <w:sdtContent>
            <w:tc>
              <w:tcPr>
                <w:tcW w:w="1263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Kies een item.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startdatum"/>
            <w:tag w:val="startdatum"/>
            <w:id w:val="-483940212"/>
            <w:placeholder>
              <w:docPart w:val="1181B6CD0EDF4F838F7B73243C3920C6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25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alias w:val="Einddatum"/>
            <w:tag w:val="Einddatum"/>
            <w:id w:val="1751622236"/>
            <w:placeholder>
              <w:docPart w:val="1709CD7D171D43E19264158DA865095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91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123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840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 w:val="16"/>
              <w:szCs w:val="16"/>
            </w:rPr>
            <w:alias w:val="Datum"/>
            <w:tag w:val="Datum"/>
            <w:id w:val="-236777938"/>
            <w:placeholder>
              <w:docPart w:val="C390CA7B6F08404AB6D072F5B001C083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:rsidR="003401F6" w:rsidRPr="00277DB0" w:rsidRDefault="003401F6" w:rsidP="003401F6">
                <w:pPr>
                  <w:spacing w:after="0"/>
                  <w:rPr>
                    <w:rFonts w:cs="Arial"/>
                    <w:sz w:val="16"/>
                    <w:szCs w:val="16"/>
                  </w:rPr>
                </w:pPr>
                <w:r w:rsidRPr="00277DB0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2176" w:type="dxa"/>
          </w:tcPr>
          <w:p w:rsidR="003401F6" w:rsidRDefault="003401F6" w:rsidP="003401F6">
            <w:pPr>
              <w:spacing w:after="0"/>
              <w:rPr>
                <w:rFonts w:cs="Arial"/>
                <w:szCs w:val="20"/>
              </w:rPr>
            </w:pPr>
          </w:p>
        </w:tc>
      </w:tr>
    </w:tbl>
    <w:p w:rsidR="006C0BE4" w:rsidRDefault="00201FE4" w:rsidP="00B0512C">
      <w:pPr>
        <w:spacing w:after="0"/>
      </w:pPr>
    </w:p>
    <w:sectPr w:rsidR="006C0BE4" w:rsidSect="006A1532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2B"/>
    <w:rsid w:val="00201FE4"/>
    <w:rsid w:val="003401F6"/>
    <w:rsid w:val="00346B6E"/>
    <w:rsid w:val="00515171"/>
    <w:rsid w:val="00616F2B"/>
    <w:rsid w:val="00755270"/>
    <w:rsid w:val="00B0512C"/>
    <w:rsid w:val="00D16A1E"/>
    <w:rsid w:val="00EC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22B9"/>
  <w15:chartTrackingRefBased/>
  <w15:docId w15:val="{49881795-F3FF-42CD-97A8-0AE8FA63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6F2B"/>
    <w:pPr>
      <w:spacing w:after="200" w:line="276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616F2B"/>
    <w:pPr>
      <w:ind w:left="720"/>
      <w:contextualSpacing/>
    </w:pPr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59"/>
    <w:rsid w:val="00616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616F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699B4654614C93BD0ADCC2B06BF3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70F8B5-9253-41EC-9F4D-878D5E9055C4}"/>
      </w:docPartPr>
      <w:docPartBody>
        <w:p w:rsidR="00000000" w:rsidRDefault="00F7649F" w:rsidP="00F7649F">
          <w:pPr>
            <w:pStyle w:val="5E699B4654614C93BD0ADCC2B06BF386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B994AE280C04462ABCD482D1E48CD0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B516E-304E-44EB-BEB7-015CC19DD950}"/>
      </w:docPartPr>
      <w:docPartBody>
        <w:p w:rsidR="00000000" w:rsidRDefault="00F7649F" w:rsidP="00F7649F">
          <w:pPr>
            <w:pStyle w:val="B994AE280C04462ABCD482D1E48CD056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CBBC707860E4318AA47ACBBC2EDA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C0458F-8D2F-4B82-B808-40BF4CF03325}"/>
      </w:docPartPr>
      <w:docPartBody>
        <w:p w:rsidR="00000000" w:rsidRDefault="00F7649F" w:rsidP="00F7649F">
          <w:pPr>
            <w:pStyle w:val="FCBBC707860E4318AA47ACBBC2EDAD1A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9A2BCDDE91C4B0BABF1F90CE49983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73AC1-238F-4DA7-8B67-D929E9E2C780}"/>
      </w:docPartPr>
      <w:docPartBody>
        <w:p w:rsidR="00000000" w:rsidRDefault="00F7649F" w:rsidP="00F7649F">
          <w:pPr>
            <w:pStyle w:val="F9A2BCDDE91C4B0BABF1F90CE499839C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B7A7807D8F4F09854DC43FDEFAEB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6BC68F-2205-42E8-9F03-C03941464B03}"/>
      </w:docPartPr>
      <w:docPartBody>
        <w:p w:rsidR="00000000" w:rsidRDefault="00F7649F" w:rsidP="00F7649F">
          <w:pPr>
            <w:pStyle w:val="35B7A7807D8F4F09854DC43FDEFAEB68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0ECF171C45DE4136A66504531A8360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9E8A49-70E6-4D22-BE37-2879B1449C84}"/>
      </w:docPartPr>
      <w:docPartBody>
        <w:p w:rsidR="00000000" w:rsidRDefault="00F7649F" w:rsidP="00F7649F">
          <w:pPr>
            <w:pStyle w:val="0ECF171C45DE4136A66504531A8360AA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F35DA1D00D047ECA80923F579C0C5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D62C1D-0380-44EF-8077-1E2BD27E3211}"/>
      </w:docPartPr>
      <w:docPartBody>
        <w:p w:rsidR="00000000" w:rsidRDefault="00F7649F" w:rsidP="00F7649F">
          <w:pPr>
            <w:pStyle w:val="AF35DA1D00D047ECA80923F579C0C5D4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9ED2E4653CB49BAAB7190579F464E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95020D-8A22-43D8-ACAE-F17881F542D6}"/>
      </w:docPartPr>
      <w:docPartBody>
        <w:p w:rsidR="00000000" w:rsidRDefault="00F7649F" w:rsidP="00F7649F">
          <w:pPr>
            <w:pStyle w:val="29ED2E4653CB49BAAB7190579F464EDF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C274A2700BD4BD1B22CA873AA0C5D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FE555E-EF78-407E-99AB-8043F9B1EAF8}"/>
      </w:docPartPr>
      <w:docPartBody>
        <w:p w:rsidR="00000000" w:rsidRDefault="00F7649F" w:rsidP="00F7649F">
          <w:pPr>
            <w:pStyle w:val="3C274A2700BD4BD1B22CA873AA0C5D83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43F89EDE154A4C9191F7D63397E995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B4C3EC-9874-4567-8461-263F2758044C}"/>
      </w:docPartPr>
      <w:docPartBody>
        <w:p w:rsidR="00000000" w:rsidRDefault="00F7649F" w:rsidP="00F7649F">
          <w:pPr>
            <w:pStyle w:val="43F89EDE154A4C9191F7D63397E99585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D28C32169C64907B58383ADABC207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AFD288-B38C-4FC1-9535-98F28065B357}"/>
      </w:docPartPr>
      <w:docPartBody>
        <w:p w:rsidR="00000000" w:rsidRDefault="00F7649F" w:rsidP="00F7649F">
          <w:pPr>
            <w:pStyle w:val="0D28C32169C64907B58383ADABC20704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F2FB8DF0B7F402286E1EC51CF7E54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A8304F-4159-4ECA-80E4-DE1DFDFB7990}"/>
      </w:docPartPr>
      <w:docPartBody>
        <w:p w:rsidR="00000000" w:rsidRDefault="00F7649F" w:rsidP="00F7649F">
          <w:pPr>
            <w:pStyle w:val="8F2FB8DF0B7F402286E1EC51CF7E5478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F509E1C47D14217BD5ED34746FB2C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F9D981-1275-4B02-BF44-151C76D807DE}"/>
      </w:docPartPr>
      <w:docPartBody>
        <w:p w:rsidR="00000000" w:rsidRDefault="00F7649F" w:rsidP="00F7649F">
          <w:pPr>
            <w:pStyle w:val="7F509E1C47D14217BD5ED34746FB2CC7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A23B2DA2B4CE4221A9582DDA59552C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B05BAB-C5DA-477A-A621-310DECC7B1AE}"/>
      </w:docPartPr>
      <w:docPartBody>
        <w:p w:rsidR="00000000" w:rsidRDefault="00F7649F" w:rsidP="00F7649F">
          <w:pPr>
            <w:pStyle w:val="A23B2DA2B4CE4221A9582DDA59552C5E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6F6D855A26E4F208A9A02621B2017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779580-D359-4937-BC68-5436860A3963}"/>
      </w:docPartPr>
      <w:docPartBody>
        <w:p w:rsidR="00000000" w:rsidRDefault="00F7649F" w:rsidP="00F7649F">
          <w:pPr>
            <w:pStyle w:val="66F6D855A26E4F208A9A02621B20174E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D664CA46CE94415BA7893AC32A232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7ED897-CC83-4C08-9350-470D5365889E}"/>
      </w:docPartPr>
      <w:docPartBody>
        <w:p w:rsidR="00000000" w:rsidRDefault="00F7649F" w:rsidP="00F7649F">
          <w:pPr>
            <w:pStyle w:val="7D664CA46CE94415BA7893AC32A2324F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A0ECD661C1246889B3F918D6DDEE2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2EA3B6-690A-44EC-ABF2-2CC94C0E4D18}"/>
      </w:docPartPr>
      <w:docPartBody>
        <w:p w:rsidR="00000000" w:rsidRDefault="00F7649F" w:rsidP="00F7649F">
          <w:pPr>
            <w:pStyle w:val="1A0ECD661C1246889B3F918D6DDEE268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55E86A28C0F34AB6BFE975FC70FE22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B7A7CD-136F-4959-B281-A052D9312455}"/>
      </w:docPartPr>
      <w:docPartBody>
        <w:p w:rsidR="00000000" w:rsidRDefault="00F7649F" w:rsidP="00F7649F">
          <w:pPr>
            <w:pStyle w:val="55E86A28C0F34AB6BFE975FC70FE2295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8377D73899E47BFB79F2EFF681438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C0754E-FBBB-4AAF-A080-46874547C087}"/>
      </w:docPartPr>
      <w:docPartBody>
        <w:p w:rsidR="00000000" w:rsidRDefault="00F7649F" w:rsidP="00F7649F">
          <w:pPr>
            <w:pStyle w:val="28377D73899E47BFB79F2EFF6814384C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D588CADE2854C7384751655D246DC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22385F-EC9D-42C5-AA73-2CA2C40084EB}"/>
      </w:docPartPr>
      <w:docPartBody>
        <w:p w:rsidR="00000000" w:rsidRDefault="00F7649F" w:rsidP="00F7649F">
          <w:pPr>
            <w:pStyle w:val="FD588CADE2854C7384751655D246DCBD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3838719545F40A7A2A90EB2EF4077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0D58AE-43CE-47E2-9ABC-4605DE23A6CD}"/>
      </w:docPartPr>
      <w:docPartBody>
        <w:p w:rsidR="00000000" w:rsidRDefault="00F7649F" w:rsidP="00F7649F">
          <w:pPr>
            <w:pStyle w:val="83838719545F40A7A2A90EB2EF4077AA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5FCB5C360CB9415FBED54E9F9BC7A0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AE165E-42E6-456F-A296-AF7D16A836AF}"/>
      </w:docPartPr>
      <w:docPartBody>
        <w:p w:rsidR="00000000" w:rsidRDefault="00F7649F" w:rsidP="00F7649F">
          <w:pPr>
            <w:pStyle w:val="5FCB5C360CB9415FBED54E9F9BC7A0ED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8F8003BBF1D4DBD95604C797E6ECB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6AF18B-3C56-4FC1-A3F4-6A834847F07F}"/>
      </w:docPartPr>
      <w:docPartBody>
        <w:p w:rsidR="00000000" w:rsidRDefault="00F7649F" w:rsidP="00F7649F">
          <w:pPr>
            <w:pStyle w:val="B8F8003BBF1D4DBD95604C797E6ECB34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087DBE7AF1D4673A4A56AD8162A91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FB3A03-526B-4725-9666-C135AC442E90}"/>
      </w:docPartPr>
      <w:docPartBody>
        <w:p w:rsidR="00000000" w:rsidRDefault="00F7649F" w:rsidP="00F7649F">
          <w:pPr>
            <w:pStyle w:val="6087DBE7AF1D4673A4A56AD8162A915F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D950522842D41289ECFB29356B066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CBF2F6-8828-4F71-A830-BFFB4FD3F90E}"/>
      </w:docPartPr>
      <w:docPartBody>
        <w:p w:rsidR="00000000" w:rsidRDefault="00F7649F" w:rsidP="00F7649F">
          <w:pPr>
            <w:pStyle w:val="1D950522842D41289ECFB29356B066C7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BB29B8F58F9248F584686DB36C39AE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D86147-09EA-48B7-AF05-9F666CA7F730}"/>
      </w:docPartPr>
      <w:docPartBody>
        <w:p w:rsidR="00000000" w:rsidRDefault="00F7649F" w:rsidP="00F7649F">
          <w:pPr>
            <w:pStyle w:val="BB29B8F58F9248F584686DB36C39AE72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8FD8AA0F55E4D21AD2B1FD9602F5F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A4FF93-D1C7-4889-8B57-136F1EBB1D65}"/>
      </w:docPartPr>
      <w:docPartBody>
        <w:p w:rsidR="00000000" w:rsidRDefault="00F7649F" w:rsidP="00F7649F">
          <w:pPr>
            <w:pStyle w:val="D8FD8AA0F55E4D21AD2B1FD9602F5FFB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B3C65D7A85B48CE99A51010B3D085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4B9EB4-875F-4052-B62F-F10CDDFE0AD9}"/>
      </w:docPartPr>
      <w:docPartBody>
        <w:p w:rsidR="00000000" w:rsidRDefault="00F7649F" w:rsidP="00F7649F">
          <w:pPr>
            <w:pStyle w:val="9B3C65D7A85B48CE99A51010B3D0858E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696D9726660417FB89AD1E0BA495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3DD900-8677-49B4-B05F-3FCDC16B852B}"/>
      </w:docPartPr>
      <w:docPartBody>
        <w:p w:rsidR="00000000" w:rsidRDefault="00F7649F" w:rsidP="00F7649F">
          <w:pPr>
            <w:pStyle w:val="E696D9726660417FB89AD1E0BA4951A3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66528AA217EA4BF2808BB65AC4E673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D3957B-0895-413F-8E99-3F0DAEC9C6FE}"/>
      </w:docPartPr>
      <w:docPartBody>
        <w:p w:rsidR="00000000" w:rsidRDefault="00F7649F" w:rsidP="00F7649F">
          <w:pPr>
            <w:pStyle w:val="66528AA217EA4BF2808BB65AC4E6734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FA48B0467CF4840B3095F87AFC246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AE6602-238E-4F61-A708-26C2E1A84269}"/>
      </w:docPartPr>
      <w:docPartBody>
        <w:p w:rsidR="00000000" w:rsidRDefault="00F7649F" w:rsidP="00F7649F">
          <w:pPr>
            <w:pStyle w:val="4FA48B0467CF4840B3095F87AFC2469C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43793D6043C46DD92163FD035CDB8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2F18D8-664A-49E9-883A-982EA56A1549}"/>
      </w:docPartPr>
      <w:docPartBody>
        <w:p w:rsidR="00000000" w:rsidRDefault="00F7649F" w:rsidP="00F7649F">
          <w:pPr>
            <w:pStyle w:val="043793D6043C46DD92163FD035CDB8E2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DF0851E47DF41AB80404DCF749A2B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CCF1F2-7901-4695-868E-191428547C81}"/>
      </w:docPartPr>
      <w:docPartBody>
        <w:p w:rsidR="00000000" w:rsidRDefault="00F7649F" w:rsidP="00F7649F">
          <w:pPr>
            <w:pStyle w:val="6DF0851E47DF41AB80404DCF749A2B0F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09381768E21840F68769C1D37C57EA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BB1C86-8FF4-48A5-8F07-01F687A926D5}"/>
      </w:docPartPr>
      <w:docPartBody>
        <w:p w:rsidR="00000000" w:rsidRDefault="00F7649F" w:rsidP="00F7649F">
          <w:pPr>
            <w:pStyle w:val="09381768E21840F68769C1D37C57EAE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2155946F89649988175A63C22D3D5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FEF0A1-2F14-48D1-90F0-FC3527EE37F2}"/>
      </w:docPartPr>
      <w:docPartBody>
        <w:p w:rsidR="00000000" w:rsidRDefault="00F7649F" w:rsidP="00F7649F">
          <w:pPr>
            <w:pStyle w:val="62155946F89649988175A63C22D3D5F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BCB73533192476C93540E3A4DCEF8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F09C22-EE24-40A0-B463-6B2BDF4339E3}"/>
      </w:docPartPr>
      <w:docPartBody>
        <w:p w:rsidR="00000000" w:rsidRDefault="00F7649F" w:rsidP="00F7649F">
          <w:pPr>
            <w:pStyle w:val="DBCB73533192476C93540E3A4DCEF8DB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CF2F1F2FEE04D4AAC900B9BACFB87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C0A360-4ED2-43E1-8B20-451758539C30}"/>
      </w:docPartPr>
      <w:docPartBody>
        <w:p w:rsidR="00000000" w:rsidRDefault="00F7649F" w:rsidP="00F7649F">
          <w:pPr>
            <w:pStyle w:val="FCF2F1F2FEE04D4AAC900B9BACFB876E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758B1E7307F94892BDF54C5A2580E7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CEBAA-901A-410F-A68F-29B9E699745B}"/>
      </w:docPartPr>
      <w:docPartBody>
        <w:p w:rsidR="00000000" w:rsidRDefault="00F7649F" w:rsidP="00F7649F">
          <w:pPr>
            <w:pStyle w:val="758B1E7307F94892BDF54C5A2580E7A2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223567C6F3443628DA13FA69CED44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06C634-18D1-4257-85CD-77E9CA864612}"/>
      </w:docPartPr>
      <w:docPartBody>
        <w:p w:rsidR="00000000" w:rsidRDefault="00F7649F" w:rsidP="00F7649F">
          <w:pPr>
            <w:pStyle w:val="4223567C6F3443628DA13FA69CED44D2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8476911DAAB4834A6A61AEBFAC9C5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CB8A3-8364-4094-98D9-DA1C216E8DC5}"/>
      </w:docPartPr>
      <w:docPartBody>
        <w:p w:rsidR="00000000" w:rsidRDefault="00F7649F" w:rsidP="00F7649F">
          <w:pPr>
            <w:pStyle w:val="68476911DAAB4834A6A61AEBFAC9C563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DF5641CC3E743C4A0413C9B6569AC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CA396A-7753-4FAC-8B78-59E702853127}"/>
      </w:docPartPr>
      <w:docPartBody>
        <w:p w:rsidR="00000000" w:rsidRDefault="00F7649F" w:rsidP="00F7649F">
          <w:pPr>
            <w:pStyle w:val="2DF5641CC3E743C4A0413C9B6569ACBC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A30D295321E449CA8F566C0FBDF48F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4E6471-1204-4E20-B6E6-019BC33883EB}"/>
      </w:docPartPr>
      <w:docPartBody>
        <w:p w:rsidR="00000000" w:rsidRDefault="00F7649F" w:rsidP="00F7649F">
          <w:pPr>
            <w:pStyle w:val="A30D295321E449CA8F566C0FBDF48F45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F2E338F0EF34357A915971E2E9787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82CFDF-C0BA-430A-918F-C84327041723}"/>
      </w:docPartPr>
      <w:docPartBody>
        <w:p w:rsidR="00000000" w:rsidRDefault="00F7649F" w:rsidP="00F7649F">
          <w:pPr>
            <w:pStyle w:val="8F2E338F0EF34357A915971E2E978767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348CE750ED74C51BFD59D32EC364F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EB6ACE-08CB-43A8-A061-9C2E742CF994}"/>
      </w:docPartPr>
      <w:docPartBody>
        <w:p w:rsidR="00000000" w:rsidRDefault="00F7649F" w:rsidP="00F7649F">
          <w:pPr>
            <w:pStyle w:val="0348CE750ED74C51BFD59D32EC364F20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CE23782DCC24571BCD0251BEC08C1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361DAB-87EB-41CF-AF97-6A4F2E883E34}"/>
      </w:docPartPr>
      <w:docPartBody>
        <w:p w:rsidR="00000000" w:rsidRDefault="00F7649F" w:rsidP="00F7649F">
          <w:pPr>
            <w:pStyle w:val="4CE23782DCC24571BCD0251BEC08C174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F043E60D34D541B4817B430192455F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7EFAD-C8A3-48F8-89E9-EC2D1AA1BEF0}"/>
      </w:docPartPr>
      <w:docPartBody>
        <w:p w:rsidR="00000000" w:rsidRDefault="00F7649F" w:rsidP="00F7649F">
          <w:pPr>
            <w:pStyle w:val="F043E60D34D541B4817B430192455F21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318B146E03546B39864BF8A148C80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E4C263-F2EF-4AFE-ADA6-045B119F91D7}"/>
      </w:docPartPr>
      <w:docPartBody>
        <w:p w:rsidR="00000000" w:rsidRDefault="00F7649F" w:rsidP="00F7649F">
          <w:pPr>
            <w:pStyle w:val="9318B146E03546B39864BF8A148C80D1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832D50040C9413BBAA5B3E9324201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0614BF-71FF-484F-8868-5F5649C8416D}"/>
      </w:docPartPr>
      <w:docPartBody>
        <w:p w:rsidR="00000000" w:rsidRDefault="00F7649F" w:rsidP="00F7649F">
          <w:pPr>
            <w:pStyle w:val="A832D50040C9413BBAA5B3E93242011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A87EE66B64C422585B5FB3697610E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692966-3662-44FF-8870-43AF583C32E8}"/>
      </w:docPartPr>
      <w:docPartBody>
        <w:p w:rsidR="00000000" w:rsidRDefault="00F7649F" w:rsidP="00F7649F">
          <w:pPr>
            <w:pStyle w:val="AA87EE66B64C422585B5FB3697610E5B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DA1CF138F10A4CBF9991C3733B2C9E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7A9EC7-6CFC-43A8-A60E-C08161D1C97F}"/>
      </w:docPartPr>
      <w:docPartBody>
        <w:p w:rsidR="00000000" w:rsidRDefault="00F7649F" w:rsidP="00F7649F">
          <w:pPr>
            <w:pStyle w:val="DA1CF138F10A4CBF9991C3733B2C9ED6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D7D9EE398BB49AE905AD572585C21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01ECF5-442C-4ACA-923F-7CF31AD33093}"/>
      </w:docPartPr>
      <w:docPartBody>
        <w:p w:rsidR="00000000" w:rsidRDefault="00F7649F" w:rsidP="00F7649F">
          <w:pPr>
            <w:pStyle w:val="1D7D9EE398BB49AE905AD572585C2172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C4D41BAB9BF497AAD748F962E4303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ADF998-4485-4DDB-8287-08612BEE4C92}"/>
      </w:docPartPr>
      <w:docPartBody>
        <w:p w:rsidR="00000000" w:rsidRDefault="00F7649F" w:rsidP="00F7649F">
          <w:pPr>
            <w:pStyle w:val="4C4D41BAB9BF497AAD748F962E4303B5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88B22F49BD845F996B26CDBF5BC49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2F3064-03BB-4FC6-89BD-D887DC90C26B}"/>
      </w:docPartPr>
      <w:docPartBody>
        <w:p w:rsidR="00000000" w:rsidRDefault="00F7649F" w:rsidP="00F7649F">
          <w:pPr>
            <w:pStyle w:val="D88B22F49BD845F996B26CDBF5BC4997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2C3EC591830A4C708802479B12F920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A0FC41-C811-4950-8144-64E541909EB3}"/>
      </w:docPartPr>
      <w:docPartBody>
        <w:p w:rsidR="00000000" w:rsidRDefault="00F7649F" w:rsidP="00F7649F">
          <w:pPr>
            <w:pStyle w:val="2C3EC591830A4C708802479B12F92017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9F8390FBDBF4B62A510A13E066385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4AA743-0F04-40D1-852D-C68FC4B6E5F2}"/>
      </w:docPartPr>
      <w:docPartBody>
        <w:p w:rsidR="00000000" w:rsidRDefault="00F7649F" w:rsidP="00F7649F">
          <w:pPr>
            <w:pStyle w:val="D9F8390FBDBF4B62A510A13E0663858A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E95E1B91AC84BE2BB3DA58185AECB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82AB7-C7F8-4C2B-90CF-256F25FBB1B2}"/>
      </w:docPartPr>
      <w:docPartBody>
        <w:p w:rsidR="00000000" w:rsidRDefault="00F7649F" w:rsidP="00F7649F">
          <w:pPr>
            <w:pStyle w:val="4E95E1B91AC84BE2BB3DA58185AECB31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BC3704B0678440B9DAC23420050AA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4F5961-7952-47C2-96A9-E4AF9121AF77}"/>
      </w:docPartPr>
      <w:docPartBody>
        <w:p w:rsidR="00000000" w:rsidRDefault="00F7649F" w:rsidP="00F7649F">
          <w:pPr>
            <w:pStyle w:val="BBC3704B0678440B9DAC23420050AAC7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D821B9D7C6B8405981626B073EAC04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C0556B-3E8A-4DAA-B435-D28CCDF9341A}"/>
      </w:docPartPr>
      <w:docPartBody>
        <w:p w:rsidR="00000000" w:rsidRDefault="00F7649F" w:rsidP="00F7649F">
          <w:pPr>
            <w:pStyle w:val="D821B9D7C6B8405981626B073EAC0405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8AB14D953254BB4A451FBD8CE57DB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96C49F-F872-47AB-8641-D537BE8A7631}"/>
      </w:docPartPr>
      <w:docPartBody>
        <w:p w:rsidR="00000000" w:rsidRDefault="00F7649F" w:rsidP="00F7649F">
          <w:pPr>
            <w:pStyle w:val="C8AB14D953254BB4A451FBD8CE57DB48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A5453A8DC134A5A81169FF4BBDBB1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15CE1E-E42A-49A5-85E8-CCC57B62E96F}"/>
      </w:docPartPr>
      <w:docPartBody>
        <w:p w:rsidR="00000000" w:rsidRDefault="00F7649F" w:rsidP="00F7649F">
          <w:pPr>
            <w:pStyle w:val="5A5453A8DC134A5A81169FF4BBDBB168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4D30B4C221C47F2AC760403A1571D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0FC980-AD10-4DF6-948F-EBB17600AB5F}"/>
      </w:docPartPr>
      <w:docPartBody>
        <w:p w:rsidR="00000000" w:rsidRDefault="00F7649F" w:rsidP="00F7649F">
          <w:pPr>
            <w:pStyle w:val="74D30B4C221C47F2AC760403A1571DD7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AFA1F7FBCD1F46E7BEBC74999FDA1C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88E7EA-3310-4222-93F4-A5E67EA20A28}"/>
      </w:docPartPr>
      <w:docPartBody>
        <w:p w:rsidR="00000000" w:rsidRDefault="00F7649F" w:rsidP="00F7649F">
          <w:pPr>
            <w:pStyle w:val="AFA1F7FBCD1F46E7BEBC74999FDA1C18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84304D4A1484518AE68D1F4131671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C5EE60-A3FD-4D50-BB9E-F1783F1EA8BE}"/>
      </w:docPartPr>
      <w:docPartBody>
        <w:p w:rsidR="00000000" w:rsidRDefault="00F7649F" w:rsidP="00F7649F">
          <w:pPr>
            <w:pStyle w:val="084304D4A1484518AE68D1F41316713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DF761532EB3451CA0713A586EFB43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952E7B-FF4E-472B-8ACB-98139ADA433A}"/>
      </w:docPartPr>
      <w:docPartBody>
        <w:p w:rsidR="00000000" w:rsidRDefault="00F7649F" w:rsidP="00F7649F">
          <w:pPr>
            <w:pStyle w:val="8DF761532EB3451CA0713A586EFB435E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F0FA851CFB148BB89BB370AF04D16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167AC9-846E-4CB2-B78D-79701090A0E3}"/>
      </w:docPartPr>
      <w:docPartBody>
        <w:p w:rsidR="00000000" w:rsidRDefault="00F7649F" w:rsidP="00F7649F">
          <w:pPr>
            <w:pStyle w:val="1F0FA851CFB148BB89BB370AF04D16A6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704D324AA5C94CAEBD0B203F6E53AE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CD28D0-C755-45B9-8888-673E470A4FB2}"/>
      </w:docPartPr>
      <w:docPartBody>
        <w:p w:rsidR="00000000" w:rsidRDefault="00F7649F" w:rsidP="00F7649F">
          <w:pPr>
            <w:pStyle w:val="704D324AA5C94CAEBD0B203F6E53AE41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1BA352B282B4AFC870F2FC95B7487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D699C4-73D9-4D87-A761-E12B8A8E6F86}"/>
      </w:docPartPr>
      <w:docPartBody>
        <w:p w:rsidR="00000000" w:rsidRDefault="00F7649F" w:rsidP="00F7649F">
          <w:pPr>
            <w:pStyle w:val="81BA352B282B4AFC870F2FC95B74872C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F535E3CB0AA4FAC868AF4468052C1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9E92B8-2B5A-40E5-A128-36180CB33BAF}"/>
      </w:docPartPr>
      <w:docPartBody>
        <w:p w:rsidR="00000000" w:rsidRDefault="00F7649F" w:rsidP="00F7649F">
          <w:pPr>
            <w:pStyle w:val="FF535E3CB0AA4FAC868AF4468052C1A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7F462A2728B47B698C08FC4C59BF2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9372A4-0C99-4646-BF83-8D6E382BB510}"/>
      </w:docPartPr>
      <w:docPartBody>
        <w:p w:rsidR="00000000" w:rsidRDefault="00F7649F" w:rsidP="00F7649F">
          <w:pPr>
            <w:pStyle w:val="97F462A2728B47B698C08FC4C59BF296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58EC06CE21AA4D969355BF6EF5EEC2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9E3EC0-14EA-47AB-A142-2211A8CF9CBE}"/>
      </w:docPartPr>
      <w:docPartBody>
        <w:p w:rsidR="00000000" w:rsidRDefault="00F7649F" w:rsidP="00F7649F">
          <w:pPr>
            <w:pStyle w:val="58EC06CE21AA4D969355BF6EF5EEC204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B53A34DF1754289AFF59EC1344DF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CDE640-64D1-415F-A550-AE0594AD5D8A}"/>
      </w:docPartPr>
      <w:docPartBody>
        <w:p w:rsidR="00000000" w:rsidRDefault="00F7649F" w:rsidP="00F7649F">
          <w:pPr>
            <w:pStyle w:val="5B53A34DF1754289AFF59EC1344DFA8F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7C9A4B5FE8C48FE9E5840522FEFD2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84F1F8-6ABE-42E4-9E42-79B94CB70DB1}"/>
      </w:docPartPr>
      <w:docPartBody>
        <w:p w:rsidR="00000000" w:rsidRDefault="00F7649F" w:rsidP="00F7649F">
          <w:pPr>
            <w:pStyle w:val="C7C9A4B5FE8C48FE9E5840522FEFD24D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274730AC7CC4E97BCEE3795479A6B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B83F72-4E17-48E8-AB5B-4DA1B778B5F1}"/>
      </w:docPartPr>
      <w:docPartBody>
        <w:p w:rsidR="00000000" w:rsidRDefault="00F7649F" w:rsidP="00F7649F">
          <w:pPr>
            <w:pStyle w:val="6274730AC7CC4E97BCEE3795479A6B56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802A5A546B874D7FACC12749A3B548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226EFC-E499-4D28-B8C5-7ED036D5315F}"/>
      </w:docPartPr>
      <w:docPartBody>
        <w:p w:rsidR="00000000" w:rsidRDefault="00F7649F" w:rsidP="00F7649F">
          <w:pPr>
            <w:pStyle w:val="802A5A546B874D7FACC12749A3B548E5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EDC6C2D878E4DE884B8A6895504E0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1336E7-637D-4851-AB29-6E18F4D348A4}"/>
      </w:docPartPr>
      <w:docPartBody>
        <w:p w:rsidR="00000000" w:rsidRDefault="00F7649F" w:rsidP="00F7649F">
          <w:pPr>
            <w:pStyle w:val="1EDC6C2D878E4DE884B8A6895504E023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C286B480FFE49A2B4B151EC664899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DF547F-062B-4F4D-A8DD-FF0254026D29}"/>
      </w:docPartPr>
      <w:docPartBody>
        <w:p w:rsidR="00000000" w:rsidRDefault="00F7649F" w:rsidP="00F7649F">
          <w:pPr>
            <w:pStyle w:val="4C286B480FFE49A2B4B151EC66489930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27C7B4D56F74DF090B8E5209CF87F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45B7C6-9D9B-4542-B24C-624DE35A05AF}"/>
      </w:docPartPr>
      <w:docPartBody>
        <w:p w:rsidR="00000000" w:rsidRDefault="00F7649F" w:rsidP="00F7649F">
          <w:pPr>
            <w:pStyle w:val="527C7B4D56F74DF090B8E5209CF87FE3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3546EC87D18A44618AFC32BEDC131B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052769-114A-4BB2-8635-E907B6170786}"/>
      </w:docPartPr>
      <w:docPartBody>
        <w:p w:rsidR="00000000" w:rsidRDefault="00F7649F" w:rsidP="00F7649F">
          <w:pPr>
            <w:pStyle w:val="3546EC87D18A44618AFC32BEDC131B28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F23A65F02741B5A06A3C45FC3D02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EC04B-8B2C-4C18-88DF-D02EFB461EC9}"/>
      </w:docPartPr>
      <w:docPartBody>
        <w:p w:rsidR="00000000" w:rsidRDefault="00F7649F" w:rsidP="00F7649F">
          <w:pPr>
            <w:pStyle w:val="35F23A65F02741B5A06A3C45FC3D02D6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EF80F43E0A74AA1B9AA59857FBD2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C974B6-30D3-4162-BB0C-3E35A426E6FA}"/>
      </w:docPartPr>
      <w:docPartBody>
        <w:p w:rsidR="00000000" w:rsidRDefault="00F7649F" w:rsidP="00F7649F">
          <w:pPr>
            <w:pStyle w:val="3EF80F43E0A74AA1B9AA59857FBD264B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908603A2574B7F9F9182B59A0BD4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672AD-4EDE-4572-96F8-4DFF97FEECB8}"/>
      </w:docPartPr>
      <w:docPartBody>
        <w:p w:rsidR="00000000" w:rsidRDefault="00F7649F" w:rsidP="00F7649F">
          <w:pPr>
            <w:pStyle w:val="63908603A2574B7F9F9182B59A0BD4B8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728D48A8DE28421C8DCBECBE8580DA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E5DA95-6E8E-4B47-A171-DCB68DCD2555}"/>
      </w:docPartPr>
      <w:docPartBody>
        <w:p w:rsidR="00000000" w:rsidRDefault="00F7649F" w:rsidP="00F7649F">
          <w:pPr>
            <w:pStyle w:val="728D48A8DE28421C8DCBECBE8580DA25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C32C88F79754AB5BEBD3990273E9C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0CBAC-FDF2-4BA9-8356-2527D97A41FE}"/>
      </w:docPartPr>
      <w:docPartBody>
        <w:p w:rsidR="00000000" w:rsidRDefault="00F7649F" w:rsidP="00F7649F">
          <w:pPr>
            <w:pStyle w:val="DC32C88F79754AB5BEBD3990273E9CBD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52EDC728956405FB06764C713CAED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FE1C07-9576-49D9-9B7C-C51808C95412}"/>
      </w:docPartPr>
      <w:docPartBody>
        <w:p w:rsidR="00000000" w:rsidRDefault="00F7649F" w:rsidP="00F7649F">
          <w:pPr>
            <w:pStyle w:val="652EDC728956405FB06764C713CAEDE8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3A3EB21924E4DC48B7E5F3F295153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F59C78-E23A-408C-85D5-20752948CE74}"/>
      </w:docPartPr>
      <w:docPartBody>
        <w:p w:rsidR="00000000" w:rsidRDefault="00F7649F" w:rsidP="00F7649F">
          <w:pPr>
            <w:pStyle w:val="93A3EB21924E4DC48B7E5F3F29515318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CD7399832A2A4A37BFFF43D6157EFC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523E37-9D51-43CA-AABD-8F0E71967ADD}"/>
      </w:docPartPr>
      <w:docPartBody>
        <w:p w:rsidR="00000000" w:rsidRDefault="00F7649F" w:rsidP="00F7649F">
          <w:pPr>
            <w:pStyle w:val="CD7399832A2A4A37BFFF43D6157EFC8B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957F2F1B82147FDAF9A0076C20B7C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E9DC1A-9A49-46CB-AC7E-690379F5FA96}"/>
      </w:docPartPr>
      <w:docPartBody>
        <w:p w:rsidR="00000000" w:rsidRDefault="00F7649F" w:rsidP="00F7649F">
          <w:pPr>
            <w:pStyle w:val="0957F2F1B82147FDAF9A0076C20B7C8A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E214D7B0C0648C0AA15EC1CAB8C0F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537F20-6286-431C-9AF7-F45877EED8C4}"/>
      </w:docPartPr>
      <w:docPartBody>
        <w:p w:rsidR="00000000" w:rsidRDefault="00F7649F" w:rsidP="00F7649F">
          <w:pPr>
            <w:pStyle w:val="1E214D7B0C0648C0AA15EC1CAB8C0F5B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7A6208F0EA34A0ABF325FCC8168AD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8BE4C7-3106-4866-B196-2065DE7EC2F8}"/>
      </w:docPartPr>
      <w:docPartBody>
        <w:p w:rsidR="00000000" w:rsidRDefault="00F7649F" w:rsidP="00F7649F">
          <w:pPr>
            <w:pStyle w:val="C7A6208F0EA34A0ABF325FCC8168AD86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05CE82225A6C42EEA8C15F42DBF429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814683-A9D2-4813-9E5C-D9CB8F334CF2}"/>
      </w:docPartPr>
      <w:docPartBody>
        <w:p w:rsidR="00000000" w:rsidRDefault="00F7649F" w:rsidP="00F7649F">
          <w:pPr>
            <w:pStyle w:val="05CE82225A6C42EEA8C15F42DBF4298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6B492E130F94419867D9B36338639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3C5C52-D493-4E5D-9B91-B05B54D2C8D5}"/>
      </w:docPartPr>
      <w:docPartBody>
        <w:p w:rsidR="00000000" w:rsidRDefault="00F7649F" w:rsidP="00F7649F">
          <w:pPr>
            <w:pStyle w:val="F6B492E130F94419867D9B3633863963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132D406804D4AACB1B003F816F0FC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8CB03D-D40D-490F-8928-3D3E0D51D670}"/>
      </w:docPartPr>
      <w:docPartBody>
        <w:p w:rsidR="00000000" w:rsidRDefault="00F7649F" w:rsidP="00F7649F">
          <w:pPr>
            <w:pStyle w:val="B132D406804D4AACB1B003F816F0FCC8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D93F253D8C84FE182EB3723BEFFDD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9DB266-AB84-497A-9E64-1DBA08DD43F7}"/>
      </w:docPartPr>
      <w:docPartBody>
        <w:p w:rsidR="00000000" w:rsidRDefault="00F7649F" w:rsidP="00F7649F">
          <w:pPr>
            <w:pStyle w:val="1D93F253D8C84FE182EB3723BEFFDD13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834281D803B74712809DC633BCB0EA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C5983F-FB27-4C10-A40F-C0A626364307}"/>
      </w:docPartPr>
      <w:docPartBody>
        <w:p w:rsidR="00000000" w:rsidRDefault="00F7649F" w:rsidP="00F7649F">
          <w:pPr>
            <w:pStyle w:val="834281D803B74712809DC633BCB0EA0B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8EA878CF2354B06989C9B556854AA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F61F06-C9C3-4945-A438-13B672466F15}"/>
      </w:docPartPr>
      <w:docPartBody>
        <w:p w:rsidR="00000000" w:rsidRDefault="00F7649F" w:rsidP="00F7649F">
          <w:pPr>
            <w:pStyle w:val="68EA878CF2354B06989C9B556854AA24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620E1AFCD454395AEA7E02819D4A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8862B3-4EC5-4D59-99F6-AC0010C5F9FB}"/>
      </w:docPartPr>
      <w:docPartBody>
        <w:p w:rsidR="00000000" w:rsidRDefault="00F7649F" w:rsidP="00F7649F">
          <w:pPr>
            <w:pStyle w:val="5620E1AFCD454395AEA7E02819D4AB3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5F678C3718B47E597851CAFB83F94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160602-8D2C-4ED1-B4E6-8DAECB7B4E19}"/>
      </w:docPartPr>
      <w:docPartBody>
        <w:p w:rsidR="00000000" w:rsidRDefault="00F7649F" w:rsidP="00F7649F">
          <w:pPr>
            <w:pStyle w:val="B5F678C3718B47E597851CAFB83F9492"/>
          </w:pPr>
          <w:r w:rsidRPr="0038438F">
            <w:rPr>
              <w:rStyle w:val="Tekstvantijdelijkeaanduiding"/>
            </w:rPr>
            <w:t>Kies een item.</w:t>
          </w:r>
        </w:p>
      </w:docPartBody>
    </w:docPart>
    <w:docPart>
      <w:docPartPr>
        <w:name w:val="1181B6CD0EDF4F838F7B73243C3920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5EFE1-ED60-499D-9124-D61156BF571E}"/>
      </w:docPartPr>
      <w:docPartBody>
        <w:p w:rsidR="00000000" w:rsidRDefault="00F7649F" w:rsidP="00F7649F">
          <w:pPr>
            <w:pStyle w:val="1181B6CD0EDF4F838F7B73243C3920C6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709CD7D171D43E19264158DA86509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91F02-32A2-4570-99A5-0D268B81B8AA}"/>
      </w:docPartPr>
      <w:docPartBody>
        <w:p w:rsidR="00000000" w:rsidRDefault="00F7649F" w:rsidP="00F7649F">
          <w:pPr>
            <w:pStyle w:val="1709CD7D171D43E19264158DA8650959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390CA7B6F08404AB6D072F5B001C0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F2A4BE-2F4C-417C-9759-DED3C9A8E304}"/>
      </w:docPartPr>
      <w:docPartBody>
        <w:p w:rsidR="00000000" w:rsidRDefault="00F7649F" w:rsidP="00F7649F">
          <w:pPr>
            <w:pStyle w:val="C390CA7B6F08404AB6D072F5B001C083"/>
          </w:pPr>
          <w:r w:rsidRPr="0038438F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9F"/>
    <w:rsid w:val="00F7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7649F"/>
    <w:rPr>
      <w:color w:val="808080"/>
    </w:rPr>
  </w:style>
  <w:style w:type="paragraph" w:customStyle="1" w:styleId="782B0D316BC14BB0AECC483D388B4516">
    <w:name w:val="782B0D316BC14BB0AECC483D388B4516"/>
    <w:rsid w:val="00F7649F"/>
  </w:style>
  <w:style w:type="paragraph" w:customStyle="1" w:styleId="827F32BE3DF44211A2824316D1A73642">
    <w:name w:val="827F32BE3DF44211A2824316D1A73642"/>
    <w:rsid w:val="00F7649F"/>
  </w:style>
  <w:style w:type="paragraph" w:customStyle="1" w:styleId="213A81407E8F4A3E87CFF52E16A4446A">
    <w:name w:val="213A81407E8F4A3E87CFF52E16A4446A"/>
    <w:rsid w:val="00F7649F"/>
  </w:style>
  <w:style w:type="paragraph" w:customStyle="1" w:styleId="CA2A213E24124AAF805E261122A94F7B">
    <w:name w:val="CA2A213E24124AAF805E261122A94F7B"/>
    <w:rsid w:val="00F7649F"/>
  </w:style>
  <w:style w:type="paragraph" w:customStyle="1" w:styleId="8286A1FF5EE044FFAC5E64B638CF45F4">
    <w:name w:val="8286A1FF5EE044FFAC5E64B638CF45F4"/>
    <w:rsid w:val="00F7649F"/>
  </w:style>
  <w:style w:type="paragraph" w:customStyle="1" w:styleId="409540B3264142C491A88AE7269FD530">
    <w:name w:val="409540B3264142C491A88AE7269FD530"/>
    <w:rsid w:val="00F7649F"/>
  </w:style>
  <w:style w:type="paragraph" w:customStyle="1" w:styleId="49942DEF8B8447B8A48ECA6B424A7741">
    <w:name w:val="49942DEF8B8447B8A48ECA6B424A7741"/>
    <w:rsid w:val="00F7649F"/>
  </w:style>
  <w:style w:type="paragraph" w:customStyle="1" w:styleId="32A79DFE400D44BABCD535BFBAD11D38">
    <w:name w:val="32A79DFE400D44BABCD535BFBAD11D38"/>
    <w:rsid w:val="00F7649F"/>
  </w:style>
  <w:style w:type="paragraph" w:customStyle="1" w:styleId="18C93BBDE8C447BB873BDB15B2560E02">
    <w:name w:val="18C93BBDE8C447BB873BDB15B2560E02"/>
    <w:rsid w:val="00F7649F"/>
  </w:style>
  <w:style w:type="paragraph" w:customStyle="1" w:styleId="D9B498085DAB41C9A8F76D58F42D4454">
    <w:name w:val="D9B498085DAB41C9A8F76D58F42D4454"/>
    <w:rsid w:val="00F7649F"/>
  </w:style>
  <w:style w:type="paragraph" w:customStyle="1" w:styleId="CA98C55DDE6349F5919FBA21590EAEB8">
    <w:name w:val="CA98C55DDE6349F5919FBA21590EAEB8"/>
    <w:rsid w:val="00F7649F"/>
  </w:style>
  <w:style w:type="paragraph" w:customStyle="1" w:styleId="CDDD7A5036C24973821821AE441089AF">
    <w:name w:val="CDDD7A5036C24973821821AE441089AF"/>
    <w:rsid w:val="00F7649F"/>
  </w:style>
  <w:style w:type="paragraph" w:customStyle="1" w:styleId="DC9CD44EF4CC41AC851CB53A906F4E28">
    <w:name w:val="DC9CD44EF4CC41AC851CB53A906F4E28"/>
    <w:rsid w:val="00F7649F"/>
  </w:style>
  <w:style w:type="paragraph" w:customStyle="1" w:styleId="CC8B0BF57DE342349747E3889A0FD373">
    <w:name w:val="CC8B0BF57DE342349747E3889A0FD373"/>
    <w:rsid w:val="00F7649F"/>
  </w:style>
  <w:style w:type="paragraph" w:customStyle="1" w:styleId="BE4931A70893408492F7D257736EA438">
    <w:name w:val="BE4931A70893408492F7D257736EA438"/>
    <w:rsid w:val="00F7649F"/>
  </w:style>
  <w:style w:type="paragraph" w:customStyle="1" w:styleId="DDDF9A9592194EF1919F4E656187F542">
    <w:name w:val="DDDF9A9592194EF1919F4E656187F542"/>
    <w:rsid w:val="00F7649F"/>
  </w:style>
  <w:style w:type="paragraph" w:customStyle="1" w:styleId="151A36AE2CDD48D7BE01EF1B7B85E890">
    <w:name w:val="151A36AE2CDD48D7BE01EF1B7B85E890"/>
    <w:rsid w:val="00F7649F"/>
  </w:style>
  <w:style w:type="paragraph" w:customStyle="1" w:styleId="EE368C5CCDF148F5AE0AB079488BA049">
    <w:name w:val="EE368C5CCDF148F5AE0AB079488BA049"/>
    <w:rsid w:val="00F7649F"/>
  </w:style>
  <w:style w:type="paragraph" w:customStyle="1" w:styleId="21B52D3425A847038CAA16DCAC3796A4">
    <w:name w:val="21B52D3425A847038CAA16DCAC3796A4"/>
    <w:rsid w:val="00F7649F"/>
  </w:style>
  <w:style w:type="paragraph" w:customStyle="1" w:styleId="E00A07AE0B1A4C15949006E14408BC41">
    <w:name w:val="E00A07AE0B1A4C15949006E14408BC41"/>
    <w:rsid w:val="00F7649F"/>
  </w:style>
  <w:style w:type="paragraph" w:customStyle="1" w:styleId="4AB656BA856E4020BF13310A4EBBA20F">
    <w:name w:val="4AB656BA856E4020BF13310A4EBBA20F"/>
    <w:rsid w:val="00F7649F"/>
  </w:style>
  <w:style w:type="paragraph" w:customStyle="1" w:styleId="9087D577743D46AE8C2026D984853E58">
    <w:name w:val="9087D577743D46AE8C2026D984853E58"/>
    <w:rsid w:val="00F7649F"/>
  </w:style>
  <w:style w:type="paragraph" w:customStyle="1" w:styleId="F0C92497277C4B339FF00E88D346B17B">
    <w:name w:val="F0C92497277C4B339FF00E88D346B17B"/>
    <w:rsid w:val="00F7649F"/>
  </w:style>
  <w:style w:type="paragraph" w:customStyle="1" w:styleId="FF60D9B402E94F7E8EB30BBB0BDEC860">
    <w:name w:val="FF60D9B402E94F7E8EB30BBB0BDEC860"/>
    <w:rsid w:val="00F7649F"/>
  </w:style>
  <w:style w:type="paragraph" w:customStyle="1" w:styleId="E446B85157B44DD9AD9DE4218FB3BB65">
    <w:name w:val="E446B85157B44DD9AD9DE4218FB3BB65"/>
    <w:rsid w:val="00F7649F"/>
  </w:style>
  <w:style w:type="paragraph" w:customStyle="1" w:styleId="0F099A8C55354602A1558E0B1758C3AF">
    <w:name w:val="0F099A8C55354602A1558E0B1758C3AF"/>
    <w:rsid w:val="00F7649F"/>
  </w:style>
  <w:style w:type="paragraph" w:customStyle="1" w:styleId="C11556A50FC9401CB8043D717BC4C814">
    <w:name w:val="C11556A50FC9401CB8043D717BC4C814"/>
    <w:rsid w:val="00F7649F"/>
  </w:style>
  <w:style w:type="paragraph" w:customStyle="1" w:styleId="3B7C2DCC6B6442198A6BCC8A1EAF1E6D">
    <w:name w:val="3B7C2DCC6B6442198A6BCC8A1EAF1E6D"/>
    <w:rsid w:val="00F7649F"/>
  </w:style>
  <w:style w:type="paragraph" w:customStyle="1" w:styleId="7215CBE3B35C4D7281E22F952BD5E1B9">
    <w:name w:val="7215CBE3B35C4D7281E22F952BD5E1B9"/>
    <w:rsid w:val="00F7649F"/>
  </w:style>
  <w:style w:type="paragraph" w:customStyle="1" w:styleId="5BD234788CE24CCEA264BB719F2A653A">
    <w:name w:val="5BD234788CE24CCEA264BB719F2A653A"/>
    <w:rsid w:val="00F7649F"/>
  </w:style>
  <w:style w:type="paragraph" w:customStyle="1" w:styleId="987C55FB11CF4A579BB3CCEF78D65AC8">
    <w:name w:val="987C55FB11CF4A579BB3CCEF78D65AC8"/>
    <w:rsid w:val="00F7649F"/>
  </w:style>
  <w:style w:type="paragraph" w:customStyle="1" w:styleId="1416050E25A749ADB6264F6B2F36C042">
    <w:name w:val="1416050E25A749ADB6264F6B2F36C042"/>
    <w:rsid w:val="00F7649F"/>
  </w:style>
  <w:style w:type="paragraph" w:customStyle="1" w:styleId="DD555E68202E4CF99C2DBAEDCB59B115">
    <w:name w:val="DD555E68202E4CF99C2DBAEDCB59B115"/>
    <w:rsid w:val="00F7649F"/>
  </w:style>
  <w:style w:type="paragraph" w:customStyle="1" w:styleId="83A3CE0399DD45DB8AA27A77D3D262F2">
    <w:name w:val="83A3CE0399DD45DB8AA27A77D3D262F2"/>
    <w:rsid w:val="00F7649F"/>
  </w:style>
  <w:style w:type="paragraph" w:customStyle="1" w:styleId="AFFCB2FA5A1344CE80EA0F07767B635C">
    <w:name w:val="AFFCB2FA5A1344CE80EA0F07767B635C"/>
    <w:rsid w:val="00F7649F"/>
  </w:style>
  <w:style w:type="paragraph" w:customStyle="1" w:styleId="0591121DC895480C95183436DC9B3CF3">
    <w:name w:val="0591121DC895480C95183436DC9B3CF3"/>
    <w:rsid w:val="00F7649F"/>
  </w:style>
  <w:style w:type="paragraph" w:customStyle="1" w:styleId="8B647229ABD14CCAAD9837B9A82E59D0">
    <w:name w:val="8B647229ABD14CCAAD9837B9A82E59D0"/>
    <w:rsid w:val="00F7649F"/>
  </w:style>
  <w:style w:type="paragraph" w:customStyle="1" w:styleId="A0A2507EF0964DE389576534D80F1130">
    <w:name w:val="A0A2507EF0964DE389576534D80F1130"/>
    <w:rsid w:val="00F7649F"/>
  </w:style>
  <w:style w:type="paragraph" w:customStyle="1" w:styleId="5ABBD9E073D6409DB4C1546D44EDEB33">
    <w:name w:val="5ABBD9E073D6409DB4C1546D44EDEB33"/>
    <w:rsid w:val="00F7649F"/>
  </w:style>
  <w:style w:type="paragraph" w:customStyle="1" w:styleId="7EFEEBE187914C7989CDAAA51547222D">
    <w:name w:val="7EFEEBE187914C7989CDAAA51547222D"/>
    <w:rsid w:val="00F7649F"/>
  </w:style>
  <w:style w:type="paragraph" w:customStyle="1" w:styleId="A348191C619A481AADEA2ACBA26E3020">
    <w:name w:val="A348191C619A481AADEA2ACBA26E3020"/>
    <w:rsid w:val="00F7649F"/>
  </w:style>
  <w:style w:type="paragraph" w:customStyle="1" w:styleId="A797F1E0CE344D4F977A4D6EB45F1D0D">
    <w:name w:val="A797F1E0CE344D4F977A4D6EB45F1D0D"/>
    <w:rsid w:val="00F7649F"/>
  </w:style>
  <w:style w:type="paragraph" w:customStyle="1" w:styleId="078C8CF101904F5694AC4141BDB5FED8">
    <w:name w:val="078C8CF101904F5694AC4141BDB5FED8"/>
    <w:rsid w:val="00F7649F"/>
  </w:style>
  <w:style w:type="paragraph" w:customStyle="1" w:styleId="B21CAB4645AA4F54A681083CBFD656C5">
    <w:name w:val="B21CAB4645AA4F54A681083CBFD656C5"/>
    <w:rsid w:val="00F7649F"/>
  </w:style>
  <w:style w:type="paragraph" w:customStyle="1" w:styleId="F42B66B058A8445193BB5D13FD5527B8">
    <w:name w:val="F42B66B058A8445193BB5D13FD5527B8"/>
    <w:rsid w:val="00F7649F"/>
  </w:style>
  <w:style w:type="paragraph" w:customStyle="1" w:styleId="5F4544CDF4C9415EBC668D4D4FDAAF79">
    <w:name w:val="5F4544CDF4C9415EBC668D4D4FDAAF79"/>
    <w:rsid w:val="00F7649F"/>
  </w:style>
  <w:style w:type="paragraph" w:customStyle="1" w:styleId="A8A392D6B5FA4D7D9EE741B2F132FF73">
    <w:name w:val="A8A392D6B5FA4D7D9EE741B2F132FF73"/>
    <w:rsid w:val="00F7649F"/>
  </w:style>
  <w:style w:type="paragraph" w:customStyle="1" w:styleId="9732B29601DD499C94A50B01BF6E2712">
    <w:name w:val="9732B29601DD499C94A50B01BF6E2712"/>
    <w:rsid w:val="00F7649F"/>
  </w:style>
  <w:style w:type="paragraph" w:customStyle="1" w:styleId="8B5909E527C74C39815C3B514F06314B">
    <w:name w:val="8B5909E527C74C39815C3B514F06314B"/>
    <w:rsid w:val="00F7649F"/>
  </w:style>
  <w:style w:type="paragraph" w:customStyle="1" w:styleId="03485AD2B12C44C0B367680B68EA0496">
    <w:name w:val="03485AD2B12C44C0B367680B68EA0496"/>
    <w:rsid w:val="00F7649F"/>
  </w:style>
  <w:style w:type="paragraph" w:customStyle="1" w:styleId="68B629C00C17435D81207AB48754474C">
    <w:name w:val="68B629C00C17435D81207AB48754474C"/>
    <w:rsid w:val="00F7649F"/>
  </w:style>
  <w:style w:type="paragraph" w:customStyle="1" w:styleId="98D0D52283014F26B152438E5A085EEF">
    <w:name w:val="98D0D52283014F26B152438E5A085EEF"/>
    <w:rsid w:val="00F7649F"/>
  </w:style>
  <w:style w:type="paragraph" w:customStyle="1" w:styleId="43E8BE1A5EF1440A8FB3E475222E3ECF">
    <w:name w:val="43E8BE1A5EF1440A8FB3E475222E3ECF"/>
    <w:rsid w:val="00F7649F"/>
  </w:style>
  <w:style w:type="paragraph" w:customStyle="1" w:styleId="CC7215E658B446FD87220AA63679576B">
    <w:name w:val="CC7215E658B446FD87220AA63679576B"/>
    <w:rsid w:val="00F7649F"/>
  </w:style>
  <w:style w:type="paragraph" w:customStyle="1" w:styleId="9E5E24724AEB4B2494B5FD551DE052DB">
    <w:name w:val="9E5E24724AEB4B2494B5FD551DE052DB"/>
    <w:rsid w:val="00F7649F"/>
  </w:style>
  <w:style w:type="paragraph" w:customStyle="1" w:styleId="CBF3B5BBC165441E9C9ECFC6A69F9E44">
    <w:name w:val="CBF3B5BBC165441E9C9ECFC6A69F9E44"/>
    <w:rsid w:val="00F7649F"/>
  </w:style>
  <w:style w:type="paragraph" w:customStyle="1" w:styleId="B5B88C5D6F0A4A4EB8AF56FEEE8A15D3">
    <w:name w:val="B5B88C5D6F0A4A4EB8AF56FEEE8A15D3"/>
    <w:rsid w:val="00F7649F"/>
  </w:style>
  <w:style w:type="paragraph" w:customStyle="1" w:styleId="1FAF543079C642958A93F63489D2F4AC">
    <w:name w:val="1FAF543079C642958A93F63489D2F4AC"/>
    <w:rsid w:val="00F7649F"/>
  </w:style>
  <w:style w:type="paragraph" w:customStyle="1" w:styleId="B70C96E62A034648A7EF0366C373DF39">
    <w:name w:val="B70C96E62A034648A7EF0366C373DF39"/>
    <w:rsid w:val="00F7649F"/>
  </w:style>
  <w:style w:type="paragraph" w:customStyle="1" w:styleId="75918B796D6B4EB0BDB323578699128D">
    <w:name w:val="75918B796D6B4EB0BDB323578699128D"/>
    <w:rsid w:val="00F7649F"/>
  </w:style>
  <w:style w:type="paragraph" w:customStyle="1" w:styleId="D3B1D7A7B0CE48F4A4A2EDC0E0CF0369">
    <w:name w:val="D3B1D7A7B0CE48F4A4A2EDC0E0CF0369"/>
    <w:rsid w:val="00F7649F"/>
  </w:style>
  <w:style w:type="paragraph" w:customStyle="1" w:styleId="C6380A1F7305447DBFEE1C0384AD492D">
    <w:name w:val="C6380A1F7305447DBFEE1C0384AD492D"/>
    <w:rsid w:val="00F7649F"/>
  </w:style>
  <w:style w:type="paragraph" w:customStyle="1" w:styleId="6C816FE4EA904CD69219D04D59791F86">
    <w:name w:val="6C816FE4EA904CD69219D04D59791F86"/>
    <w:rsid w:val="00F7649F"/>
  </w:style>
  <w:style w:type="paragraph" w:customStyle="1" w:styleId="F797C01BB54247EBA4E39B122DAA0FDD">
    <w:name w:val="F797C01BB54247EBA4E39B122DAA0FDD"/>
    <w:rsid w:val="00F7649F"/>
  </w:style>
  <w:style w:type="paragraph" w:customStyle="1" w:styleId="E305EBA1A1B54E099CB2F41C843A526C">
    <w:name w:val="E305EBA1A1B54E099CB2F41C843A526C"/>
    <w:rsid w:val="00F7649F"/>
  </w:style>
  <w:style w:type="paragraph" w:customStyle="1" w:styleId="FD417401DCF4421888E8139588130C31">
    <w:name w:val="FD417401DCF4421888E8139588130C31"/>
    <w:rsid w:val="00F7649F"/>
  </w:style>
  <w:style w:type="paragraph" w:customStyle="1" w:styleId="4ECF228C453043AA97CD6A9E86BE247F">
    <w:name w:val="4ECF228C453043AA97CD6A9E86BE247F"/>
    <w:rsid w:val="00F7649F"/>
  </w:style>
  <w:style w:type="paragraph" w:customStyle="1" w:styleId="F04AF36EC730413C8B6E991922B7B176">
    <w:name w:val="F04AF36EC730413C8B6E991922B7B176"/>
    <w:rsid w:val="00F7649F"/>
  </w:style>
  <w:style w:type="paragraph" w:customStyle="1" w:styleId="1D0BED68A59444C69C49A814B97126C4">
    <w:name w:val="1D0BED68A59444C69C49A814B97126C4"/>
    <w:rsid w:val="00F7649F"/>
  </w:style>
  <w:style w:type="paragraph" w:customStyle="1" w:styleId="065A185F8F644568A948405EBE17A08A">
    <w:name w:val="065A185F8F644568A948405EBE17A08A"/>
    <w:rsid w:val="00F7649F"/>
  </w:style>
  <w:style w:type="paragraph" w:customStyle="1" w:styleId="8FA70D989F1444D891E0882371430A23">
    <w:name w:val="8FA70D989F1444D891E0882371430A23"/>
    <w:rsid w:val="00F7649F"/>
  </w:style>
  <w:style w:type="paragraph" w:customStyle="1" w:styleId="61DF8D86D9F5491B9E820E7F15895970">
    <w:name w:val="61DF8D86D9F5491B9E820E7F15895970"/>
    <w:rsid w:val="00F7649F"/>
  </w:style>
  <w:style w:type="paragraph" w:customStyle="1" w:styleId="E8A5992DCDFB4A8A906C8A9BC699A2F2">
    <w:name w:val="E8A5992DCDFB4A8A906C8A9BC699A2F2"/>
    <w:rsid w:val="00F7649F"/>
  </w:style>
  <w:style w:type="paragraph" w:customStyle="1" w:styleId="F755F97974434B948F91776F37CAE463">
    <w:name w:val="F755F97974434B948F91776F37CAE463"/>
    <w:rsid w:val="00F7649F"/>
  </w:style>
  <w:style w:type="paragraph" w:customStyle="1" w:styleId="E92D5D49EB964372AA4714E6B2DCE728">
    <w:name w:val="E92D5D49EB964372AA4714E6B2DCE728"/>
    <w:rsid w:val="00F7649F"/>
  </w:style>
  <w:style w:type="paragraph" w:customStyle="1" w:styleId="A7A19FE0D3444A38879AFB8BF4C8B3D5">
    <w:name w:val="A7A19FE0D3444A38879AFB8BF4C8B3D5"/>
    <w:rsid w:val="00F7649F"/>
  </w:style>
  <w:style w:type="paragraph" w:customStyle="1" w:styleId="4F39C07C95D444AA8BD6CC3C3C6845E2">
    <w:name w:val="4F39C07C95D444AA8BD6CC3C3C6845E2"/>
    <w:rsid w:val="00F7649F"/>
  </w:style>
  <w:style w:type="paragraph" w:customStyle="1" w:styleId="C002AF43AAF84E788ECAC872D8DCAEDB">
    <w:name w:val="C002AF43AAF84E788ECAC872D8DCAEDB"/>
    <w:rsid w:val="00F7649F"/>
  </w:style>
  <w:style w:type="paragraph" w:customStyle="1" w:styleId="BEADCAA9AE304370A5BD9462513D1D03">
    <w:name w:val="BEADCAA9AE304370A5BD9462513D1D03"/>
    <w:rsid w:val="00F7649F"/>
  </w:style>
  <w:style w:type="paragraph" w:customStyle="1" w:styleId="6E4AFE5E616C40D8BEBA915654226307">
    <w:name w:val="6E4AFE5E616C40D8BEBA915654226307"/>
    <w:rsid w:val="00F7649F"/>
  </w:style>
  <w:style w:type="paragraph" w:customStyle="1" w:styleId="347A382043764D77B0764BC278A23C3A">
    <w:name w:val="347A382043764D77B0764BC278A23C3A"/>
    <w:rsid w:val="00F7649F"/>
  </w:style>
  <w:style w:type="paragraph" w:customStyle="1" w:styleId="786F02CD14484A9DB3C083DBC53FAD90">
    <w:name w:val="786F02CD14484A9DB3C083DBC53FAD90"/>
    <w:rsid w:val="00F7649F"/>
  </w:style>
  <w:style w:type="paragraph" w:customStyle="1" w:styleId="F4155933A2BB4C588F43F10BDBF0F876">
    <w:name w:val="F4155933A2BB4C588F43F10BDBF0F876"/>
    <w:rsid w:val="00F7649F"/>
  </w:style>
  <w:style w:type="paragraph" w:customStyle="1" w:styleId="5800AE7DDC1B4590BE32EE1D03196D2C">
    <w:name w:val="5800AE7DDC1B4590BE32EE1D03196D2C"/>
    <w:rsid w:val="00F7649F"/>
  </w:style>
  <w:style w:type="paragraph" w:customStyle="1" w:styleId="33BDD43F828A44A19B64C60033948A1B">
    <w:name w:val="33BDD43F828A44A19B64C60033948A1B"/>
    <w:rsid w:val="00F7649F"/>
  </w:style>
  <w:style w:type="paragraph" w:customStyle="1" w:styleId="B3C2F515709B435FBAD3C76056069667">
    <w:name w:val="B3C2F515709B435FBAD3C76056069667"/>
    <w:rsid w:val="00F7649F"/>
  </w:style>
  <w:style w:type="paragraph" w:customStyle="1" w:styleId="7E1FE48E1EB040F1ABBF714A3C4E7C86">
    <w:name w:val="7E1FE48E1EB040F1ABBF714A3C4E7C86"/>
    <w:rsid w:val="00F7649F"/>
  </w:style>
  <w:style w:type="paragraph" w:customStyle="1" w:styleId="9470FF2FA27C4355A3CAEC8C5629EB3B">
    <w:name w:val="9470FF2FA27C4355A3CAEC8C5629EB3B"/>
    <w:rsid w:val="00F7649F"/>
  </w:style>
  <w:style w:type="paragraph" w:customStyle="1" w:styleId="AA73664742C84BA1BA2289E73C3C5AA7">
    <w:name w:val="AA73664742C84BA1BA2289E73C3C5AA7"/>
    <w:rsid w:val="00F7649F"/>
  </w:style>
  <w:style w:type="paragraph" w:customStyle="1" w:styleId="DF8B0CB2FFEC477F9F558D9F26169CB3">
    <w:name w:val="DF8B0CB2FFEC477F9F558D9F26169CB3"/>
    <w:rsid w:val="00F7649F"/>
  </w:style>
  <w:style w:type="paragraph" w:customStyle="1" w:styleId="587A67CA5D3D4475A1E336473C2F0E6F">
    <w:name w:val="587A67CA5D3D4475A1E336473C2F0E6F"/>
    <w:rsid w:val="00F7649F"/>
  </w:style>
  <w:style w:type="paragraph" w:customStyle="1" w:styleId="2260D419827C4249A71366AF20CFBE8B">
    <w:name w:val="2260D419827C4249A71366AF20CFBE8B"/>
    <w:rsid w:val="00F7649F"/>
  </w:style>
  <w:style w:type="paragraph" w:customStyle="1" w:styleId="FB99054D31EE4AF18DB0745966EC6239">
    <w:name w:val="FB99054D31EE4AF18DB0745966EC6239"/>
    <w:rsid w:val="00F7649F"/>
  </w:style>
  <w:style w:type="paragraph" w:customStyle="1" w:styleId="5796A7AD2B6D4ED29791ABB502685722">
    <w:name w:val="5796A7AD2B6D4ED29791ABB502685722"/>
    <w:rsid w:val="00F7649F"/>
  </w:style>
  <w:style w:type="paragraph" w:customStyle="1" w:styleId="9EE404C55F394E93BA2562EC99322728">
    <w:name w:val="9EE404C55F394E93BA2562EC99322728"/>
    <w:rsid w:val="00F7649F"/>
  </w:style>
  <w:style w:type="paragraph" w:customStyle="1" w:styleId="AC4EEAF1738044DF9EC222EB03ADAFBD">
    <w:name w:val="AC4EEAF1738044DF9EC222EB03ADAFBD"/>
    <w:rsid w:val="00F7649F"/>
  </w:style>
  <w:style w:type="paragraph" w:customStyle="1" w:styleId="E259CB636FB24C68AD3D2C9BEF96A0FA">
    <w:name w:val="E259CB636FB24C68AD3D2C9BEF96A0FA"/>
    <w:rsid w:val="00F7649F"/>
  </w:style>
  <w:style w:type="paragraph" w:customStyle="1" w:styleId="7907B7E795B8466F92DDED53A0F6321B">
    <w:name w:val="7907B7E795B8466F92DDED53A0F6321B"/>
    <w:rsid w:val="00F7649F"/>
  </w:style>
  <w:style w:type="paragraph" w:customStyle="1" w:styleId="95528C3C4D7C4652A8E2F79E76C75BC0">
    <w:name w:val="95528C3C4D7C4652A8E2F79E76C75BC0"/>
    <w:rsid w:val="00F7649F"/>
  </w:style>
  <w:style w:type="paragraph" w:customStyle="1" w:styleId="E3BA2CC888C84328A2157930420794A0">
    <w:name w:val="E3BA2CC888C84328A2157930420794A0"/>
    <w:rsid w:val="00F7649F"/>
  </w:style>
  <w:style w:type="paragraph" w:customStyle="1" w:styleId="12A0D60323E44C5F9ED215BF4D4F7A7F">
    <w:name w:val="12A0D60323E44C5F9ED215BF4D4F7A7F"/>
    <w:rsid w:val="00F7649F"/>
  </w:style>
  <w:style w:type="paragraph" w:customStyle="1" w:styleId="A587F9267E124ABFA4E7ABC7EFBDFA93">
    <w:name w:val="A587F9267E124ABFA4E7ABC7EFBDFA93"/>
    <w:rsid w:val="00F7649F"/>
  </w:style>
  <w:style w:type="paragraph" w:customStyle="1" w:styleId="E73501A47E9C486EABA5FA8A06E0A249">
    <w:name w:val="E73501A47E9C486EABA5FA8A06E0A249"/>
    <w:rsid w:val="00F7649F"/>
  </w:style>
  <w:style w:type="paragraph" w:customStyle="1" w:styleId="13F3491F2977470F86BB1A2EE55F94F6">
    <w:name w:val="13F3491F2977470F86BB1A2EE55F94F6"/>
    <w:rsid w:val="00F7649F"/>
  </w:style>
  <w:style w:type="paragraph" w:customStyle="1" w:styleId="C243B6B73A484385AA9A4A43C35566B1">
    <w:name w:val="C243B6B73A484385AA9A4A43C35566B1"/>
    <w:rsid w:val="00F7649F"/>
  </w:style>
  <w:style w:type="paragraph" w:customStyle="1" w:styleId="60DC4FF6B3C348BD8888647EDEC9F173">
    <w:name w:val="60DC4FF6B3C348BD8888647EDEC9F173"/>
    <w:rsid w:val="00F7649F"/>
  </w:style>
  <w:style w:type="paragraph" w:customStyle="1" w:styleId="FFEFEA4DE9F244F8998B4F01667CC0A5">
    <w:name w:val="FFEFEA4DE9F244F8998B4F01667CC0A5"/>
    <w:rsid w:val="00F7649F"/>
  </w:style>
  <w:style w:type="paragraph" w:customStyle="1" w:styleId="B66E4BB55CD24F0B8D6A83150A3D9C01">
    <w:name w:val="B66E4BB55CD24F0B8D6A83150A3D9C01"/>
    <w:rsid w:val="00F7649F"/>
  </w:style>
  <w:style w:type="paragraph" w:customStyle="1" w:styleId="5E699B4654614C93BD0ADCC2B06BF386">
    <w:name w:val="5E699B4654614C93BD0ADCC2B06BF386"/>
    <w:rsid w:val="00F7649F"/>
  </w:style>
  <w:style w:type="paragraph" w:customStyle="1" w:styleId="B994AE280C04462ABCD482D1E48CD056">
    <w:name w:val="B994AE280C04462ABCD482D1E48CD056"/>
    <w:rsid w:val="00F7649F"/>
  </w:style>
  <w:style w:type="paragraph" w:customStyle="1" w:styleId="FCBBC707860E4318AA47ACBBC2EDAD1A">
    <w:name w:val="FCBBC707860E4318AA47ACBBC2EDAD1A"/>
    <w:rsid w:val="00F7649F"/>
  </w:style>
  <w:style w:type="paragraph" w:customStyle="1" w:styleId="F9A2BCDDE91C4B0BABF1F90CE499839C">
    <w:name w:val="F9A2BCDDE91C4B0BABF1F90CE499839C"/>
    <w:rsid w:val="00F7649F"/>
  </w:style>
  <w:style w:type="paragraph" w:customStyle="1" w:styleId="35B7A7807D8F4F09854DC43FDEFAEB68">
    <w:name w:val="35B7A7807D8F4F09854DC43FDEFAEB68"/>
    <w:rsid w:val="00F7649F"/>
  </w:style>
  <w:style w:type="paragraph" w:customStyle="1" w:styleId="0ECF171C45DE4136A66504531A8360AA">
    <w:name w:val="0ECF171C45DE4136A66504531A8360AA"/>
    <w:rsid w:val="00F7649F"/>
  </w:style>
  <w:style w:type="paragraph" w:customStyle="1" w:styleId="AF35DA1D00D047ECA80923F579C0C5D4">
    <w:name w:val="AF35DA1D00D047ECA80923F579C0C5D4"/>
    <w:rsid w:val="00F7649F"/>
  </w:style>
  <w:style w:type="paragraph" w:customStyle="1" w:styleId="29ED2E4653CB49BAAB7190579F464EDF">
    <w:name w:val="29ED2E4653CB49BAAB7190579F464EDF"/>
    <w:rsid w:val="00F7649F"/>
  </w:style>
  <w:style w:type="paragraph" w:customStyle="1" w:styleId="3C274A2700BD4BD1B22CA873AA0C5D83">
    <w:name w:val="3C274A2700BD4BD1B22CA873AA0C5D83"/>
    <w:rsid w:val="00F7649F"/>
  </w:style>
  <w:style w:type="paragraph" w:customStyle="1" w:styleId="43F89EDE154A4C9191F7D63397E99585">
    <w:name w:val="43F89EDE154A4C9191F7D63397E99585"/>
    <w:rsid w:val="00F7649F"/>
  </w:style>
  <w:style w:type="paragraph" w:customStyle="1" w:styleId="0D28C32169C64907B58383ADABC20704">
    <w:name w:val="0D28C32169C64907B58383ADABC20704"/>
    <w:rsid w:val="00F7649F"/>
  </w:style>
  <w:style w:type="paragraph" w:customStyle="1" w:styleId="8F2FB8DF0B7F402286E1EC51CF7E5478">
    <w:name w:val="8F2FB8DF0B7F402286E1EC51CF7E5478"/>
    <w:rsid w:val="00F7649F"/>
  </w:style>
  <w:style w:type="paragraph" w:customStyle="1" w:styleId="7F509E1C47D14217BD5ED34746FB2CC7">
    <w:name w:val="7F509E1C47D14217BD5ED34746FB2CC7"/>
    <w:rsid w:val="00F7649F"/>
  </w:style>
  <w:style w:type="paragraph" w:customStyle="1" w:styleId="A23B2DA2B4CE4221A9582DDA59552C5E">
    <w:name w:val="A23B2DA2B4CE4221A9582DDA59552C5E"/>
    <w:rsid w:val="00F7649F"/>
  </w:style>
  <w:style w:type="paragraph" w:customStyle="1" w:styleId="66F6D855A26E4F208A9A02621B20174E">
    <w:name w:val="66F6D855A26E4F208A9A02621B20174E"/>
    <w:rsid w:val="00F7649F"/>
  </w:style>
  <w:style w:type="paragraph" w:customStyle="1" w:styleId="7D664CA46CE94415BA7893AC32A2324F">
    <w:name w:val="7D664CA46CE94415BA7893AC32A2324F"/>
    <w:rsid w:val="00F7649F"/>
  </w:style>
  <w:style w:type="paragraph" w:customStyle="1" w:styleId="1A0ECD661C1246889B3F918D6DDEE268">
    <w:name w:val="1A0ECD661C1246889B3F918D6DDEE268"/>
    <w:rsid w:val="00F7649F"/>
  </w:style>
  <w:style w:type="paragraph" w:customStyle="1" w:styleId="55E86A28C0F34AB6BFE975FC70FE2295">
    <w:name w:val="55E86A28C0F34AB6BFE975FC70FE2295"/>
    <w:rsid w:val="00F7649F"/>
  </w:style>
  <w:style w:type="paragraph" w:customStyle="1" w:styleId="28377D73899E47BFB79F2EFF6814384C">
    <w:name w:val="28377D73899E47BFB79F2EFF6814384C"/>
    <w:rsid w:val="00F7649F"/>
  </w:style>
  <w:style w:type="paragraph" w:customStyle="1" w:styleId="FD588CADE2854C7384751655D246DCBD">
    <w:name w:val="FD588CADE2854C7384751655D246DCBD"/>
    <w:rsid w:val="00F7649F"/>
  </w:style>
  <w:style w:type="paragraph" w:customStyle="1" w:styleId="83838719545F40A7A2A90EB2EF4077AA">
    <w:name w:val="83838719545F40A7A2A90EB2EF4077AA"/>
    <w:rsid w:val="00F7649F"/>
  </w:style>
  <w:style w:type="paragraph" w:customStyle="1" w:styleId="5FCB5C360CB9415FBED54E9F9BC7A0ED">
    <w:name w:val="5FCB5C360CB9415FBED54E9F9BC7A0ED"/>
    <w:rsid w:val="00F7649F"/>
  </w:style>
  <w:style w:type="paragraph" w:customStyle="1" w:styleId="B8F8003BBF1D4DBD95604C797E6ECB34">
    <w:name w:val="B8F8003BBF1D4DBD95604C797E6ECB34"/>
    <w:rsid w:val="00F7649F"/>
  </w:style>
  <w:style w:type="paragraph" w:customStyle="1" w:styleId="6087DBE7AF1D4673A4A56AD8162A915F">
    <w:name w:val="6087DBE7AF1D4673A4A56AD8162A915F"/>
    <w:rsid w:val="00F7649F"/>
  </w:style>
  <w:style w:type="paragraph" w:customStyle="1" w:styleId="1D950522842D41289ECFB29356B066C7">
    <w:name w:val="1D950522842D41289ECFB29356B066C7"/>
    <w:rsid w:val="00F7649F"/>
  </w:style>
  <w:style w:type="paragraph" w:customStyle="1" w:styleId="BB29B8F58F9248F584686DB36C39AE72">
    <w:name w:val="BB29B8F58F9248F584686DB36C39AE72"/>
    <w:rsid w:val="00F7649F"/>
  </w:style>
  <w:style w:type="paragraph" w:customStyle="1" w:styleId="D8FD8AA0F55E4D21AD2B1FD9602F5FFB">
    <w:name w:val="D8FD8AA0F55E4D21AD2B1FD9602F5FFB"/>
    <w:rsid w:val="00F7649F"/>
  </w:style>
  <w:style w:type="paragraph" w:customStyle="1" w:styleId="9B3C65D7A85B48CE99A51010B3D0858E">
    <w:name w:val="9B3C65D7A85B48CE99A51010B3D0858E"/>
    <w:rsid w:val="00F7649F"/>
  </w:style>
  <w:style w:type="paragraph" w:customStyle="1" w:styleId="E696D9726660417FB89AD1E0BA4951A3">
    <w:name w:val="E696D9726660417FB89AD1E0BA4951A3"/>
    <w:rsid w:val="00F7649F"/>
  </w:style>
  <w:style w:type="paragraph" w:customStyle="1" w:styleId="66528AA217EA4BF2808BB65AC4E67349">
    <w:name w:val="66528AA217EA4BF2808BB65AC4E67349"/>
    <w:rsid w:val="00F7649F"/>
  </w:style>
  <w:style w:type="paragraph" w:customStyle="1" w:styleId="4FA48B0467CF4840B3095F87AFC2469C">
    <w:name w:val="4FA48B0467CF4840B3095F87AFC2469C"/>
    <w:rsid w:val="00F7649F"/>
  </w:style>
  <w:style w:type="paragraph" w:customStyle="1" w:styleId="043793D6043C46DD92163FD035CDB8E2">
    <w:name w:val="043793D6043C46DD92163FD035CDB8E2"/>
    <w:rsid w:val="00F7649F"/>
  </w:style>
  <w:style w:type="paragraph" w:customStyle="1" w:styleId="6DF0851E47DF41AB80404DCF749A2B0F">
    <w:name w:val="6DF0851E47DF41AB80404DCF749A2B0F"/>
    <w:rsid w:val="00F7649F"/>
  </w:style>
  <w:style w:type="paragraph" w:customStyle="1" w:styleId="09381768E21840F68769C1D37C57EAE9">
    <w:name w:val="09381768E21840F68769C1D37C57EAE9"/>
    <w:rsid w:val="00F7649F"/>
  </w:style>
  <w:style w:type="paragraph" w:customStyle="1" w:styleId="62155946F89649988175A63C22D3D5F9">
    <w:name w:val="62155946F89649988175A63C22D3D5F9"/>
    <w:rsid w:val="00F7649F"/>
  </w:style>
  <w:style w:type="paragraph" w:customStyle="1" w:styleId="DBCB73533192476C93540E3A4DCEF8DB">
    <w:name w:val="DBCB73533192476C93540E3A4DCEF8DB"/>
    <w:rsid w:val="00F7649F"/>
  </w:style>
  <w:style w:type="paragraph" w:customStyle="1" w:styleId="FCF2F1F2FEE04D4AAC900B9BACFB876E">
    <w:name w:val="FCF2F1F2FEE04D4AAC900B9BACFB876E"/>
    <w:rsid w:val="00F7649F"/>
  </w:style>
  <w:style w:type="paragraph" w:customStyle="1" w:styleId="758B1E7307F94892BDF54C5A2580E7A2">
    <w:name w:val="758B1E7307F94892BDF54C5A2580E7A2"/>
    <w:rsid w:val="00F7649F"/>
  </w:style>
  <w:style w:type="paragraph" w:customStyle="1" w:styleId="4223567C6F3443628DA13FA69CED44D2">
    <w:name w:val="4223567C6F3443628DA13FA69CED44D2"/>
    <w:rsid w:val="00F7649F"/>
  </w:style>
  <w:style w:type="paragraph" w:customStyle="1" w:styleId="68476911DAAB4834A6A61AEBFAC9C563">
    <w:name w:val="68476911DAAB4834A6A61AEBFAC9C563"/>
    <w:rsid w:val="00F7649F"/>
  </w:style>
  <w:style w:type="paragraph" w:customStyle="1" w:styleId="2DF5641CC3E743C4A0413C9B6569ACBC">
    <w:name w:val="2DF5641CC3E743C4A0413C9B6569ACBC"/>
    <w:rsid w:val="00F7649F"/>
  </w:style>
  <w:style w:type="paragraph" w:customStyle="1" w:styleId="A30D295321E449CA8F566C0FBDF48F45">
    <w:name w:val="A30D295321E449CA8F566C0FBDF48F45"/>
    <w:rsid w:val="00F7649F"/>
  </w:style>
  <w:style w:type="paragraph" w:customStyle="1" w:styleId="8F2E338F0EF34357A915971E2E978767">
    <w:name w:val="8F2E338F0EF34357A915971E2E978767"/>
    <w:rsid w:val="00F7649F"/>
  </w:style>
  <w:style w:type="paragraph" w:customStyle="1" w:styleId="0348CE750ED74C51BFD59D32EC364F20">
    <w:name w:val="0348CE750ED74C51BFD59D32EC364F20"/>
    <w:rsid w:val="00F7649F"/>
  </w:style>
  <w:style w:type="paragraph" w:customStyle="1" w:styleId="4CE23782DCC24571BCD0251BEC08C174">
    <w:name w:val="4CE23782DCC24571BCD0251BEC08C174"/>
    <w:rsid w:val="00F7649F"/>
  </w:style>
  <w:style w:type="paragraph" w:customStyle="1" w:styleId="F043E60D34D541B4817B430192455F21">
    <w:name w:val="F043E60D34D541B4817B430192455F21"/>
    <w:rsid w:val="00F7649F"/>
  </w:style>
  <w:style w:type="paragraph" w:customStyle="1" w:styleId="9318B146E03546B39864BF8A148C80D1">
    <w:name w:val="9318B146E03546B39864BF8A148C80D1"/>
    <w:rsid w:val="00F7649F"/>
  </w:style>
  <w:style w:type="paragraph" w:customStyle="1" w:styleId="A832D50040C9413BBAA5B3E932420119">
    <w:name w:val="A832D50040C9413BBAA5B3E932420119"/>
    <w:rsid w:val="00F7649F"/>
  </w:style>
  <w:style w:type="paragraph" w:customStyle="1" w:styleId="AA87EE66B64C422585B5FB3697610E5B">
    <w:name w:val="AA87EE66B64C422585B5FB3697610E5B"/>
    <w:rsid w:val="00F7649F"/>
  </w:style>
  <w:style w:type="paragraph" w:customStyle="1" w:styleId="DA1CF138F10A4CBF9991C3733B2C9ED6">
    <w:name w:val="DA1CF138F10A4CBF9991C3733B2C9ED6"/>
    <w:rsid w:val="00F7649F"/>
  </w:style>
  <w:style w:type="paragraph" w:customStyle="1" w:styleId="1D7D9EE398BB49AE905AD572585C2172">
    <w:name w:val="1D7D9EE398BB49AE905AD572585C2172"/>
    <w:rsid w:val="00F7649F"/>
  </w:style>
  <w:style w:type="paragraph" w:customStyle="1" w:styleId="4C4D41BAB9BF497AAD748F962E4303B5">
    <w:name w:val="4C4D41BAB9BF497AAD748F962E4303B5"/>
    <w:rsid w:val="00F7649F"/>
  </w:style>
  <w:style w:type="paragraph" w:customStyle="1" w:styleId="D88B22F49BD845F996B26CDBF5BC4997">
    <w:name w:val="D88B22F49BD845F996B26CDBF5BC4997"/>
    <w:rsid w:val="00F7649F"/>
  </w:style>
  <w:style w:type="paragraph" w:customStyle="1" w:styleId="2C3EC591830A4C708802479B12F92017">
    <w:name w:val="2C3EC591830A4C708802479B12F92017"/>
    <w:rsid w:val="00F7649F"/>
  </w:style>
  <w:style w:type="paragraph" w:customStyle="1" w:styleId="D9F8390FBDBF4B62A510A13E0663858A">
    <w:name w:val="D9F8390FBDBF4B62A510A13E0663858A"/>
    <w:rsid w:val="00F7649F"/>
  </w:style>
  <w:style w:type="paragraph" w:customStyle="1" w:styleId="4E95E1B91AC84BE2BB3DA58185AECB31">
    <w:name w:val="4E95E1B91AC84BE2BB3DA58185AECB31"/>
    <w:rsid w:val="00F7649F"/>
  </w:style>
  <w:style w:type="paragraph" w:customStyle="1" w:styleId="BBC3704B0678440B9DAC23420050AAC7">
    <w:name w:val="BBC3704B0678440B9DAC23420050AAC7"/>
    <w:rsid w:val="00F7649F"/>
  </w:style>
  <w:style w:type="paragraph" w:customStyle="1" w:styleId="D821B9D7C6B8405981626B073EAC0405">
    <w:name w:val="D821B9D7C6B8405981626B073EAC0405"/>
    <w:rsid w:val="00F7649F"/>
  </w:style>
  <w:style w:type="paragraph" w:customStyle="1" w:styleId="C8AB14D953254BB4A451FBD8CE57DB48">
    <w:name w:val="C8AB14D953254BB4A451FBD8CE57DB48"/>
    <w:rsid w:val="00F7649F"/>
  </w:style>
  <w:style w:type="paragraph" w:customStyle="1" w:styleId="5A5453A8DC134A5A81169FF4BBDBB168">
    <w:name w:val="5A5453A8DC134A5A81169FF4BBDBB168"/>
    <w:rsid w:val="00F7649F"/>
  </w:style>
  <w:style w:type="paragraph" w:customStyle="1" w:styleId="74D30B4C221C47F2AC760403A1571DD7">
    <w:name w:val="74D30B4C221C47F2AC760403A1571DD7"/>
    <w:rsid w:val="00F7649F"/>
  </w:style>
  <w:style w:type="paragraph" w:customStyle="1" w:styleId="AFA1F7FBCD1F46E7BEBC74999FDA1C18">
    <w:name w:val="AFA1F7FBCD1F46E7BEBC74999FDA1C18"/>
    <w:rsid w:val="00F7649F"/>
  </w:style>
  <w:style w:type="paragraph" w:customStyle="1" w:styleId="084304D4A1484518AE68D1F413167139">
    <w:name w:val="084304D4A1484518AE68D1F413167139"/>
    <w:rsid w:val="00F7649F"/>
  </w:style>
  <w:style w:type="paragraph" w:customStyle="1" w:styleId="8DF761532EB3451CA0713A586EFB435E">
    <w:name w:val="8DF761532EB3451CA0713A586EFB435E"/>
    <w:rsid w:val="00F7649F"/>
  </w:style>
  <w:style w:type="paragraph" w:customStyle="1" w:styleId="1F0FA851CFB148BB89BB370AF04D16A6">
    <w:name w:val="1F0FA851CFB148BB89BB370AF04D16A6"/>
    <w:rsid w:val="00F7649F"/>
  </w:style>
  <w:style w:type="paragraph" w:customStyle="1" w:styleId="704D324AA5C94CAEBD0B203F6E53AE41">
    <w:name w:val="704D324AA5C94CAEBD0B203F6E53AE41"/>
    <w:rsid w:val="00F7649F"/>
  </w:style>
  <w:style w:type="paragraph" w:customStyle="1" w:styleId="81BA352B282B4AFC870F2FC95B74872C">
    <w:name w:val="81BA352B282B4AFC870F2FC95B74872C"/>
    <w:rsid w:val="00F7649F"/>
  </w:style>
  <w:style w:type="paragraph" w:customStyle="1" w:styleId="FF535E3CB0AA4FAC868AF4468052C1A9">
    <w:name w:val="FF535E3CB0AA4FAC868AF4468052C1A9"/>
    <w:rsid w:val="00F7649F"/>
  </w:style>
  <w:style w:type="paragraph" w:customStyle="1" w:styleId="97F462A2728B47B698C08FC4C59BF296">
    <w:name w:val="97F462A2728B47B698C08FC4C59BF296"/>
    <w:rsid w:val="00F7649F"/>
  </w:style>
  <w:style w:type="paragraph" w:customStyle="1" w:styleId="58EC06CE21AA4D969355BF6EF5EEC204">
    <w:name w:val="58EC06CE21AA4D969355BF6EF5EEC204"/>
    <w:rsid w:val="00F7649F"/>
  </w:style>
  <w:style w:type="paragraph" w:customStyle="1" w:styleId="5B53A34DF1754289AFF59EC1344DFA8F">
    <w:name w:val="5B53A34DF1754289AFF59EC1344DFA8F"/>
    <w:rsid w:val="00F7649F"/>
  </w:style>
  <w:style w:type="paragraph" w:customStyle="1" w:styleId="C7C9A4B5FE8C48FE9E5840522FEFD24D">
    <w:name w:val="C7C9A4B5FE8C48FE9E5840522FEFD24D"/>
    <w:rsid w:val="00F7649F"/>
  </w:style>
  <w:style w:type="paragraph" w:customStyle="1" w:styleId="6274730AC7CC4E97BCEE3795479A6B56">
    <w:name w:val="6274730AC7CC4E97BCEE3795479A6B56"/>
    <w:rsid w:val="00F7649F"/>
  </w:style>
  <w:style w:type="paragraph" w:customStyle="1" w:styleId="802A5A546B874D7FACC12749A3B548E5">
    <w:name w:val="802A5A546B874D7FACC12749A3B548E5"/>
    <w:rsid w:val="00F7649F"/>
  </w:style>
  <w:style w:type="paragraph" w:customStyle="1" w:styleId="1EDC6C2D878E4DE884B8A6895504E023">
    <w:name w:val="1EDC6C2D878E4DE884B8A6895504E023"/>
    <w:rsid w:val="00F7649F"/>
  </w:style>
  <w:style w:type="paragraph" w:customStyle="1" w:styleId="4C286B480FFE49A2B4B151EC66489930">
    <w:name w:val="4C286B480FFE49A2B4B151EC66489930"/>
    <w:rsid w:val="00F7649F"/>
  </w:style>
  <w:style w:type="paragraph" w:customStyle="1" w:styleId="AAA22D5C2DC74AC8A048C0A08B9BEAF1">
    <w:name w:val="AAA22D5C2DC74AC8A048C0A08B9BEAF1"/>
    <w:rsid w:val="00F7649F"/>
  </w:style>
  <w:style w:type="paragraph" w:customStyle="1" w:styleId="973FBB0044DE4B4381F0BDA1FE009FBE">
    <w:name w:val="973FBB0044DE4B4381F0BDA1FE009FBE"/>
    <w:rsid w:val="00F7649F"/>
  </w:style>
  <w:style w:type="paragraph" w:customStyle="1" w:styleId="C3C7DB01710B4273940AC9DB1629DD27">
    <w:name w:val="C3C7DB01710B4273940AC9DB1629DD27"/>
    <w:rsid w:val="00F7649F"/>
  </w:style>
  <w:style w:type="paragraph" w:customStyle="1" w:styleId="904D29B01ACA4B3DB1D2B7E4C0DE252D">
    <w:name w:val="904D29B01ACA4B3DB1D2B7E4C0DE252D"/>
    <w:rsid w:val="00F7649F"/>
  </w:style>
  <w:style w:type="paragraph" w:customStyle="1" w:styleId="527C7B4D56F74DF090B8E5209CF87FE3">
    <w:name w:val="527C7B4D56F74DF090B8E5209CF87FE3"/>
    <w:rsid w:val="00F7649F"/>
  </w:style>
  <w:style w:type="paragraph" w:customStyle="1" w:styleId="3546EC87D18A44618AFC32BEDC131B28">
    <w:name w:val="3546EC87D18A44618AFC32BEDC131B28"/>
    <w:rsid w:val="00F7649F"/>
  </w:style>
  <w:style w:type="paragraph" w:customStyle="1" w:styleId="35F23A65F02741B5A06A3C45FC3D02D6">
    <w:name w:val="35F23A65F02741B5A06A3C45FC3D02D6"/>
    <w:rsid w:val="00F7649F"/>
  </w:style>
  <w:style w:type="paragraph" w:customStyle="1" w:styleId="3EF80F43E0A74AA1B9AA59857FBD264B">
    <w:name w:val="3EF80F43E0A74AA1B9AA59857FBD264B"/>
    <w:rsid w:val="00F7649F"/>
  </w:style>
  <w:style w:type="paragraph" w:customStyle="1" w:styleId="63908603A2574B7F9F9182B59A0BD4B8">
    <w:name w:val="63908603A2574B7F9F9182B59A0BD4B8"/>
    <w:rsid w:val="00F7649F"/>
  </w:style>
  <w:style w:type="paragraph" w:customStyle="1" w:styleId="728D48A8DE28421C8DCBECBE8580DA25">
    <w:name w:val="728D48A8DE28421C8DCBECBE8580DA25"/>
    <w:rsid w:val="00F7649F"/>
  </w:style>
  <w:style w:type="paragraph" w:customStyle="1" w:styleId="DC32C88F79754AB5BEBD3990273E9CBD">
    <w:name w:val="DC32C88F79754AB5BEBD3990273E9CBD"/>
    <w:rsid w:val="00F7649F"/>
  </w:style>
  <w:style w:type="paragraph" w:customStyle="1" w:styleId="652EDC728956405FB06764C713CAEDE8">
    <w:name w:val="652EDC728956405FB06764C713CAEDE8"/>
    <w:rsid w:val="00F7649F"/>
  </w:style>
  <w:style w:type="paragraph" w:customStyle="1" w:styleId="93A3EB21924E4DC48B7E5F3F29515318">
    <w:name w:val="93A3EB21924E4DC48B7E5F3F29515318"/>
    <w:rsid w:val="00F7649F"/>
  </w:style>
  <w:style w:type="paragraph" w:customStyle="1" w:styleId="CD7399832A2A4A37BFFF43D6157EFC8B">
    <w:name w:val="CD7399832A2A4A37BFFF43D6157EFC8B"/>
    <w:rsid w:val="00F7649F"/>
  </w:style>
  <w:style w:type="paragraph" w:customStyle="1" w:styleId="0957F2F1B82147FDAF9A0076C20B7C8A">
    <w:name w:val="0957F2F1B82147FDAF9A0076C20B7C8A"/>
    <w:rsid w:val="00F7649F"/>
  </w:style>
  <w:style w:type="paragraph" w:customStyle="1" w:styleId="1E214D7B0C0648C0AA15EC1CAB8C0F5B">
    <w:name w:val="1E214D7B0C0648C0AA15EC1CAB8C0F5B"/>
    <w:rsid w:val="00F7649F"/>
  </w:style>
  <w:style w:type="paragraph" w:customStyle="1" w:styleId="C7A6208F0EA34A0ABF325FCC8168AD86">
    <w:name w:val="C7A6208F0EA34A0ABF325FCC8168AD86"/>
    <w:rsid w:val="00F7649F"/>
  </w:style>
  <w:style w:type="paragraph" w:customStyle="1" w:styleId="05CE82225A6C42EEA8C15F42DBF42989">
    <w:name w:val="05CE82225A6C42EEA8C15F42DBF42989"/>
    <w:rsid w:val="00F7649F"/>
  </w:style>
  <w:style w:type="paragraph" w:customStyle="1" w:styleId="F6B492E130F94419867D9B3633863963">
    <w:name w:val="F6B492E130F94419867D9B3633863963"/>
    <w:rsid w:val="00F7649F"/>
  </w:style>
  <w:style w:type="paragraph" w:customStyle="1" w:styleId="B132D406804D4AACB1B003F816F0FCC8">
    <w:name w:val="B132D406804D4AACB1B003F816F0FCC8"/>
    <w:rsid w:val="00F7649F"/>
  </w:style>
  <w:style w:type="paragraph" w:customStyle="1" w:styleId="1D93F253D8C84FE182EB3723BEFFDD13">
    <w:name w:val="1D93F253D8C84FE182EB3723BEFFDD13"/>
    <w:rsid w:val="00F7649F"/>
  </w:style>
  <w:style w:type="paragraph" w:customStyle="1" w:styleId="834281D803B74712809DC633BCB0EA0B">
    <w:name w:val="834281D803B74712809DC633BCB0EA0B"/>
    <w:rsid w:val="00F7649F"/>
  </w:style>
  <w:style w:type="paragraph" w:customStyle="1" w:styleId="68EA878CF2354B06989C9B556854AA24">
    <w:name w:val="68EA878CF2354B06989C9B556854AA24"/>
    <w:rsid w:val="00F7649F"/>
  </w:style>
  <w:style w:type="paragraph" w:customStyle="1" w:styleId="5620E1AFCD454395AEA7E02819D4AB39">
    <w:name w:val="5620E1AFCD454395AEA7E02819D4AB39"/>
    <w:rsid w:val="00F7649F"/>
  </w:style>
  <w:style w:type="paragraph" w:customStyle="1" w:styleId="B5F678C3718B47E597851CAFB83F9492">
    <w:name w:val="B5F678C3718B47E597851CAFB83F9492"/>
    <w:rsid w:val="00F7649F"/>
  </w:style>
  <w:style w:type="paragraph" w:customStyle="1" w:styleId="1181B6CD0EDF4F838F7B73243C3920C6">
    <w:name w:val="1181B6CD0EDF4F838F7B73243C3920C6"/>
    <w:rsid w:val="00F7649F"/>
  </w:style>
  <w:style w:type="paragraph" w:customStyle="1" w:styleId="1709CD7D171D43E19264158DA8650959">
    <w:name w:val="1709CD7D171D43E19264158DA8650959"/>
    <w:rsid w:val="00F7649F"/>
  </w:style>
  <w:style w:type="paragraph" w:customStyle="1" w:styleId="C390CA7B6F08404AB6D072F5B001C083">
    <w:name w:val="C390CA7B6F08404AB6D072F5B001C083"/>
    <w:rsid w:val="00F764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F2DA9276</Template>
  <TotalTime>23</TotalTime>
  <Pages>3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Bink</dc:creator>
  <cp:keywords/>
  <dc:description/>
  <cp:lastModifiedBy>Marleen Bink</cp:lastModifiedBy>
  <cp:revision>4</cp:revision>
  <cp:lastPrinted>2016-03-09T10:45:00Z</cp:lastPrinted>
  <dcterms:created xsi:type="dcterms:W3CDTF">2016-03-09T10:44:00Z</dcterms:created>
  <dcterms:modified xsi:type="dcterms:W3CDTF">2016-03-09T11:15:00Z</dcterms:modified>
</cp:coreProperties>
</file>