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B2F38" w14:textId="048D3269" w:rsidR="0025093C" w:rsidRDefault="000F76A0" w:rsidP="0025093C">
      <w:pPr>
        <w:spacing w:after="0" w:line="312" w:lineRule="auto"/>
        <w:ind w:right="-113"/>
        <w:rPr>
          <w:rFonts w:ascii="Arial" w:hAnsi="Arial" w:cs="Arial"/>
          <w:color w:val="808080" w:themeColor="background1" w:themeShade="80"/>
          <w:sz w:val="20"/>
          <w:szCs w:val="20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25093C" w:rsidRPr="00637ED9">
        <w:rPr>
          <w:rFonts w:ascii="Arial" w:hAnsi="Arial" w:cs="Arial"/>
          <w:sz w:val="20"/>
          <w:szCs w:val="20"/>
        </w:rPr>
        <w:t>Aan:</w:t>
      </w:r>
      <w:r w:rsidR="0025093C" w:rsidRPr="00637ED9">
        <w:rPr>
          <w:rFonts w:ascii="Arial" w:hAnsi="Arial" w:cs="Arial"/>
          <w:color w:val="808080" w:themeColor="background1" w:themeShade="80"/>
          <w:sz w:val="20"/>
          <w:szCs w:val="20"/>
        </w:rPr>
        <w:t xml:space="preserve"> [naam en rechtspersoonlijkheid van de organisatie waar de “Bestuurlijk verantwoordelijke”</w:t>
      </w:r>
      <w:r w:rsidR="0025093C" w:rsidRPr="00637ED9">
        <w:rPr>
          <w:rStyle w:val="Voetnootmarkering"/>
          <w:rFonts w:ascii="Arial" w:hAnsi="Arial" w:cs="Arial"/>
          <w:color w:val="808080" w:themeColor="background1" w:themeShade="80"/>
          <w:sz w:val="20"/>
          <w:szCs w:val="20"/>
        </w:rPr>
        <w:footnoteReference w:id="2"/>
      </w:r>
      <w:r w:rsidR="0025093C" w:rsidRPr="00637ED9">
        <w:rPr>
          <w:rFonts w:ascii="Arial" w:hAnsi="Arial" w:cs="Arial"/>
          <w:color w:val="808080" w:themeColor="background1" w:themeShade="80"/>
          <w:sz w:val="20"/>
          <w:szCs w:val="20"/>
        </w:rPr>
        <w:t xml:space="preserve"> werkzaam is]</w:t>
      </w:r>
    </w:p>
    <w:p w14:paraId="2312BE53" w14:textId="77777777" w:rsidR="00B41350" w:rsidRPr="00637ED9" w:rsidRDefault="00B41350" w:rsidP="0025093C">
      <w:pPr>
        <w:spacing w:after="0" w:line="312" w:lineRule="auto"/>
        <w:ind w:right="-113"/>
        <w:rPr>
          <w:rFonts w:ascii="Arial" w:hAnsi="Arial" w:cs="Arial"/>
          <w:color w:val="808080" w:themeColor="background1" w:themeShade="80"/>
          <w:sz w:val="20"/>
          <w:szCs w:val="20"/>
        </w:rPr>
      </w:pPr>
    </w:p>
    <w:p w14:paraId="747F62B7" w14:textId="11EB323C" w:rsidR="0025093C" w:rsidRPr="00637ED9" w:rsidRDefault="0025093C" w:rsidP="0025093C">
      <w:pPr>
        <w:spacing w:after="0" w:line="312" w:lineRule="auto"/>
        <w:ind w:right="-1821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637ED9">
        <w:rPr>
          <w:rFonts w:ascii="Arial" w:hAnsi="Arial" w:cs="Arial"/>
          <w:sz w:val="20"/>
          <w:szCs w:val="20"/>
        </w:rPr>
        <w:t>Ter attentie van:</w:t>
      </w:r>
      <w:r w:rsidRPr="00637ED9">
        <w:rPr>
          <w:rFonts w:ascii="Arial" w:hAnsi="Arial" w:cs="Arial"/>
          <w:color w:val="808080" w:themeColor="background1" w:themeShade="80"/>
          <w:sz w:val="20"/>
          <w:szCs w:val="20"/>
        </w:rPr>
        <w:t xml:space="preserve"> [naam van Bestuurlijk verantwoordelijke]</w:t>
      </w:r>
    </w:p>
    <w:p w14:paraId="55FAEB7C" w14:textId="77777777" w:rsidR="0025093C" w:rsidRPr="00637ED9" w:rsidRDefault="0025093C" w:rsidP="0025093C">
      <w:pPr>
        <w:spacing w:after="0" w:line="312" w:lineRule="auto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637ED9">
        <w:rPr>
          <w:rFonts w:ascii="Arial" w:hAnsi="Arial" w:cs="Arial"/>
          <w:color w:val="808080" w:themeColor="background1" w:themeShade="80"/>
          <w:sz w:val="20"/>
          <w:szCs w:val="20"/>
        </w:rPr>
        <w:t>[Ades van de organisatie waar de “Bestuurlijk verantwoordelijke” werkzaam is]</w:t>
      </w:r>
    </w:p>
    <w:p w14:paraId="1628C832" w14:textId="77777777" w:rsidR="0025093C" w:rsidRPr="00637ED9" w:rsidRDefault="0025093C" w:rsidP="0025093C">
      <w:pPr>
        <w:spacing w:after="0" w:line="312" w:lineRule="auto"/>
        <w:rPr>
          <w:rFonts w:ascii="Arial" w:hAnsi="Arial" w:cs="Arial"/>
          <w:color w:val="808080" w:themeColor="background1" w:themeShade="80"/>
          <w:sz w:val="20"/>
          <w:szCs w:val="20"/>
        </w:rPr>
      </w:pPr>
    </w:p>
    <w:p w14:paraId="3E74A3A1" w14:textId="3C98362C" w:rsidR="0025093C" w:rsidRPr="00637ED9" w:rsidRDefault="0025093C" w:rsidP="0025093C">
      <w:pPr>
        <w:spacing w:after="0" w:line="312" w:lineRule="auto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637ED9">
        <w:rPr>
          <w:rFonts w:ascii="Arial" w:hAnsi="Arial" w:cs="Arial"/>
          <w:color w:val="808080" w:themeColor="background1" w:themeShade="80"/>
          <w:sz w:val="20"/>
          <w:szCs w:val="20"/>
        </w:rPr>
        <w:t>[Datum]</w:t>
      </w:r>
    </w:p>
    <w:p w14:paraId="374FF809" w14:textId="77777777" w:rsidR="0025093C" w:rsidRPr="00435B6B" w:rsidRDefault="0025093C" w:rsidP="0025093C">
      <w:pPr>
        <w:spacing w:after="0" w:line="312" w:lineRule="auto"/>
        <w:rPr>
          <w:rStyle w:val="Zwaar"/>
        </w:rPr>
      </w:pPr>
    </w:p>
    <w:p w14:paraId="22503F46" w14:textId="4A068C08" w:rsidR="006F7EBA" w:rsidRPr="00435B6B" w:rsidRDefault="00F36AB1" w:rsidP="00637ED9">
      <w:pPr>
        <w:jc w:val="center"/>
        <w:rPr>
          <w:rStyle w:val="Zwaar"/>
          <w:sz w:val="20"/>
          <w:szCs w:val="20"/>
        </w:rPr>
      </w:pPr>
      <w:r w:rsidRPr="00435B6B">
        <w:rPr>
          <w:rStyle w:val="Zwaar"/>
          <w:sz w:val="20"/>
          <w:szCs w:val="20"/>
        </w:rPr>
        <w:t>Commitmentverklaring</w:t>
      </w:r>
    </w:p>
    <w:p w14:paraId="7B9821FD" w14:textId="3ADB3A61" w:rsidR="006F7EBA" w:rsidRPr="00435B6B" w:rsidRDefault="006F7EBA" w:rsidP="00637ED9">
      <w:pPr>
        <w:jc w:val="center"/>
        <w:rPr>
          <w:rStyle w:val="Zwaar"/>
          <w:sz w:val="20"/>
          <w:szCs w:val="20"/>
        </w:rPr>
      </w:pPr>
      <w:proofErr w:type="gramStart"/>
      <w:r w:rsidRPr="00435B6B">
        <w:rPr>
          <w:rStyle w:val="Zwaar"/>
          <w:sz w:val="20"/>
          <w:szCs w:val="20"/>
        </w:rPr>
        <w:t>inzake</w:t>
      </w:r>
      <w:proofErr w:type="gramEnd"/>
    </w:p>
    <w:p w14:paraId="165CE4A5" w14:textId="4DE830C6" w:rsidR="006F7EBA" w:rsidRPr="00435B6B" w:rsidRDefault="006F7EBA" w:rsidP="00637ED9">
      <w:pPr>
        <w:jc w:val="center"/>
        <w:rPr>
          <w:rStyle w:val="Zwaar"/>
          <w:sz w:val="20"/>
          <w:szCs w:val="20"/>
        </w:rPr>
      </w:pPr>
      <w:r w:rsidRPr="00435B6B">
        <w:rPr>
          <w:rStyle w:val="Zwaar"/>
          <w:sz w:val="20"/>
          <w:szCs w:val="20"/>
        </w:rPr>
        <w:t>[</w:t>
      </w:r>
      <w:proofErr w:type="gramStart"/>
      <w:r w:rsidRPr="00435B6B">
        <w:rPr>
          <w:rStyle w:val="Zwaar"/>
          <w:sz w:val="20"/>
          <w:szCs w:val="20"/>
        </w:rPr>
        <w:t>naam</w:t>
      </w:r>
      <w:proofErr w:type="gramEnd"/>
      <w:r w:rsidRPr="00435B6B">
        <w:rPr>
          <w:rStyle w:val="Zwaar"/>
          <w:sz w:val="20"/>
          <w:szCs w:val="20"/>
        </w:rPr>
        <w:t>]</w:t>
      </w:r>
      <w:r w:rsidR="00F36AB1" w:rsidRPr="00435B6B">
        <w:rPr>
          <w:rStyle w:val="Zwaar"/>
          <w:sz w:val="20"/>
          <w:szCs w:val="20"/>
        </w:rPr>
        <w:t xml:space="preserve"> project</w:t>
      </w:r>
    </w:p>
    <w:p w14:paraId="7BBD2198" w14:textId="77777777" w:rsidR="006F7EBA" w:rsidRDefault="006F7EBA" w:rsidP="006F7EBA">
      <w:pPr>
        <w:spacing w:after="0" w:line="312" w:lineRule="auto"/>
        <w:rPr>
          <w:rStyle w:val="Zwaar"/>
        </w:rPr>
      </w:pPr>
    </w:p>
    <w:p w14:paraId="12CEBBDB" w14:textId="77777777" w:rsidR="006F7EBA" w:rsidRPr="00637ED9" w:rsidRDefault="006F7EBA" w:rsidP="006F7EBA">
      <w:pPr>
        <w:spacing w:after="0" w:line="312" w:lineRule="auto"/>
        <w:rPr>
          <w:rFonts w:ascii="Arial" w:hAnsi="Arial" w:cs="Arial"/>
          <w:sz w:val="20"/>
          <w:szCs w:val="20"/>
        </w:rPr>
      </w:pPr>
      <w:r w:rsidRPr="00637ED9">
        <w:rPr>
          <w:rFonts w:ascii="Arial" w:hAnsi="Arial" w:cs="Arial"/>
          <w:sz w:val="20"/>
          <w:szCs w:val="20"/>
        </w:rPr>
        <w:t xml:space="preserve">Geachte </w:t>
      </w:r>
      <w:r w:rsidRPr="00637ED9">
        <w:rPr>
          <w:rFonts w:ascii="Arial" w:hAnsi="Arial" w:cs="Arial"/>
          <w:color w:val="808080" w:themeColor="background1" w:themeShade="80"/>
          <w:sz w:val="20"/>
          <w:szCs w:val="20"/>
        </w:rPr>
        <w:t>[naam van Bestuurlijk verantwoordelijke],</w:t>
      </w:r>
    </w:p>
    <w:p w14:paraId="200977DC" w14:textId="77777777" w:rsidR="006F7EBA" w:rsidRPr="00637ED9" w:rsidRDefault="006F7EBA" w:rsidP="006F7EBA">
      <w:pPr>
        <w:spacing w:after="0" w:line="312" w:lineRule="auto"/>
        <w:rPr>
          <w:rFonts w:ascii="Arial" w:hAnsi="Arial" w:cs="Arial"/>
          <w:sz w:val="20"/>
          <w:szCs w:val="20"/>
        </w:rPr>
      </w:pPr>
    </w:p>
    <w:p w14:paraId="612D00B5" w14:textId="42A9635B" w:rsidR="00B41350" w:rsidRPr="00912A8B" w:rsidRDefault="006F7EBA" w:rsidP="00912A8B">
      <w:pPr>
        <w:rPr>
          <w:sz w:val="20"/>
          <w:szCs w:val="20"/>
        </w:rPr>
      </w:pPr>
      <w:r w:rsidRPr="00912A8B">
        <w:rPr>
          <w:sz w:val="20"/>
          <w:szCs w:val="20"/>
        </w:rPr>
        <w:t>Hierbij bevestig ik, [voor- en achternaam], in mijn hoedanigheid van [functie] bij [naam en juridische entiteit], dat [naam en juridische entiteit] zich jegens [rechtspersoon waar de “Bestuurlijk verantwoordelijke” werkzaam is] verbindt tot een bijdrage aan het [Naam] project als [</w:t>
      </w:r>
      <w:r w:rsidRPr="00912A8B">
        <w:rPr>
          <w:sz w:val="20"/>
          <w:szCs w:val="20"/>
          <w:highlight w:val="yellow"/>
        </w:rPr>
        <w:t>samenwerkende partij/sponsor</w:t>
      </w:r>
      <w:r w:rsidRPr="00912A8B">
        <w:rPr>
          <w:sz w:val="20"/>
          <w:szCs w:val="20"/>
        </w:rPr>
        <w:t>]</w:t>
      </w:r>
      <w:r w:rsidRPr="00912A8B">
        <w:rPr>
          <w:rStyle w:val="Voetnootmarkering"/>
          <w:rFonts w:ascii="Arial" w:hAnsi="Arial" w:cs="Arial"/>
          <w:sz w:val="20"/>
          <w:szCs w:val="20"/>
        </w:rPr>
        <w:t xml:space="preserve"> </w:t>
      </w:r>
      <w:r w:rsidRPr="00912A8B">
        <w:rPr>
          <w:rStyle w:val="Voetnootmarkering"/>
          <w:rFonts w:ascii="Arial" w:hAnsi="Arial" w:cs="Arial"/>
          <w:sz w:val="20"/>
          <w:szCs w:val="20"/>
        </w:rPr>
        <w:footnoteReference w:id="3"/>
      </w:r>
      <w:r w:rsidRPr="00912A8B">
        <w:rPr>
          <w:sz w:val="20"/>
          <w:szCs w:val="20"/>
        </w:rPr>
        <w:t xml:space="preserve">, onder voorwaarde dat ZonMw de subsidieaanvraag die Hoofdaanvrager, [voor- en achternaam], in zijn/ haar hoedanigheid van [functie] bij [naam en rechtspersoonlijkheid waar Hoofdaanvrager werkzaam is] </w:t>
      </w:r>
      <w:r w:rsidRPr="00912A8B">
        <w:rPr>
          <w:color w:val="000000" w:themeColor="text1"/>
          <w:sz w:val="20"/>
          <w:szCs w:val="20"/>
        </w:rPr>
        <w:t>heeft ingediend op [</w:t>
      </w:r>
      <w:r w:rsidRPr="00912A8B">
        <w:rPr>
          <w:sz w:val="20"/>
          <w:szCs w:val="20"/>
        </w:rPr>
        <w:t>datum]</w:t>
      </w:r>
      <w:r w:rsidRPr="00912A8B">
        <w:rPr>
          <w:color w:val="000000" w:themeColor="text1"/>
          <w:sz w:val="20"/>
          <w:szCs w:val="20"/>
        </w:rPr>
        <w:t>,</w:t>
      </w:r>
      <w:r w:rsidRPr="00912A8B">
        <w:rPr>
          <w:sz w:val="20"/>
          <w:szCs w:val="20"/>
        </w:rPr>
        <w:t xml:space="preserve"> met ZonMw referentie </w:t>
      </w:r>
      <w:proofErr w:type="spellStart"/>
      <w:r w:rsidRPr="00912A8B">
        <w:rPr>
          <w:sz w:val="20"/>
          <w:szCs w:val="20"/>
        </w:rPr>
        <w:t>nr</w:t>
      </w:r>
      <w:proofErr w:type="spellEnd"/>
      <w:r w:rsidRPr="00912A8B">
        <w:rPr>
          <w:sz w:val="20"/>
          <w:szCs w:val="20"/>
        </w:rPr>
        <w:t xml:space="preserve"> [ • ]/[volledige titel van de aanvraag], honoreert. </w:t>
      </w:r>
    </w:p>
    <w:p w14:paraId="2FA9655E" w14:textId="77777777" w:rsidR="006F7EBA" w:rsidRPr="00637ED9" w:rsidRDefault="006F7EBA" w:rsidP="006F7EBA">
      <w:pPr>
        <w:spacing w:after="0" w:line="312" w:lineRule="auto"/>
        <w:contextualSpacing/>
        <w:rPr>
          <w:rFonts w:ascii="Arial" w:hAnsi="Arial" w:cs="Arial"/>
          <w:color w:val="808080" w:themeColor="background1" w:themeShade="80"/>
          <w:sz w:val="20"/>
          <w:szCs w:val="20"/>
        </w:rPr>
      </w:pPr>
    </w:p>
    <w:p w14:paraId="10A2821F" w14:textId="77777777" w:rsidR="006F7EBA" w:rsidRPr="00637ED9" w:rsidRDefault="006F7EBA" w:rsidP="006F7EBA">
      <w:pPr>
        <w:spacing w:after="0" w:line="312" w:lineRule="auto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637ED9">
        <w:rPr>
          <w:rFonts w:ascii="Arial" w:hAnsi="Arial" w:cs="Arial"/>
          <w:color w:val="808080" w:themeColor="background1" w:themeShade="80"/>
          <w:sz w:val="20"/>
          <w:szCs w:val="20"/>
        </w:rPr>
        <w:t xml:space="preserve">[Naam en juridische entiteit] </w:t>
      </w:r>
      <w:r w:rsidRPr="00637ED9">
        <w:rPr>
          <w:rFonts w:ascii="Arial" w:hAnsi="Arial" w:cs="Arial"/>
          <w:sz w:val="20"/>
          <w:szCs w:val="20"/>
        </w:rPr>
        <w:t>zal:</w:t>
      </w:r>
    </w:p>
    <w:p w14:paraId="456690DD" w14:textId="77777777" w:rsidR="006F7EBA" w:rsidRPr="00637ED9" w:rsidRDefault="006F7EBA" w:rsidP="006F7EBA">
      <w:pPr>
        <w:pStyle w:val="Lijstalinea"/>
        <w:spacing w:after="0" w:line="312" w:lineRule="auto"/>
        <w:rPr>
          <w:rFonts w:ascii="Arial" w:hAnsi="Arial" w:cs="Arial"/>
          <w:color w:val="808080" w:themeColor="background1" w:themeShade="80"/>
          <w:sz w:val="20"/>
          <w:szCs w:val="20"/>
        </w:rPr>
      </w:pPr>
    </w:p>
    <w:p w14:paraId="0AD05192" w14:textId="77777777" w:rsidR="006F7EBA" w:rsidRPr="00637ED9" w:rsidRDefault="006F7EBA" w:rsidP="006F7EBA">
      <w:pPr>
        <w:pStyle w:val="Lijstalinea"/>
        <w:numPr>
          <w:ilvl w:val="0"/>
          <w:numId w:val="40"/>
        </w:numPr>
        <w:spacing w:after="0" w:line="312" w:lineRule="auto"/>
        <w:rPr>
          <w:rFonts w:ascii="Arial" w:hAnsi="Arial" w:cs="Arial"/>
          <w:color w:val="808080" w:themeColor="background1" w:themeShade="80"/>
          <w:sz w:val="20"/>
          <w:szCs w:val="20"/>
        </w:rPr>
      </w:pPr>
      <w:proofErr w:type="gramStart"/>
      <w:r w:rsidRPr="00637ED9">
        <w:rPr>
          <w:rFonts w:ascii="Arial" w:hAnsi="Arial" w:cs="Arial"/>
          <w:sz w:val="20"/>
          <w:szCs w:val="20"/>
        </w:rPr>
        <w:t>een</w:t>
      </w:r>
      <w:proofErr w:type="gramEnd"/>
      <w:r w:rsidRPr="00637ED9">
        <w:rPr>
          <w:rFonts w:ascii="Arial" w:hAnsi="Arial" w:cs="Arial"/>
          <w:sz w:val="20"/>
          <w:szCs w:val="20"/>
        </w:rPr>
        <w:t xml:space="preserve"> geldelijke bijdrage leveren van € </w:t>
      </w:r>
      <w:r w:rsidRPr="00637ED9">
        <w:rPr>
          <w:rFonts w:ascii="Arial" w:hAnsi="Arial" w:cs="Arial"/>
          <w:color w:val="808080" w:themeColor="background1" w:themeShade="80"/>
          <w:sz w:val="20"/>
          <w:szCs w:val="20"/>
        </w:rPr>
        <w:t xml:space="preserve">[bedrag] </w:t>
      </w:r>
    </w:p>
    <w:p w14:paraId="74D5F500" w14:textId="77777777" w:rsidR="006F7EBA" w:rsidRPr="00637ED9" w:rsidRDefault="006F7EBA" w:rsidP="006F7EBA">
      <w:pPr>
        <w:pStyle w:val="Lijstalinea"/>
        <w:spacing w:after="0" w:line="312" w:lineRule="auto"/>
        <w:rPr>
          <w:rFonts w:ascii="Arial" w:hAnsi="Arial" w:cs="Arial"/>
          <w:color w:val="808080" w:themeColor="background1" w:themeShade="80"/>
          <w:sz w:val="20"/>
          <w:szCs w:val="20"/>
        </w:rPr>
      </w:pPr>
    </w:p>
    <w:p w14:paraId="4F24EC39" w14:textId="77777777" w:rsidR="006F7EBA" w:rsidRPr="00637ED9" w:rsidRDefault="006F7EBA" w:rsidP="006F7EBA">
      <w:pPr>
        <w:spacing w:after="0" w:line="312" w:lineRule="auto"/>
        <w:ind w:left="360"/>
        <w:rPr>
          <w:rFonts w:ascii="Arial" w:hAnsi="Arial" w:cs="Arial"/>
          <w:sz w:val="20"/>
          <w:szCs w:val="20"/>
        </w:rPr>
      </w:pPr>
      <w:r w:rsidRPr="00637ED9">
        <w:rPr>
          <w:rFonts w:ascii="Arial" w:hAnsi="Arial" w:cs="Arial"/>
          <w:sz w:val="20"/>
          <w:szCs w:val="20"/>
        </w:rPr>
        <w:t>EN/OF</w:t>
      </w:r>
      <w:bookmarkStart w:id="0" w:name="_Hlk68268481"/>
      <w:r w:rsidRPr="00637ED9">
        <w:rPr>
          <w:rStyle w:val="Voetnootmarkering"/>
          <w:rFonts w:ascii="Arial" w:hAnsi="Arial" w:cs="Arial"/>
          <w:sz w:val="20"/>
          <w:szCs w:val="20"/>
        </w:rPr>
        <w:footnoteReference w:id="4"/>
      </w:r>
      <w:bookmarkEnd w:id="0"/>
    </w:p>
    <w:p w14:paraId="56871DD9" w14:textId="77777777" w:rsidR="006F7EBA" w:rsidRPr="00637ED9" w:rsidRDefault="006F7EBA" w:rsidP="006F7EBA">
      <w:pPr>
        <w:spacing w:after="0" w:line="312" w:lineRule="auto"/>
        <w:ind w:left="360"/>
        <w:rPr>
          <w:rFonts w:ascii="Arial" w:hAnsi="Arial" w:cs="Arial"/>
          <w:color w:val="808080" w:themeColor="background1" w:themeShade="80"/>
          <w:sz w:val="20"/>
          <w:szCs w:val="20"/>
        </w:rPr>
      </w:pPr>
    </w:p>
    <w:p w14:paraId="0B8192BC" w14:textId="1DA2A9C1" w:rsidR="006F7EBA" w:rsidRPr="00637ED9" w:rsidRDefault="006F7EBA" w:rsidP="006F7EBA">
      <w:pPr>
        <w:pStyle w:val="Lijstalinea"/>
        <w:numPr>
          <w:ilvl w:val="0"/>
          <w:numId w:val="40"/>
        </w:numPr>
        <w:spacing w:after="0" w:line="312" w:lineRule="auto"/>
        <w:ind w:left="708"/>
        <w:rPr>
          <w:rFonts w:ascii="Arial" w:hAnsi="Arial" w:cs="Arial"/>
          <w:color w:val="000000" w:themeColor="text1"/>
          <w:sz w:val="20"/>
          <w:szCs w:val="20"/>
        </w:rPr>
      </w:pPr>
      <w:proofErr w:type="gramStart"/>
      <w:r w:rsidRPr="00637ED9">
        <w:rPr>
          <w:rFonts w:ascii="Arial" w:hAnsi="Arial" w:cs="Arial"/>
          <w:sz w:val="20"/>
          <w:szCs w:val="20"/>
        </w:rPr>
        <w:t>een</w:t>
      </w:r>
      <w:proofErr w:type="gramEnd"/>
      <w:r w:rsidRPr="00637ED9">
        <w:rPr>
          <w:rFonts w:ascii="Arial" w:hAnsi="Arial" w:cs="Arial"/>
          <w:sz w:val="20"/>
          <w:szCs w:val="20"/>
        </w:rPr>
        <w:t xml:space="preserve"> bijdrage in-natura leveren ter waarde van € </w:t>
      </w:r>
      <w:r w:rsidRPr="00637ED9">
        <w:rPr>
          <w:rFonts w:ascii="Arial" w:hAnsi="Arial" w:cs="Arial"/>
          <w:color w:val="808080" w:themeColor="background1" w:themeShade="80"/>
          <w:sz w:val="20"/>
          <w:szCs w:val="20"/>
        </w:rPr>
        <w:t>[specifieke product + aantallen en/ of de specifieke dienst hier opnemen en de monetaire waarde specificeren</w:t>
      </w:r>
      <w:r w:rsidRPr="00637ED9">
        <w:rPr>
          <w:rStyle w:val="Voetnootmarkering"/>
          <w:rFonts w:ascii="Arial" w:hAnsi="Arial" w:cs="Arial"/>
          <w:color w:val="808080" w:themeColor="background1" w:themeShade="80"/>
          <w:sz w:val="20"/>
          <w:szCs w:val="20"/>
        </w:rPr>
        <w:footnoteReference w:id="5"/>
      </w:r>
      <w:r w:rsidRPr="00637ED9">
        <w:rPr>
          <w:rFonts w:ascii="Arial" w:hAnsi="Arial" w:cs="Arial"/>
          <w:color w:val="808080" w:themeColor="background1" w:themeShade="80"/>
          <w:sz w:val="20"/>
          <w:szCs w:val="20"/>
        </w:rPr>
        <w:t xml:space="preserve">] </w:t>
      </w:r>
      <w:r w:rsidRPr="00637ED9">
        <w:rPr>
          <w:rFonts w:ascii="Arial" w:hAnsi="Arial" w:cs="Arial"/>
          <w:color w:val="000000" w:themeColor="text1"/>
          <w:sz w:val="20"/>
          <w:szCs w:val="20"/>
        </w:rPr>
        <w:t>ten behoeve van de project kosten in overeenstemming met het budget zoals opgenomen in het bij de subsidieaanvraag horende projectvoorstel.</w:t>
      </w:r>
      <w:r w:rsidRPr="00637ED9">
        <w:rPr>
          <w:rFonts w:ascii="Arial" w:hAnsi="Arial" w:cs="Arial"/>
          <w:color w:val="000000" w:themeColor="text1"/>
          <w:sz w:val="20"/>
          <w:szCs w:val="20"/>
        </w:rPr>
        <w:br/>
      </w:r>
    </w:p>
    <w:p w14:paraId="04E6F70A" w14:textId="77777777" w:rsidR="006F7EBA" w:rsidRPr="00637ED9" w:rsidRDefault="006F7EBA" w:rsidP="006F7EBA">
      <w:pPr>
        <w:spacing w:after="0" w:line="312" w:lineRule="auto"/>
        <w:ind w:firstLine="348"/>
        <w:rPr>
          <w:rFonts w:ascii="Arial" w:hAnsi="Arial" w:cs="Arial"/>
          <w:sz w:val="20"/>
          <w:szCs w:val="20"/>
        </w:rPr>
      </w:pPr>
      <w:r w:rsidRPr="00637ED9">
        <w:rPr>
          <w:rFonts w:ascii="Arial" w:hAnsi="Arial" w:cs="Arial"/>
          <w:sz w:val="20"/>
          <w:szCs w:val="20"/>
        </w:rPr>
        <w:lastRenderedPageBreak/>
        <w:t>EN/OF</w:t>
      </w:r>
      <w:r w:rsidRPr="00637ED9">
        <w:rPr>
          <w:rStyle w:val="Voetnootmarkering"/>
          <w:rFonts w:ascii="Arial" w:hAnsi="Arial" w:cs="Arial"/>
          <w:sz w:val="20"/>
          <w:szCs w:val="20"/>
        </w:rPr>
        <w:footnoteReference w:id="6"/>
      </w:r>
    </w:p>
    <w:p w14:paraId="2B9FEBB6" w14:textId="77777777" w:rsidR="006F7EBA" w:rsidRDefault="006F7EBA" w:rsidP="006F7EBA">
      <w:pPr>
        <w:pStyle w:val="Lijstalinea"/>
        <w:spacing w:after="0" w:line="312" w:lineRule="auto"/>
        <w:ind w:left="708"/>
        <w:rPr>
          <w:rFonts w:ascii="Arial" w:hAnsi="Arial" w:cs="Arial"/>
          <w:color w:val="000000" w:themeColor="text1"/>
        </w:rPr>
      </w:pPr>
    </w:p>
    <w:p w14:paraId="1347F05C" w14:textId="59C97A29" w:rsidR="006F7EBA" w:rsidRPr="00637ED9" w:rsidRDefault="006F7EBA" w:rsidP="006F7EBA">
      <w:pPr>
        <w:pStyle w:val="Lijstalinea"/>
        <w:numPr>
          <w:ilvl w:val="0"/>
          <w:numId w:val="40"/>
        </w:numPr>
        <w:spacing w:after="0" w:line="312" w:lineRule="auto"/>
        <w:rPr>
          <w:rFonts w:ascii="Arial" w:hAnsi="Arial" w:cs="Arial"/>
          <w:color w:val="808080" w:themeColor="background1" w:themeShade="80"/>
          <w:sz w:val="20"/>
          <w:szCs w:val="20"/>
        </w:rPr>
      </w:pPr>
      <w:proofErr w:type="gramStart"/>
      <w:r w:rsidRPr="00637ED9">
        <w:rPr>
          <w:rFonts w:ascii="Arial" w:hAnsi="Arial" w:cs="Arial"/>
          <w:sz w:val="20"/>
          <w:szCs w:val="20"/>
        </w:rPr>
        <w:t>een</w:t>
      </w:r>
      <w:proofErr w:type="gramEnd"/>
      <w:r w:rsidRPr="00637ED9">
        <w:rPr>
          <w:rFonts w:ascii="Arial" w:hAnsi="Arial" w:cs="Arial"/>
          <w:sz w:val="20"/>
          <w:szCs w:val="20"/>
        </w:rPr>
        <w:t xml:space="preserve"> bijdrage </w:t>
      </w:r>
      <w:r w:rsidRPr="00637ED9">
        <w:rPr>
          <w:rFonts w:ascii="Arial" w:hAnsi="Arial" w:cs="Arial"/>
          <w:color w:val="808080" w:themeColor="background1" w:themeShade="80"/>
          <w:sz w:val="20"/>
          <w:szCs w:val="20"/>
        </w:rPr>
        <w:t>[specifieke product + aantallen en/ of de specifieke dienst hier opnemen en de monetaire waarde specificeren</w:t>
      </w:r>
      <w:r w:rsidRPr="00637ED9">
        <w:rPr>
          <w:rStyle w:val="Voetnootmarkering"/>
          <w:rFonts w:ascii="Arial" w:hAnsi="Arial" w:cs="Arial"/>
          <w:color w:val="808080" w:themeColor="background1" w:themeShade="80"/>
          <w:sz w:val="20"/>
          <w:szCs w:val="20"/>
        </w:rPr>
        <w:footnoteReference w:id="7"/>
      </w:r>
      <w:r w:rsidRPr="00637ED9">
        <w:rPr>
          <w:rFonts w:ascii="Arial" w:hAnsi="Arial" w:cs="Arial"/>
          <w:color w:val="808080" w:themeColor="background1" w:themeShade="80"/>
          <w:sz w:val="20"/>
          <w:szCs w:val="20"/>
        </w:rPr>
        <w:t xml:space="preserve">] </w:t>
      </w:r>
      <w:r w:rsidRPr="00637ED9">
        <w:rPr>
          <w:rFonts w:ascii="Arial" w:hAnsi="Arial" w:cs="Arial"/>
          <w:color w:val="000000" w:themeColor="text1"/>
          <w:sz w:val="20"/>
          <w:szCs w:val="20"/>
        </w:rPr>
        <w:t>aan het project leveren in overeenstemming met de in de subsidieaanvraag horende projectvoorstel opgenomen activiteiten en het voor zijn/haar organisatie in de begroting aangevraagde subsidiebedrag.</w:t>
      </w:r>
    </w:p>
    <w:p w14:paraId="49DCBBA9" w14:textId="77777777" w:rsidR="006F7EBA" w:rsidRPr="00637ED9" w:rsidRDefault="006F7EBA" w:rsidP="006F7EBA">
      <w:pPr>
        <w:spacing w:after="0" w:line="312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198797EC" w14:textId="7155FB0F" w:rsidR="006F7EBA" w:rsidRPr="00637ED9" w:rsidRDefault="006F7EBA" w:rsidP="006F7E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Arial" w:hAnsi="Arial" w:cs="Arial"/>
          <w:color w:val="000000" w:themeColor="text1"/>
          <w:sz w:val="20"/>
          <w:szCs w:val="20"/>
        </w:rPr>
      </w:pPr>
      <w:r w:rsidRPr="00637ED9">
        <w:rPr>
          <w:rFonts w:ascii="Arial" w:hAnsi="Arial" w:cs="Arial"/>
          <w:color w:val="000000" w:themeColor="text1"/>
          <w:sz w:val="20"/>
          <w:szCs w:val="20"/>
        </w:rPr>
        <w:t xml:space="preserve">De </w:t>
      </w:r>
      <w:r w:rsidRPr="00637ED9">
        <w:rPr>
          <w:rFonts w:ascii="Arial" w:hAnsi="Arial" w:cs="Arial"/>
          <w:color w:val="000000" w:themeColor="text1"/>
          <w:sz w:val="20"/>
          <w:szCs w:val="20"/>
          <w:highlight w:val="yellow"/>
        </w:rPr>
        <w:t>[consortium-/sponsor]</w:t>
      </w:r>
      <w:r w:rsidRPr="00637ED9">
        <w:rPr>
          <w:rStyle w:val="Voetnootmarkering"/>
          <w:rFonts w:ascii="Arial" w:hAnsi="Arial" w:cs="Arial"/>
          <w:color w:val="000000" w:themeColor="text1"/>
          <w:sz w:val="20"/>
          <w:szCs w:val="20"/>
          <w:highlight w:val="yellow"/>
        </w:rPr>
        <w:footnoteReference w:id="8"/>
      </w:r>
      <w:r w:rsidRPr="00637ED9">
        <w:rPr>
          <w:rFonts w:ascii="Arial" w:hAnsi="Arial" w:cs="Arial"/>
          <w:color w:val="000000" w:themeColor="text1"/>
          <w:sz w:val="20"/>
          <w:szCs w:val="20"/>
        </w:rPr>
        <w:t xml:space="preserve">overeenkomst tussen </w:t>
      </w:r>
      <w:r w:rsidRPr="00637ED9">
        <w:rPr>
          <w:rFonts w:ascii="Arial" w:hAnsi="Arial" w:cs="Arial"/>
          <w:color w:val="808080" w:themeColor="background1" w:themeShade="80"/>
          <w:sz w:val="20"/>
          <w:szCs w:val="20"/>
        </w:rPr>
        <w:t>[naam en juridische entiteit]</w:t>
      </w:r>
      <w:r w:rsidRPr="00637ED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637ED9">
        <w:rPr>
          <w:rFonts w:ascii="Arial" w:hAnsi="Arial" w:cs="Arial"/>
          <w:sz w:val="20"/>
          <w:szCs w:val="20"/>
        </w:rPr>
        <w:t>en</w:t>
      </w:r>
      <w:r w:rsidRPr="00637ED9">
        <w:rPr>
          <w:rFonts w:ascii="Arial" w:hAnsi="Arial" w:cs="Arial"/>
          <w:color w:val="808080" w:themeColor="background1" w:themeShade="80"/>
          <w:sz w:val="20"/>
          <w:szCs w:val="20"/>
        </w:rPr>
        <w:t xml:space="preserve"> [rechtspersoon waar de “Bestuurlijk verantwoordelijke” werkzaam is]</w:t>
      </w:r>
      <w:r w:rsidRPr="00637ED9">
        <w:rPr>
          <w:rFonts w:ascii="Arial" w:hAnsi="Arial" w:cs="Arial"/>
          <w:color w:val="000000" w:themeColor="text1"/>
          <w:sz w:val="20"/>
          <w:szCs w:val="20"/>
        </w:rPr>
        <w:t xml:space="preserve"> zal de toepasselijke EU </w:t>
      </w:r>
      <w:proofErr w:type="spellStart"/>
      <w:r w:rsidRPr="00637ED9">
        <w:rPr>
          <w:rFonts w:ascii="Arial" w:hAnsi="Arial" w:cs="Arial"/>
          <w:color w:val="000000" w:themeColor="text1"/>
          <w:sz w:val="20"/>
          <w:szCs w:val="20"/>
        </w:rPr>
        <w:t>staatssteunrechtregels</w:t>
      </w:r>
      <w:proofErr w:type="spellEnd"/>
      <w:r w:rsidRPr="00637ED9">
        <w:rPr>
          <w:rFonts w:ascii="Arial" w:hAnsi="Arial" w:cs="Arial"/>
          <w:color w:val="000000" w:themeColor="text1"/>
          <w:sz w:val="20"/>
          <w:szCs w:val="20"/>
        </w:rPr>
        <w:t xml:space="preserve">, de ZonMw algemene subsidiebepalingen geldend vanaf 1 januari 2026, de voorwaarden van de ZonMw subsidieoproep </w:t>
      </w:r>
      <w:r w:rsidRPr="00637ED9">
        <w:rPr>
          <w:rFonts w:ascii="Arial" w:hAnsi="Arial" w:cs="Arial"/>
          <w:color w:val="808080" w:themeColor="background1" w:themeShade="80"/>
          <w:sz w:val="20"/>
          <w:szCs w:val="20"/>
        </w:rPr>
        <w:t>[naam]</w:t>
      </w:r>
      <w:r w:rsidRPr="00637ED9">
        <w:rPr>
          <w:rFonts w:ascii="Arial" w:hAnsi="Arial" w:cs="Arial"/>
          <w:color w:val="000000" w:themeColor="text1"/>
          <w:sz w:val="20"/>
          <w:szCs w:val="20"/>
        </w:rPr>
        <w:t xml:space="preserve"> zoals gepubliceerd op </w:t>
      </w:r>
      <w:r w:rsidRPr="00637ED9">
        <w:rPr>
          <w:rFonts w:ascii="Arial" w:hAnsi="Arial" w:cs="Arial"/>
          <w:color w:val="808080" w:themeColor="background1" w:themeShade="80"/>
          <w:sz w:val="20"/>
          <w:szCs w:val="20"/>
        </w:rPr>
        <w:t>[datum]</w:t>
      </w:r>
      <w:r w:rsidRPr="00637ED9">
        <w:rPr>
          <w:rFonts w:ascii="Arial" w:hAnsi="Arial" w:cs="Arial"/>
          <w:color w:val="000000" w:themeColor="text1"/>
          <w:sz w:val="20"/>
          <w:szCs w:val="20"/>
        </w:rPr>
        <w:t xml:space="preserve"> en de voorwaarden van het ZonMw subsidiebesluit voor het onderhavige project in acht nemen. </w:t>
      </w:r>
    </w:p>
    <w:p w14:paraId="01DC040B" w14:textId="77777777" w:rsidR="006F7EBA" w:rsidRPr="00637ED9" w:rsidRDefault="006F7EBA" w:rsidP="006F7EBA">
      <w:pPr>
        <w:spacing w:after="0" w:line="312" w:lineRule="auto"/>
        <w:rPr>
          <w:rFonts w:ascii="Arial" w:hAnsi="Arial" w:cs="Arial"/>
          <w:sz w:val="20"/>
          <w:szCs w:val="20"/>
        </w:rPr>
      </w:pPr>
    </w:p>
    <w:p w14:paraId="7093BC29" w14:textId="343909F9" w:rsidR="006F7EBA" w:rsidRPr="00637ED9" w:rsidRDefault="006F7EBA" w:rsidP="006F7EBA">
      <w:pPr>
        <w:spacing w:after="0" w:line="312" w:lineRule="auto"/>
        <w:rPr>
          <w:rFonts w:ascii="Arial" w:hAnsi="Arial" w:cs="Arial"/>
          <w:sz w:val="20"/>
          <w:szCs w:val="20"/>
        </w:rPr>
      </w:pPr>
      <w:r w:rsidRPr="00637ED9">
        <w:rPr>
          <w:rFonts w:ascii="Arial" w:hAnsi="Arial" w:cs="Arial"/>
          <w:sz w:val="20"/>
          <w:szCs w:val="20"/>
        </w:rPr>
        <w:t>Vriendelijke groet,</w:t>
      </w:r>
      <w:r w:rsidRPr="00637ED9">
        <w:rPr>
          <w:rFonts w:ascii="Arial" w:hAnsi="Arial" w:cs="Arial"/>
          <w:sz w:val="20"/>
          <w:szCs w:val="20"/>
        </w:rPr>
        <w:br/>
      </w:r>
    </w:p>
    <w:p w14:paraId="6EA66A81" w14:textId="77777777" w:rsidR="006F7EBA" w:rsidRPr="00637ED9" w:rsidRDefault="006F7EBA" w:rsidP="006F7EBA">
      <w:pPr>
        <w:spacing w:after="0" w:line="312" w:lineRule="auto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637ED9">
        <w:rPr>
          <w:rFonts w:ascii="Arial" w:hAnsi="Arial" w:cs="Arial"/>
          <w:color w:val="808080" w:themeColor="background1" w:themeShade="80"/>
          <w:sz w:val="20"/>
          <w:szCs w:val="20"/>
        </w:rPr>
        <w:t>[Naam rechtspersoon, naam rechtsgeldig vertegenwoordiger, datum en ondertekening]</w:t>
      </w:r>
    </w:p>
    <w:p w14:paraId="0150C024" w14:textId="77777777" w:rsidR="006F7EBA" w:rsidRPr="00637ED9" w:rsidRDefault="006F7EBA" w:rsidP="006F7EBA">
      <w:pPr>
        <w:spacing w:after="0" w:line="312" w:lineRule="auto"/>
        <w:rPr>
          <w:rFonts w:ascii="Arial" w:hAnsi="Arial" w:cs="Arial"/>
          <w:color w:val="808080" w:themeColor="background1" w:themeShade="80"/>
          <w:sz w:val="20"/>
          <w:szCs w:val="20"/>
        </w:rPr>
      </w:pPr>
    </w:p>
    <w:p w14:paraId="3B5BE147" w14:textId="77777777" w:rsidR="006F7EBA" w:rsidRPr="006F7EBA" w:rsidRDefault="006F7EBA" w:rsidP="006F7EBA">
      <w:pPr>
        <w:spacing w:after="0" w:line="312" w:lineRule="auto"/>
        <w:rPr>
          <w:rStyle w:val="Zwaar"/>
        </w:rPr>
      </w:pPr>
    </w:p>
    <w:p w14:paraId="6C65D081" w14:textId="77777777" w:rsidR="004B29F5" w:rsidRDefault="004B29F5" w:rsidP="00211932">
      <w:pPr>
        <w:rPr>
          <w:color w:val="000000" w:themeColor="text1"/>
          <w:sz w:val="16"/>
          <w:szCs w:val="16"/>
        </w:rPr>
      </w:pPr>
    </w:p>
    <w:p w14:paraId="62D9A8A7" w14:textId="77777777" w:rsidR="0025093C" w:rsidRPr="0025093C" w:rsidRDefault="0025093C" w:rsidP="0025093C">
      <w:pPr>
        <w:rPr>
          <w:sz w:val="16"/>
          <w:szCs w:val="16"/>
        </w:rPr>
      </w:pPr>
    </w:p>
    <w:p w14:paraId="3DE44B54" w14:textId="77777777" w:rsidR="0025093C" w:rsidRDefault="0025093C" w:rsidP="0025093C">
      <w:pPr>
        <w:rPr>
          <w:color w:val="000000" w:themeColor="text1"/>
          <w:sz w:val="16"/>
          <w:szCs w:val="16"/>
        </w:rPr>
      </w:pPr>
    </w:p>
    <w:p w14:paraId="52CF8525" w14:textId="77777777" w:rsidR="0025093C" w:rsidRPr="0025093C" w:rsidRDefault="0025093C" w:rsidP="0025093C">
      <w:pPr>
        <w:jc w:val="right"/>
        <w:rPr>
          <w:sz w:val="16"/>
          <w:szCs w:val="16"/>
        </w:rPr>
      </w:pPr>
    </w:p>
    <w:sectPr w:rsidR="0025093C" w:rsidRPr="0025093C" w:rsidSect="005C7922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899" w:right="1554" w:bottom="1418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216DF" w14:textId="77777777" w:rsidR="00CB23FD" w:rsidRDefault="00CB23FD" w:rsidP="00A047BB">
      <w:pPr>
        <w:spacing w:line="240" w:lineRule="auto"/>
      </w:pPr>
      <w:r>
        <w:separator/>
      </w:r>
    </w:p>
  </w:endnote>
  <w:endnote w:type="continuationSeparator" w:id="0">
    <w:p w14:paraId="63A34323" w14:textId="77777777" w:rsidR="00CB23FD" w:rsidRDefault="00CB23FD" w:rsidP="00A047BB">
      <w:pPr>
        <w:spacing w:line="240" w:lineRule="auto"/>
      </w:pPr>
      <w:r>
        <w:continuationSeparator/>
      </w:r>
    </w:p>
  </w:endnote>
  <w:endnote w:type="continuationNotice" w:id="1">
    <w:p w14:paraId="61082AF6" w14:textId="77777777" w:rsidR="00CB23FD" w:rsidRDefault="00CB23F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Arial (Hoofdtekst)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202015327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4B94F54" w14:textId="77777777" w:rsidR="008A2B9B" w:rsidRDefault="008A2B9B" w:rsidP="003F047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74250D53" w14:textId="77777777" w:rsidR="008A2B9B" w:rsidRDefault="008A2B9B" w:rsidP="008A2B9B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EE277" w14:textId="77777777" w:rsidR="00432603" w:rsidRPr="006B299A" w:rsidRDefault="008A2B9B" w:rsidP="008A2B9B">
    <w:pPr>
      <w:pStyle w:val="Voettekst"/>
      <w:ind w:right="360"/>
      <w:rPr>
        <w:color w:val="000000" w:themeColor="text1"/>
      </w:rPr>
    </w:pPr>
    <w:r w:rsidRPr="006B299A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F337712" wp14:editId="746BDB28">
              <wp:simplePos x="0" y="0"/>
              <wp:positionH relativeFrom="page">
                <wp:posOffset>6260123</wp:posOffset>
              </wp:positionH>
              <wp:positionV relativeFrom="page">
                <wp:posOffset>10227212</wp:posOffset>
              </wp:positionV>
              <wp:extent cx="971697" cy="288000"/>
              <wp:effectExtent l="0" t="0" r="0" b="0"/>
              <wp:wrapNone/>
              <wp:docPr id="1803583756" name="Tekstvak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1697" cy="2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Paginanummer"/>
                            </w:rPr>
                            <w:id w:val="-630480389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rStyle w:val="Paginanummer"/>
                            </w:rPr>
                          </w:sdtEndPr>
                          <w:sdtContent>
                            <w:p w14:paraId="7D76F073" w14:textId="77777777" w:rsidR="008A2B9B" w:rsidRDefault="008A2B9B" w:rsidP="008A2B9B">
                              <w:pPr>
                                <w:pStyle w:val="Voettekst"/>
                                <w:jc w:val="right"/>
                                <w:rPr>
                                  <w:rStyle w:val="Paginanummer"/>
                                </w:rPr>
                              </w:pPr>
                              <w:r>
                                <w:rPr>
                                  <w:rStyle w:val="Paginanummer"/>
                                </w:rPr>
                                <w:t>p.</w:t>
                              </w:r>
                              <w:r>
                                <w:rPr>
                                  <w:rStyle w:val="Paginanummer"/>
                                </w:rPr>
                                <w:fldChar w:fldCharType="begin"/>
                              </w:r>
                              <w:r>
                                <w:rPr>
                                  <w:rStyle w:val="Paginanummer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inanummer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inanummer"/>
                                </w:rPr>
                                <w:t>5</w:t>
                              </w:r>
                              <w:r>
                                <w:rPr>
                                  <w:rStyle w:val="Paginanummer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56F379EA" w14:textId="77777777" w:rsidR="008A2B9B" w:rsidRDefault="008A2B9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337712" id="_x0000_t202" coordsize="21600,21600" o:spt="202" path="m,l,21600r21600,l21600,xe">
              <v:stroke joinstyle="miter"/>
              <v:path gradientshapeok="t" o:connecttype="rect"/>
            </v:shapetype>
            <v:shape id="Tekstvak 20" o:spid="_x0000_s1027" type="#_x0000_t202" style="position:absolute;margin-left:492.9pt;margin-top:805.3pt;width:76.5pt;height:22.7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" filled="f" stroked="f" strokeweight=".5pt">
              <v:textbox>
                <w:txbxContent>
                  <w:sdt>
                    <w:sdtPr>
                      <w:rPr>
                        <w:rStyle w:val="Paginanummer"/>
                      </w:rPr>
                      <w:id w:val="-630480389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rStyle w:val="Paginanummer"/>
                      </w:rPr>
                    </w:sdtEndPr>
                    <w:sdtContent>
                      <w:p w14:paraId="7D76F073" w14:textId="77777777" w:rsidR="008A2B9B" w:rsidRDefault="008A2B9B" w:rsidP="008A2B9B">
                        <w:pPr>
                          <w:pStyle w:val="Voettekst"/>
                          <w:jc w:val="right"/>
                          <w:rPr>
                            <w:rStyle w:val="Paginanummer"/>
                          </w:rPr>
                        </w:pPr>
                        <w:r>
                          <w:rPr>
                            <w:rStyle w:val="Paginanummer"/>
                          </w:rPr>
                          <w:t>p.</w:t>
                        </w:r>
                        <w:r>
                          <w:rPr>
                            <w:rStyle w:val="Paginanummer"/>
                          </w:rPr>
                          <w:fldChar w:fldCharType="begin"/>
                        </w:r>
                        <w:r>
                          <w:rPr>
                            <w:rStyle w:val="Paginanummer"/>
                          </w:rPr>
                          <w:instrText xml:space="preserve"> PAGE </w:instrText>
                        </w:r>
                        <w:r>
                          <w:rPr>
                            <w:rStyle w:val="Paginanummer"/>
                          </w:rPr>
                          <w:fldChar w:fldCharType="separate"/>
                        </w:r>
                        <w:r>
                          <w:rPr>
                            <w:rStyle w:val="Paginanummer"/>
                          </w:rPr>
                          <w:t>5</w:t>
                        </w:r>
                        <w:r>
                          <w:rPr>
                            <w:rStyle w:val="Paginanummer"/>
                          </w:rPr>
                          <w:fldChar w:fldCharType="end"/>
                        </w:r>
                      </w:p>
                    </w:sdtContent>
                  </w:sdt>
                  <w:p w14:paraId="56F379EA" w14:textId="77777777" w:rsidR="008A2B9B" w:rsidRDefault="008A2B9B"/>
                </w:txbxContent>
              </v:textbox>
              <w10:wrap anchorx="page" anchory="page"/>
            </v:shape>
          </w:pict>
        </mc:Fallback>
      </mc:AlternateContent>
    </w:r>
    <w:r w:rsidR="00432603" w:rsidRPr="006B299A">
      <w:rPr>
        <w:noProof/>
        <w:color w:val="000000" w:themeColor="text1"/>
      </w:rPr>
      <w:drawing>
        <wp:anchor distT="0" distB="0" distL="114300" distR="114300" simplePos="0" relativeHeight="251658241" behindDoc="1" locked="0" layoutInCell="1" allowOverlap="1" wp14:anchorId="68C383D7" wp14:editId="2FA5C81E">
          <wp:simplePos x="0" y="0"/>
          <wp:positionH relativeFrom="page">
            <wp:posOffset>5796280</wp:posOffset>
          </wp:positionH>
          <wp:positionV relativeFrom="page">
            <wp:posOffset>10179802</wp:posOffset>
          </wp:positionV>
          <wp:extent cx="1033200" cy="248400"/>
          <wp:effectExtent l="0" t="0" r="0" b="5715"/>
          <wp:wrapNone/>
          <wp:docPr id="173792008" name="Graphic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525669" name="Graphic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00" cy="24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C9282" w14:textId="0A8A3F63" w:rsidR="00491AC3" w:rsidRPr="006B299A" w:rsidRDefault="00080ED9">
    <w:pPr>
      <w:pStyle w:val="Voettekst"/>
      <w:rPr>
        <w:color w:val="000000" w:themeColor="text1"/>
      </w:rPr>
    </w:pPr>
    <w:r w:rsidRPr="006B299A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1622B745" wp14:editId="2D990ED6">
              <wp:simplePos x="0" y="0"/>
              <wp:positionH relativeFrom="page">
                <wp:posOffset>4630420</wp:posOffset>
              </wp:positionH>
              <wp:positionV relativeFrom="page">
                <wp:posOffset>9543415</wp:posOffset>
              </wp:positionV>
              <wp:extent cx="2213610" cy="399415"/>
              <wp:effectExtent l="0" t="0" r="15240" b="635"/>
              <wp:wrapNone/>
              <wp:docPr id="1578479617" name="Tekstv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3610" cy="3994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0F1899" w14:textId="77777777" w:rsidR="00AF2E3F" w:rsidRPr="00EC3C51" w:rsidRDefault="00AF2E3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22B745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9" type="#_x0000_t202" style="position:absolute;margin-left:364.6pt;margin-top:751.45pt;width:174.3pt;height:31.45pt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" filled="f" stroked="f" strokeweight=".5pt">
              <v:textbox inset="0,0,0,0">
                <w:txbxContent>
                  <w:p w14:paraId="6E0F1899" w14:textId="77777777" w:rsidR="00AF2E3F" w:rsidRPr="00EC3C51" w:rsidRDefault="00AF2E3F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B6624" w:rsidRPr="006B299A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0E73CE20" wp14:editId="74AE7069">
              <wp:simplePos x="0" y="0"/>
              <wp:positionH relativeFrom="page">
                <wp:posOffset>6261100</wp:posOffset>
              </wp:positionH>
              <wp:positionV relativeFrom="page">
                <wp:posOffset>10225405</wp:posOffset>
              </wp:positionV>
              <wp:extent cx="972000" cy="288000"/>
              <wp:effectExtent l="0" t="0" r="0" b="0"/>
              <wp:wrapNone/>
              <wp:docPr id="29465450" name="Tekstvak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2000" cy="2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Paginanummer"/>
                            </w:rPr>
                            <w:id w:val="-1324041805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rStyle w:val="Paginanummer"/>
                            </w:rPr>
                          </w:sdtEndPr>
                          <w:sdtContent>
                            <w:p w14:paraId="668A3E73" w14:textId="77777777" w:rsidR="00AB6624" w:rsidRDefault="00AB6624" w:rsidP="00AB6624">
                              <w:pPr>
                                <w:pStyle w:val="Voettekst"/>
                                <w:jc w:val="right"/>
                                <w:rPr>
                                  <w:rStyle w:val="Paginanummer"/>
                                </w:rPr>
                              </w:pPr>
                              <w:r>
                                <w:rPr>
                                  <w:rStyle w:val="Paginanummer"/>
                                </w:rPr>
                                <w:t>p.</w:t>
                              </w:r>
                              <w:r>
                                <w:rPr>
                                  <w:rStyle w:val="Paginanummer"/>
                                </w:rPr>
                                <w:fldChar w:fldCharType="begin"/>
                              </w:r>
                              <w:r>
                                <w:rPr>
                                  <w:rStyle w:val="Paginanummer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inanummer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inanummer"/>
                                </w:rPr>
                                <w:t>5</w:t>
                              </w:r>
                              <w:r>
                                <w:rPr>
                                  <w:rStyle w:val="Paginanummer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608AB457" w14:textId="77777777" w:rsidR="00AB6624" w:rsidRDefault="00AB6624" w:rsidP="00AB662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73CE20" id="_x0000_s1030" type="#_x0000_t202" style="position:absolute;margin-left:493pt;margin-top:805.15pt;width:76.55pt;height:22.7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" filled="f" stroked="f" strokeweight=".5pt">
              <v:textbox>
                <w:txbxContent>
                  <w:sdt>
                    <w:sdtPr>
                      <w:rPr>
                        <w:rStyle w:val="Paginanummer"/>
                      </w:rPr>
                      <w:id w:val="-1324041805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rStyle w:val="Paginanummer"/>
                      </w:rPr>
                    </w:sdtEndPr>
                    <w:sdtContent>
                      <w:p w14:paraId="668A3E73" w14:textId="77777777" w:rsidR="00AB6624" w:rsidRDefault="00AB6624" w:rsidP="00AB6624">
                        <w:pPr>
                          <w:pStyle w:val="Voettekst"/>
                          <w:jc w:val="right"/>
                          <w:rPr>
                            <w:rStyle w:val="Paginanummer"/>
                          </w:rPr>
                        </w:pPr>
                        <w:r>
                          <w:rPr>
                            <w:rStyle w:val="Paginanummer"/>
                          </w:rPr>
                          <w:t>p.</w:t>
                        </w:r>
                        <w:r>
                          <w:rPr>
                            <w:rStyle w:val="Paginanummer"/>
                          </w:rPr>
                          <w:fldChar w:fldCharType="begin"/>
                        </w:r>
                        <w:r>
                          <w:rPr>
                            <w:rStyle w:val="Paginanummer"/>
                          </w:rPr>
                          <w:instrText xml:space="preserve"> PAGE </w:instrText>
                        </w:r>
                        <w:r>
                          <w:rPr>
                            <w:rStyle w:val="Paginanummer"/>
                          </w:rPr>
                          <w:fldChar w:fldCharType="separate"/>
                        </w:r>
                        <w:r>
                          <w:rPr>
                            <w:rStyle w:val="Paginanummer"/>
                          </w:rPr>
                          <w:t>5</w:t>
                        </w:r>
                        <w:r>
                          <w:rPr>
                            <w:rStyle w:val="Paginanummer"/>
                          </w:rPr>
                          <w:fldChar w:fldCharType="end"/>
                        </w:r>
                      </w:p>
                    </w:sdtContent>
                  </w:sdt>
                  <w:p w14:paraId="608AB457" w14:textId="77777777" w:rsidR="00AB6624" w:rsidRDefault="00AB6624" w:rsidP="00AB6624"/>
                </w:txbxContent>
              </v:textbox>
              <w10:wrap anchorx="page" anchory="page"/>
            </v:shape>
          </w:pict>
        </mc:Fallback>
      </mc:AlternateContent>
    </w:r>
    <w:r w:rsidR="00AF2E3F" w:rsidRPr="006B299A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D63C89C" wp14:editId="2813EEA7">
              <wp:simplePos x="0" y="0"/>
              <wp:positionH relativeFrom="column">
                <wp:posOffset>4799058</wp:posOffset>
              </wp:positionH>
              <wp:positionV relativeFrom="paragraph">
                <wp:posOffset>-27124</wp:posOffset>
              </wp:positionV>
              <wp:extent cx="1240518" cy="310606"/>
              <wp:effectExtent l="0" t="0" r="17145" b="32385"/>
              <wp:wrapNone/>
              <wp:docPr id="1" name="Graphic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40518" cy="310606"/>
                      </a:xfrm>
                      <a:custGeom>
                        <a:avLst/>
                        <a:gdLst>
                          <a:gd name="connsiteX0" fmla="*/ 881703 w 939420"/>
                          <a:gd name="connsiteY0" fmla="*/ 134691 h 219090"/>
                          <a:gd name="connsiteX1" fmla="*/ 939420 w 939420"/>
                          <a:gd name="connsiteY1" fmla="*/ 219090 h 219090"/>
                          <a:gd name="connsiteX2" fmla="*/ 939420 w 939420"/>
                          <a:gd name="connsiteY2" fmla="*/ 0 h 219090"/>
                          <a:gd name="connsiteX3" fmla="*/ 0 w 939420"/>
                          <a:gd name="connsiteY3" fmla="*/ 0 h 21909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939420" h="219090">
                            <a:moveTo>
                              <a:pt x="881703" y="134691"/>
                            </a:moveTo>
                            <a:lnTo>
                              <a:pt x="939420" y="219090"/>
                            </a:lnTo>
                            <a:lnTo>
                              <a:pt x="939420" y="0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noFill/>
                      <a:ln w="4714" cap="flat">
                        <a:solidFill>
                          <a:srgbClr val="00AAEA"/>
                        </a:solidFill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F54051" id="Graphic 4" o:spid="_x0000_s1026" alt="&quot;&quot;" style="position:absolute;margin-left:377.9pt;margin-top:-2.15pt;width:97.7pt;height:24.4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39420,219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" path="m881703,134691r57717,84399l939420,,,e" filled="f" strokecolor="#00aaea" strokeweight=".1309mm">
              <v:stroke joinstyle="miter"/>
              <v:path arrowok="t" o:connecttype="custom" o:connectlocs="1164302,190953;1240518,310606;1240518,0;0,0" o:connectangles="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A7203" w14:textId="77777777" w:rsidR="00CB23FD" w:rsidRPr="003C45C5" w:rsidRDefault="00CB23FD" w:rsidP="003C45C5">
      <w:pPr>
        <w:spacing w:line="240" w:lineRule="auto"/>
        <w:rPr>
          <w:color w:val="00AAEA" w:themeColor="accent1"/>
          <w:szCs w:val="20"/>
        </w:rPr>
      </w:pPr>
      <w:r w:rsidRPr="003C45C5">
        <w:rPr>
          <w:color w:val="00AAEA" w:themeColor="accent1"/>
          <w:szCs w:val="20"/>
        </w:rPr>
        <w:t>–––––</w:t>
      </w:r>
      <w:r>
        <w:rPr>
          <w:color w:val="00AAEA" w:themeColor="accent1"/>
          <w:szCs w:val="20"/>
        </w:rPr>
        <w:t>–</w:t>
      </w:r>
    </w:p>
  </w:footnote>
  <w:footnote w:type="continuationSeparator" w:id="0">
    <w:p w14:paraId="4174835F" w14:textId="77777777" w:rsidR="00CB23FD" w:rsidRDefault="00CB23FD" w:rsidP="00A047BB">
      <w:pPr>
        <w:spacing w:line="240" w:lineRule="auto"/>
      </w:pPr>
      <w:r>
        <w:continuationSeparator/>
      </w:r>
    </w:p>
  </w:footnote>
  <w:footnote w:type="continuationNotice" w:id="1">
    <w:p w14:paraId="1FDFE1F0" w14:textId="77777777" w:rsidR="00CB23FD" w:rsidRDefault="00CB23FD">
      <w:pPr>
        <w:spacing w:line="240" w:lineRule="auto"/>
      </w:pPr>
    </w:p>
  </w:footnote>
  <w:footnote w:id="2">
    <w:p w14:paraId="2A545B6A" w14:textId="51766DB2" w:rsidR="0025093C" w:rsidRPr="002E6BFD" w:rsidRDefault="0025093C" w:rsidP="00027829">
      <w:pPr>
        <w:pStyle w:val="Stijl1"/>
      </w:pPr>
      <w:r w:rsidRPr="00D4471D">
        <w:footnoteRef/>
      </w:r>
      <w:r w:rsidRPr="002E6BFD">
        <w:t xml:space="preserve"> Bestuurlijk verantwoordelijke is degene die de rechtspersoon in rechte kan vertegenwoordigen</w:t>
      </w:r>
      <w:r w:rsidR="00416DD0">
        <w:t>.</w:t>
      </w:r>
      <w:r w:rsidRPr="002E6BFD">
        <w:t xml:space="preserve"> </w:t>
      </w:r>
    </w:p>
  </w:footnote>
  <w:footnote w:id="3">
    <w:p w14:paraId="11E7E080" w14:textId="26DA387C" w:rsidR="006F7EBA" w:rsidRPr="00C65743" w:rsidRDefault="006F7EBA" w:rsidP="00027829">
      <w:pPr>
        <w:pStyle w:val="Stijl1"/>
        <w:rPr>
          <w:rFonts w:ascii="Arial" w:hAnsi="Arial" w:cs="Arial"/>
          <w:color w:val="000000"/>
        </w:rPr>
      </w:pPr>
      <w:r>
        <w:rPr>
          <w:rStyle w:val="Voetnootmarkering"/>
        </w:rPr>
        <w:footnoteRef/>
      </w:r>
      <w:r w:rsidRPr="00C65743">
        <w:t xml:space="preserve"> </w:t>
      </w:r>
      <w:r w:rsidRPr="00C65743">
        <w:rPr>
          <w:rFonts w:ascii="Arial" w:hAnsi="Arial" w:cs="Arial"/>
          <w:color w:val="000000"/>
        </w:rPr>
        <w:t>Opnemen in welke hoedanigheid de toezegging wordt gedaan</w:t>
      </w:r>
      <w:r w:rsidR="00870B1E">
        <w:rPr>
          <w:rFonts w:ascii="Arial" w:hAnsi="Arial" w:cs="Arial"/>
          <w:color w:val="000000"/>
        </w:rPr>
        <w:t>.</w:t>
      </w:r>
    </w:p>
  </w:footnote>
  <w:footnote w:id="4">
    <w:p w14:paraId="079C438E" w14:textId="1CB5B415" w:rsidR="006F7EBA" w:rsidRPr="006B2586" w:rsidRDefault="006F7EBA" w:rsidP="00027829">
      <w:pPr>
        <w:pStyle w:val="Stijl1"/>
      </w:pPr>
      <w:r>
        <w:rPr>
          <w:rStyle w:val="Voetnootmarkering"/>
        </w:rPr>
        <w:footnoteRef/>
      </w:r>
      <w:r w:rsidRPr="00C65743">
        <w:t xml:space="preserve"> </w:t>
      </w:r>
      <w:r w:rsidRPr="006B2586">
        <w:rPr>
          <w:rFonts w:ascii="Arial" w:hAnsi="Arial" w:cs="Arial"/>
          <w:color w:val="000000"/>
        </w:rPr>
        <w:t xml:space="preserve">Doorhalen </w:t>
      </w:r>
      <w:r w:rsidR="00027829">
        <w:rPr>
          <w:rFonts w:ascii="Arial" w:hAnsi="Arial" w:cs="Arial"/>
          <w:color w:val="000000"/>
        </w:rPr>
        <w:t>wanneer</w:t>
      </w:r>
      <w:r w:rsidRPr="006B2586">
        <w:rPr>
          <w:rFonts w:ascii="Arial" w:hAnsi="Arial" w:cs="Arial"/>
          <w:color w:val="000000"/>
        </w:rPr>
        <w:t xml:space="preserve"> niet van toepassing</w:t>
      </w:r>
      <w:r w:rsidR="00870B1E">
        <w:rPr>
          <w:rFonts w:ascii="Arial" w:hAnsi="Arial" w:cs="Arial"/>
          <w:color w:val="000000"/>
        </w:rPr>
        <w:t>.</w:t>
      </w:r>
    </w:p>
  </w:footnote>
  <w:footnote w:id="5">
    <w:p w14:paraId="10D84E48" w14:textId="3998357A" w:rsidR="006F7EBA" w:rsidRDefault="006F7EBA" w:rsidP="00027829">
      <w:pPr>
        <w:pStyle w:val="Stijl1"/>
        <w:rPr>
          <w:rFonts w:ascii="Arial" w:hAnsi="Arial" w:cs="Arial"/>
          <w:color w:val="000000"/>
        </w:rPr>
      </w:pPr>
      <w:r w:rsidRPr="00D4471D">
        <w:rPr>
          <w:rFonts w:ascii="Arial" w:hAnsi="Arial" w:cs="Arial"/>
          <w:color w:val="000000"/>
        </w:rPr>
        <w:footnoteRef/>
      </w:r>
      <w:r w:rsidRPr="00D4471D">
        <w:rPr>
          <w:rFonts w:ascii="Arial" w:hAnsi="Arial" w:cs="Arial"/>
          <w:color w:val="000000"/>
        </w:rPr>
        <w:t xml:space="preserve"> </w:t>
      </w:r>
      <w:r w:rsidRPr="00756B05">
        <w:rPr>
          <w:rFonts w:ascii="Arial" w:hAnsi="Arial" w:cs="Arial"/>
          <w:color w:val="000000"/>
        </w:rPr>
        <w:t>Kostprijs, g</w:t>
      </w:r>
      <w:r w:rsidRPr="009345FE">
        <w:rPr>
          <w:rFonts w:ascii="Arial" w:hAnsi="Arial" w:cs="Arial"/>
          <w:color w:val="000000"/>
        </w:rPr>
        <w:t>ewaardeerd op grond van algemeen aanvaarde boekhoudkundige beginselen</w:t>
      </w:r>
      <w:r>
        <w:rPr>
          <w:rFonts w:ascii="Arial" w:hAnsi="Arial" w:cs="Arial"/>
          <w:color w:val="000000"/>
        </w:rPr>
        <w:t>.</w:t>
      </w:r>
    </w:p>
    <w:p w14:paraId="04A539B8" w14:textId="46DAE47C" w:rsidR="005C7922" w:rsidRPr="005B3A48" w:rsidRDefault="005C7922" w:rsidP="00027829">
      <w:pPr>
        <w:pStyle w:val="Stijl1"/>
      </w:pPr>
      <w:r>
        <w:rPr>
          <w:rFonts w:ascii="Arial" w:hAnsi="Arial" w:cs="Arial"/>
          <w:color w:val="000000"/>
        </w:rPr>
        <w:t xml:space="preserve">5 Doorhalen wanneer niet van toepassing. </w:t>
      </w:r>
    </w:p>
  </w:footnote>
  <w:footnote w:id="6">
    <w:p w14:paraId="553FD804" w14:textId="4B16C95F" w:rsidR="006F7EBA" w:rsidRPr="006B2586" w:rsidRDefault="006F7EBA" w:rsidP="00027829">
      <w:pPr>
        <w:pStyle w:val="Stijl2"/>
      </w:pPr>
    </w:p>
  </w:footnote>
  <w:footnote w:id="7">
    <w:p w14:paraId="0D4EE7F6" w14:textId="77777777" w:rsidR="006F7EBA" w:rsidRPr="005B3A48" w:rsidRDefault="006F7EBA" w:rsidP="006F7EBA">
      <w:pPr>
        <w:pStyle w:val="Voetnoottekst"/>
      </w:pPr>
      <w:r w:rsidRPr="00D4471D">
        <w:rPr>
          <w:rFonts w:ascii="Arial" w:hAnsi="Arial" w:cs="Arial"/>
          <w:color w:val="000000"/>
          <w:szCs w:val="16"/>
          <w:vertAlign w:val="superscript"/>
        </w:rPr>
        <w:footnoteRef/>
      </w:r>
      <w:r w:rsidRPr="00D4471D">
        <w:rPr>
          <w:rFonts w:ascii="Arial" w:hAnsi="Arial" w:cs="Arial"/>
          <w:color w:val="000000"/>
          <w:szCs w:val="16"/>
          <w:vertAlign w:val="superscript"/>
        </w:rPr>
        <w:t xml:space="preserve"> </w:t>
      </w:r>
      <w:r>
        <w:rPr>
          <w:rFonts w:ascii="Arial" w:hAnsi="Arial" w:cs="Arial"/>
          <w:color w:val="000000"/>
          <w:szCs w:val="16"/>
          <w:vertAlign w:val="superscript"/>
        </w:rPr>
        <w:t xml:space="preserve"> </w:t>
      </w:r>
      <w:r w:rsidRPr="00756B05">
        <w:rPr>
          <w:rFonts w:ascii="Arial" w:hAnsi="Arial" w:cs="Arial"/>
          <w:color w:val="000000"/>
          <w:szCs w:val="16"/>
        </w:rPr>
        <w:t>Kostprijs, g</w:t>
      </w:r>
      <w:r w:rsidRPr="009345FE">
        <w:rPr>
          <w:rFonts w:ascii="Arial" w:hAnsi="Arial" w:cs="Arial"/>
          <w:color w:val="000000"/>
          <w:szCs w:val="16"/>
        </w:rPr>
        <w:t xml:space="preserve">ewaardeerd op grond van algemeen aanvaarde </w:t>
      </w:r>
      <w:r w:rsidRPr="009345FE">
        <w:rPr>
          <w:rFonts w:ascii="Arial" w:hAnsi="Arial" w:cs="Arial"/>
          <w:iCs/>
          <w:color w:val="000000"/>
          <w:szCs w:val="16"/>
        </w:rPr>
        <w:t>boekhoudkundige</w:t>
      </w:r>
      <w:r w:rsidRPr="009345FE">
        <w:rPr>
          <w:rFonts w:ascii="Arial" w:hAnsi="Arial" w:cs="Arial"/>
          <w:color w:val="000000"/>
          <w:szCs w:val="16"/>
        </w:rPr>
        <w:t xml:space="preserve"> beginselen</w:t>
      </w:r>
      <w:r>
        <w:rPr>
          <w:rFonts w:ascii="Arial" w:hAnsi="Arial" w:cs="Arial"/>
          <w:color w:val="000000"/>
          <w:szCs w:val="16"/>
        </w:rPr>
        <w:t>.</w:t>
      </w:r>
    </w:p>
  </w:footnote>
  <w:footnote w:id="8">
    <w:p w14:paraId="272583B6" w14:textId="01CA449A" w:rsidR="006F7EBA" w:rsidRPr="00D92251" w:rsidRDefault="006F7EBA" w:rsidP="006F7EBA">
      <w:pPr>
        <w:pStyle w:val="Voetnoottekst"/>
      </w:pPr>
      <w:r>
        <w:rPr>
          <w:rStyle w:val="Voetnootmarkering"/>
        </w:rPr>
        <w:footnoteRef/>
      </w:r>
      <w:r w:rsidRPr="00D92251">
        <w:t xml:space="preserve"> </w:t>
      </w:r>
      <w:r w:rsidRPr="00C65743">
        <w:rPr>
          <w:rFonts w:ascii="Arial" w:hAnsi="Arial" w:cs="Arial"/>
          <w:color w:val="000000"/>
          <w:szCs w:val="16"/>
        </w:rPr>
        <w:t xml:space="preserve">Opnemen </w:t>
      </w:r>
      <w:r>
        <w:rPr>
          <w:rFonts w:ascii="Arial" w:hAnsi="Arial" w:cs="Arial"/>
          <w:color w:val="000000"/>
          <w:szCs w:val="16"/>
        </w:rPr>
        <w:t>wat voor soort overeenkomst zal worden gesloten</w:t>
      </w:r>
      <w:r w:rsidR="00870B1E">
        <w:rPr>
          <w:rFonts w:ascii="Arial" w:hAnsi="Arial" w:cs="Arial"/>
          <w:color w:val="000000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D09A1" w14:textId="77777777" w:rsidR="002655EC" w:rsidRPr="006B299A" w:rsidRDefault="002655EC">
    <w:pPr>
      <w:pStyle w:val="Koptekst"/>
      <w:rPr>
        <w:color w:val="000000" w:themeColor="text1"/>
      </w:rPr>
    </w:pPr>
    <w:r w:rsidRPr="006B299A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1FC75227" wp14:editId="3CA774AA">
              <wp:simplePos x="0" y="0"/>
              <wp:positionH relativeFrom="column">
                <wp:posOffset>4704080</wp:posOffset>
              </wp:positionH>
              <wp:positionV relativeFrom="paragraph">
                <wp:posOffset>162146</wp:posOffset>
              </wp:positionV>
              <wp:extent cx="1331319" cy="2464904"/>
              <wp:effectExtent l="0" t="0" r="2540" b="0"/>
              <wp:wrapNone/>
              <wp:docPr id="922976443" name="Tekstva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1319" cy="246490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30EF73" w14:textId="3AA719F9" w:rsidR="002655EC" w:rsidRPr="00E86AB3" w:rsidRDefault="002655EC" w:rsidP="008D1DFC">
                          <w:pPr>
                            <w:pStyle w:val="NAW"/>
                            <w:jc w:val="right"/>
                            <w:rPr>
                              <w:color w:val="000000" w:themeColor="text1"/>
                              <w:lang w:val="de-D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C75227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6" type="#_x0000_t202" style="position:absolute;margin-left:370.4pt;margin-top:12.75pt;width:104.85pt;height:194.1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" filled="f" stroked="f" strokeweight=".5pt">
              <v:textbox inset="0,0,0">
                <w:txbxContent>
                  <w:p w14:paraId="1530EF73" w14:textId="3AA719F9" w:rsidR="002655EC" w:rsidRPr="00E86AB3" w:rsidRDefault="002655EC" w:rsidP="008D1DFC">
                    <w:pPr>
                      <w:pStyle w:val="NAW"/>
                      <w:jc w:val="right"/>
                      <w:rPr>
                        <w:color w:val="000000" w:themeColor="text1"/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4768F" w14:textId="1A68E568" w:rsidR="00D22ED7" w:rsidRPr="00FB67C9" w:rsidRDefault="009558F2" w:rsidP="0025093C">
    <w:pPr>
      <w:spacing w:after="0" w:line="312" w:lineRule="auto"/>
      <w:ind w:right="-404"/>
      <w:rPr>
        <w:rFonts w:ascii="Arial" w:hAnsi="Arial" w:cs="Arial"/>
        <w:color w:val="808080" w:themeColor="background1" w:themeShade="80"/>
      </w:rPr>
    </w:pPr>
    <w:r w:rsidRPr="006B299A">
      <w:rPr>
        <w:noProof/>
        <w:color w:val="000000" w:themeColor="text1"/>
      </w:rPr>
      <mc:AlternateContent>
        <mc:Choice Requires="wps">
          <w:drawing>
            <wp:inline distT="0" distB="0" distL="0" distR="0" wp14:anchorId="05FAE7CA" wp14:editId="765BE565">
              <wp:extent cx="4582800" cy="361950"/>
              <wp:effectExtent l="0" t="0" r="0" b="0"/>
              <wp:docPr id="1392953642" name="Tekstva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82800" cy="361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1D737B" w14:textId="77777777" w:rsidR="009558F2" w:rsidRDefault="009558F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5FAE7CA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&quot;&quot;" style="width:360.85pt;height:2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" filled="f" stroked="f" strokeweight=".5pt">
              <v:textbox>
                <w:txbxContent>
                  <w:p w14:paraId="681D737B" w14:textId="77777777" w:rsidR="009558F2" w:rsidRDefault="009558F2"/>
                </w:txbxContent>
              </v:textbox>
              <w10:anchorlock/>
            </v:shape>
          </w:pict>
        </mc:Fallback>
      </mc:AlternateContent>
    </w:r>
    <w:r w:rsidR="00D22ED7">
      <w:rPr>
        <w:color w:val="000000" w:themeColor="text1"/>
      </w:rPr>
      <w:br/>
    </w:r>
    <w:r w:rsidR="00D22ED7" w:rsidRPr="001A02F5">
      <w:rPr>
        <w:rFonts w:ascii="Arial" w:hAnsi="Arial" w:cs="Arial"/>
        <w:color w:val="808080" w:themeColor="background1" w:themeShade="80"/>
        <w:sz w:val="20"/>
        <w:szCs w:val="20"/>
      </w:rPr>
      <w:t>[Gebruik het briefpapier van de rechtspersoon die de bijdrage aan het project toezegt]</w:t>
    </w:r>
  </w:p>
  <w:p w14:paraId="680872A7" w14:textId="77951D05" w:rsidR="00A047BB" w:rsidRPr="006B299A" w:rsidRDefault="00A62E01">
    <w:pPr>
      <w:pStyle w:val="Koptekst"/>
      <w:rPr>
        <w:color w:val="000000" w:themeColor="text1"/>
      </w:rPr>
    </w:pPr>
    <w:r w:rsidRPr="006B299A">
      <w:rPr>
        <w:noProof/>
        <w:color w:val="000000" w:themeColor="text1"/>
      </w:rPr>
      <w:drawing>
        <wp:anchor distT="0" distB="0" distL="114300" distR="114300" simplePos="0" relativeHeight="251658240" behindDoc="1" locked="0" layoutInCell="1" allowOverlap="1" wp14:anchorId="23DEECAE" wp14:editId="3A2A93C5">
          <wp:simplePos x="0" y="0"/>
          <wp:positionH relativeFrom="page">
            <wp:posOffset>1633220</wp:posOffset>
          </wp:positionH>
          <wp:positionV relativeFrom="page">
            <wp:posOffset>356841</wp:posOffset>
          </wp:positionV>
          <wp:extent cx="1781536" cy="428946"/>
          <wp:effectExtent l="0" t="0" r="0" b="3175"/>
          <wp:wrapNone/>
          <wp:docPr id="238364877" name="Graphic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525669" name="Graphic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1536" cy="4289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5BD8C3E6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ACD60A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D34A7C2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F683043"/>
    <w:multiLevelType w:val="hybridMultilevel"/>
    <w:tmpl w:val="96AA7CFE"/>
    <w:lvl w:ilvl="0" w:tplc="571E97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07D7B"/>
    <w:multiLevelType w:val="hybridMultilevel"/>
    <w:tmpl w:val="B6765A16"/>
    <w:lvl w:ilvl="0" w:tplc="7C30E30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C2BA4"/>
    <w:multiLevelType w:val="hybridMultilevel"/>
    <w:tmpl w:val="DDBABBDC"/>
    <w:lvl w:ilvl="0" w:tplc="164CA542">
      <w:start w:val="1"/>
      <w:numFmt w:val="bullet"/>
      <w:pStyle w:val="Lijstvoortzetting2"/>
      <w:lvlText w:val="□"/>
      <w:lvlJc w:val="left"/>
      <w:pPr>
        <w:ind w:left="1286" w:hanging="360"/>
      </w:pPr>
      <w:rPr>
        <w:rFonts w:ascii="MS Reference Sans Serif" w:hAnsi="MS Reference Sans Serif" w:hint="default"/>
      </w:rPr>
    </w:lvl>
    <w:lvl w:ilvl="1" w:tplc="0413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6" w15:restartNumberingAfterBreak="0">
    <w:nsid w:val="179D1BBE"/>
    <w:multiLevelType w:val="hybridMultilevel"/>
    <w:tmpl w:val="7D44388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00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91870"/>
    <w:multiLevelType w:val="hybridMultilevel"/>
    <w:tmpl w:val="09D4434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BA79A5"/>
    <w:multiLevelType w:val="hybridMultilevel"/>
    <w:tmpl w:val="7A7EB2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536F6"/>
    <w:multiLevelType w:val="multilevel"/>
    <w:tmpl w:val="0413001D"/>
    <w:styleLink w:val="Huidigelij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F163785"/>
    <w:multiLevelType w:val="multilevel"/>
    <w:tmpl w:val="A3208B96"/>
    <w:styleLink w:val="Huidigelijst9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0267DED"/>
    <w:multiLevelType w:val="hybridMultilevel"/>
    <w:tmpl w:val="7AB26DE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1C69F8"/>
    <w:multiLevelType w:val="multilevel"/>
    <w:tmpl w:val="31947452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13" w15:restartNumberingAfterBreak="0">
    <w:nsid w:val="273E3319"/>
    <w:multiLevelType w:val="multilevel"/>
    <w:tmpl w:val="5440945E"/>
    <w:styleLink w:val="Huidigelijst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7A55EE"/>
    <w:multiLevelType w:val="multilevel"/>
    <w:tmpl w:val="F22AD70C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29B004C6"/>
    <w:multiLevelType w:val="multilevel"/>
    <w:tmpl w:val="4A540844"/>
    <w:styleLink w:val="Huidigelijst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DC73F6"/>
    <w:multiLevelType w:val="hybridMultilevel"/>
    <w:tmpl w:val="E32E02C4"/>
    <w:lvl w:ilvl="0" w:tplc="199A77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BFF1114"/>
    <w:multiLevelType w:val="hybridMultilevel"/>
    <w:tmpl w:val="3A7C3A74"/>
    <w:lvl w:ilvl="0" w:tplc="B036A494">
      <w:start w:val="1"/>
      <w:numFmt w:val="lowerLetter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26" w:hanging="360"/>
      </w:pPr>
    </w:lvl>
    <w:lvl w:ilvl="2" w:tplc="0413001B" w:tentative="1">
      <w:start w:val="1"/>
      <w:numFmt w:val="lowerRoman"/>
      <w:lvlText w:val="%3."/>
      <w:lvlJc w:val="right"/>
      <w:pPr>
        <w:ind w:left="2546" w:hanging="180"/>
      </w:pPr>
    </w:lvl>
    <w:lvl w:ilvl="3" w:tplc="0413000F" w:tentative="1">
      <w:start w:val="1"/>
      <w:numFmt w:val="decimal"/>
      <w:lvlText w:val="%4."/>
      <w:lvlJc w:val="left"/>
      <w:pPr>
        <w:ind w:left="3266" w:hanging="360"/>
      </w:pPr>
    </w:lvl>
    <w:lvl w:ilvl="4" w:tplc="04130019" w:tentative="1">
      <w:start w:val="1"/>
      <w:numFmt w:val="lowerLetter"/>
      <w:lvlText w:val="%5."/>
      <w:lvlJc w:val="left"/>
      <w:pPr>
        <w:ind w:left="3986" w:hanging="360"/>
      </w:pPr>
    </w:lvl>
    <w:lvl w:ilvl="5" w:tplc="0413001B" w:tentative="1">
      <w:start w:val="1"/>
      <w:numFmt w:val="lowerRoman"/>
      <w:lvlText w:val="%6."/>
      <w:lvlJc w:val="right"/>
      <w:pPr>
        <w:ind w:left="4706" w:hanging="180"/>
      </w:pPr>
    </w:lvl>
    <w:lvl w:ilvl="6" w:tplc="0413000F" w:tentative="1">
      <w:start w:val="1"/>
      <w:numFmt w:val="decimal"/>
      <w:lvlText w:val="%7."/>
      <w:lvlJc w:val="left"/>
      <w:pPr>
        <w:ind w:left="5426" w:hanging="360"/>
      </w:pPr>
    </w:lvl>
    <w:lvl w:ilvl="7" w:tplc="04130019" w:tentative="1">
      <w:start w:val="1"/>
      <w:numFmt w:val="lowerLetter"/>
      <w:lvlText w:val="%8."/>
      <w:lvlJc w:val="left"/>
      <w:pPr>
        <w:ind w:left="6146" w:hanging="360"/>
      </w:pPr>
    </w:lvl>
    <w:lvl w:ilvl="8" w:tplc="0413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18" w15:restartNumberingAfterBreak="0">
    <w:nsid w:val="2F0875F0"/>
    <w:multiLevelType w:val="hybridMultilevel"/>
    <w:tmpl w:val="9FD66814"/>
    <w:lvl w:ilvl="0" w:tplc="3D369E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45736D"/>
    <w:multiLevelType w:val="multilevel"/>
    <w:tmpl w:val="2926119E"/>
    <w:styleLink w:val="Huidigelijst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1615A0"/>
    <w:multiLevelType w:val="hybridMultilevel"/>
    <w:tmpl w:val="7B18B604"/>
    <w:lvl w:ilvl="0" w:tplc="0E60DB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245B40"/>
    <w:multiLevelType w:val="multilevel"/>
    <w:tmpl w:val="A3208B96"/>
    <w:styleLink w:val="Huidigelijst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6B13408"/>
    <w:multiLevelType w:val="hybridMultilevel"/>
    <w:tmpl w:val="D01EB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F5684"/>
    <w:multiLevelType w:val="multilevel"/>
    <w:tmpl w:val="A3208B9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F91F3A"/>
    <w:multiLevelType w:val="multilevel"/>
    <w:tmpl w:val="C520D222"/>
    <w:styleLink w:val="Opsomming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072" w:hanging="358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4749EC"/>
    <w:multiLevelType w:val="hybridMultilevel"/>
    <w:tmpl w:val="0F14D9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8B5351"/>
    <w:multiLevelType w:val="hybridMultilevel"/>
    <w:tmpl w:val="08AAAF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3B6E25"/>
    <w:multiLevelType w:val="hybridMultilevel"/>
    <w:tmpl w:val="00503CD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906655"/>
    <w:multiLevelType w:val="hybridMultilevel"/>
    <w:tmpl w:val="F678E76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645A3B"/>
    <w:multiLevelType w:val="hybridMultilevel"/>
    <w:tmpl w:val="9FC25F3C"/>
    <w:lvl w:ilvl="0" w:tplc="E6CE2F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EF7FB8"/>
    <w:multiLevelType w:val="multilevel"/>
    <w:tmpl w:val="A3208B96"/>
    <w:styleLink w:val="Huidigelijst7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6550E5C"/>
    <w:multiLevelType w:val="hybridMultilevel"/>
    <w:tmpl w:val="6B506FCC"/>
    <w:lvl w:ilvl="0" w:tplc="02CEE366">
      <w:start w:val="2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426278"/>
    <w:multiLevelType w:val="multilevel"/>
    <w:tmpl w:val="B0460966"/>
    <w:styleLink w:val="Huidigelij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021136"/>
    <w:multiLevelType w:val="hybridMultilevel"/>
    <w:tmpl w:val="06564D5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2676CE"/>
    <w:multiLevelType w:val="hybridMultilevel"/>
    <w:tmpl w:val="5566AA4C"/>
    <w:lvl w:ilvl="0" w:tplc="399202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470667"/>
    <w:multiLevelType w:val="multilevel"/>
    <w:tmpl w:val="AAA863F8"/>
    <w:styleLink w:val="Huidigelijst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8CA2BF2"/>
    <w:multiLevelType w:val="hybridMultilevel"/>
    <w:tmpl w:val="82D4776A"/>
    <w:lvl w:ilvl="0" w:tplc="AFD4E64A">
      <w:start w:val="1"/>
      <w:numFmt w:val="upperLetter"/>
      <w:pStyle w:val="Bijlagehoofdstuk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71BC6"/>
    <w:multiLevelType w:val="multilevel"/>
    <w:tmpl w:val="88E8C846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440"/>
      </w:pPr>
      <w:rPr>
        <w:rFonts w:hint="default"/>
      </w:rPr>
    </w:lvl>
  </w:abstractNum>
  <w:abstractNum w:abstractNumId="38" w15:restartNumberingAfterBreak="0">
    <w:nsid w:val="7C4005D9"/>
    <w:multiLevelType w:val="multilevel"/>
    <w:tmpl w:val="A3208B96"/>
    <w:styleLink w:val="Huidigelijst1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EAD7B63"/>
    <w:multiLevelType w:val="multilevel"/>
    <w:tmpl w:val="4A540844"/>
    <w:styleLink w:val="Huidigelijst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55614546">
    <w:abstractNumId w:val="23"/>
  </w:num>
  <w:num w:numId="2" w16cid:durableId="1843348333">
    <w:abstractNumId w:val="32"/>
  </w:num>
  <w:num w:numId="3" w16cid:durableId="1441602188">
    <w:abstractNumId w:val="12"/>
  </w:num>
  <w:num w:numId="4" w16cid:durableId="217975988">
    <w:abstractNumId w:val="37"/>
  </w:num>
  <w:num w:numId="5" w16cid:durableId="1683699323">
    <w:abstractNumId w:val="39"/>
  </w:num>
  <w:num w:numId="6" w16cid:durableId="1173567916">
    <w:abstractNumId w:val="15"/>
  </w:num>
  <w:num w:numId="7" w16cid:durableId="352417739">
    <w:abstractNumId w:val="13"/>
  </w:num>
  <w:num w:numId="8" w16cid:durableId="1120763205">
    <w:abstractNumId w:val="35"/>
  </w:num>
  <w:num w:numId="9" w16cid:durableId="1859392333">
    <w:abstractNumId w:val="21"/>
  </w:num>
  <w:num w:numId="10" w16cid:durableId="2005817927">
    <w:abstractNumId w:val="30"/>
  </w:num>
  <w:num w:numId="11" w16cid:durableId="2051149678">
    <w:abstractNumId w:val="18"/>
  </w:num>
  <w:num w:numId="12" w16cid:durableId="1260990048">
    <w:abstractNumId w:val="24"/>
  </w:num>
  <w:num w:numId="13" w16cid:durableId="1237663577">
    <w:abstractNumId w:val="2"/>
  </w:num>
  <w:num w:numId="14" w16cid:durableId="899708424">
    <w:abstractNumId w:val="1"/>
  </w:num>
  <w:num w:numId="15" w16cid:durableId="149686129">
    <w:abstractNumId w:val="0"/>
  </w:num>
  <w:num w:numId="16" w16cid:durableId="1741361532">
    <w:abstractNumId w:val="36"/>
  </w:num>
  <w:num w:numId="17" w16cid:durableId="1878614706">
    <w:abstractNumId w:val="19"/>
  </w:num>
  <w:num w:numId="18" w16cid:durableId="534468747">
    <w:abstractNumId w:val="10"/>
  </w:num>
  <w:num w:numId="19" w16cid:durableId="53742011">
    <w:abstractNumId w:val="38"/>
  </w:num>
  <w:num w:numId="20" w16cid:durableId="53746850">
    <w:abstractNumId w:val="9"/>
  </w:num>
  <w:num w:numId="21" w16cid:durableId="107898619">
    <w:abstractNumId w:val="5"/>
  </w:num>
  <w:num w:numId="22" w16cid:durableId="1162501740">
    <w:abstractNumId w:val="7"/>
  </w:num>
  <w:num w:numId="23" w16cid:durableId="283317764">
    <w:abstractNumId w:val="26"/>
  </w:num>
  <w:num w:numId="24" w16cid:durableId="282805381">
    <w:abstractNumId w:val="8"/>
  </w:num>
  <w:num w:numId="25" w16cid:durableId="231697142">
    <w:abstractNumId w:val="17"/>
  </w:num>
  <w:num w:numId="26" w16cid:durableId="640230402">
    <w:abstractNumId w:val="34"/>
  </w:num>
  <w:num w:numId="27" w16cid:durableId="334577944">
    <w:abstractNumId w:val="28"/>
  </w:num>
  <w:num w:numId="28" w16cid:durableId="62023696">
    <w:abstractNumId w:val="31"/>
  </w:num>
  <w:num w:numId="29" w16cid:durableId="77677527">
    <w:abstractNumId w:val="22"/>
  </w:num>
  <w:num w:numId="30" w16cid:durableId="202445311">
    <w:abstractNumId w:val="14"/>
  </w:num>
  <w:num w:numId="31" w16cid:durableId="912936077">
    <w:abstractNumId w:val="20"/>
  </w:num>
  <w:num w:numId="32" w16cid:durableId="1021661678">
    <w:abstractNumId w:val="4"/>
  </w:num>
  <w:num w:numId="33" w16cid:durableId="1038969731">
    <w:abstractNumId w:val="3"/>
  </w:num>
  <w:num w:numId="34" w16cid:durableId="1398438478">
    <w:abstractNumId w:val="29"/>
  </w:num>
  <w:num w:numId="35" w16cid:durableId="839388014">
    <w:abstractNumId w:val="11"/>
  </w:num>
  <w:num w:numId="36" w16cid:durableId="1396775860">
    <w:abstractNumId w:val="27"/>
  </w:num>
  <w:num w:numId="37" w16cid:durableId="1301887676">
    <w:abstractNumId w:val="33"/>
  </w:num>
  <w:num w:numId="38" w16cid:durableId="1952082612">
    <w:abstractNumId w:val="6"/>
  </w:num>
  <w:num w:numId="39" w16cid:durableId="1656761783">
    <w:abstractNumId w:val="16"/>
  </w:num>
  <w:num w:numId="40" w16cid:durableId="78284538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DFC"/>
    <w:rsid w:val="00000F1E"/>
    <w:rsid w:val="00017EEC"/>
    <w:rsid w:val="0002341C"/>
    <w:rsid w:val="00024CCC"/>
    <w:rsid w:val="00024D8C"/>
    <w:rsid w:val="00027829"/>
    <w:rsid w:val="00032A6E"/>
    <w:rsid w:val="00033797"/>
    <w:rsid w:val="00064C5D"/>
    <w:rsid w:val="000759EC"/>
    <w:rsid w:val="00080A2B"/>
    <w:rsid w:val="00080ED9"/>
    <w:rsid w:val="0008156D"/>
    <w:rsid w:val="00083E36"/>
    <w:rsid w:val="0009678E"/>
    <w:rsid w:val="000A5FBA"/>
    <w:rsid w:val="000E731E"/>
    <w:rsid w:val="000F0436"/>
    <w:rsid w:val="000F369C"/>
    <w:rsid w:val="000F6056"/>
    <w:rsid w:val="000F6077"/>
    <w:rsid w:val="000F76A0"/>
    <w:rsid w:val="0010598E"/>
    <w:rsid w:val="00111D34"/>
    <w:rsid w:val="001121CB"/>
    <w:rsid w:val="00123B63"/>
    <w:rsid w:val="001268C2"/>
    <w:rsid w:val="0013127D"/>
    <w:rsid w:val="00134C32"/>
    <w:rsid w:val="00134FCB"/>
    <w:rsid w:val="00146980"/>
    <w:rsid w:val="001472F0"/>
    <w:rsid w:val="00160223"/>
    <w:rsid w:val="0016357B"/>
    <w:rsid w:val="001759F6"/>
    <w:rsid w:val="001838DE"/>
    <w:rsid w:val="001A02F5"/>
    <w:rsid w:val="001A1B69"/>
    <w:rsid w:val="001B4230"/>
    <w:rsid w:val="001C7761"/>
    <w:rsid w:val="001E630B"/>
    <w:rsid w:val="001E72F1"/>
    <w:rsid w:val="001F1AFB"/>
    <w:rsid w:val="001F5523"/>
    <w:rsid w:val="002011AF"/>
    <w:rsid w:val="00201D58"/>
    <w:rsid w:val="00206F2B"/>
    <w:rsid w:val="00211932"/>
    <w:rsid w:val="00212D90"/>
    <w:rsid w:val="00215264"/>
    <w:rsid w:val="00217A81"/>
    <w:rsid w:val="0025093C"/>
    <w:rsid w:val="002655EC"/>
    <w:rsid w:val="002666E1"/>
    <w:rsid w:val="00266DE4"/>
    <w:rsid w:val="002740BE"/>
    <w:rsid w:val="00274623"/>
    <w:rsid w:val="00274C56"/>
    <w:rsid w:val="00275FAC"/>
    <w:rsid w:val="002877C1"/>
    <w:rsid w:val="002967C1"/>
    <w:rsid w:val="002A166D"/>
    <w:rsid w:val="002C2207"/>
    <w:rsid w:val="002C3245"/>
    <w:rsid w:val="002C7095"/>
    <w:rsid w:val="002D6BCC"/>
    <w:rsid w:val="002E10DC"/>
    <w:rsid w:val="002E5212"/>
    <w:rsid w:val="002F38BE"/>
    <w:rsid w:val="00302178"/>
    <w:rsid w:val="00303040"/>
    <w:rsid w:val="00303DF7"/>
    <w:rsid w:val="0030764A"/>
    <w:rsid w:val="00322939"/>
    <w:rsid w:val="00335BB5"/>
    <w:rsid w:val="00343074"/>
    <w:rsid w:val="0034409F"/>
    <w:rsid w:val="00351A4F"/>
    <w:rsid w:val="003745CB"/>
    <w:rsid w:val="003842B1"/>
    <w:rsid w:val="00385A71"/>
    <w:rsid w:val="003C45C5"/>
    <w:rsid w:val="003E34D3"/>
    <w:rsid w:val="00401819"/>
    <w:rsid w:val="0040462B"/>
    <w:rsid w:val="00416DD0"/>
    <w:rsid w:val="00432603"/>
    <w:rsid w:val="00434858"/>
    <w:rsid w:val="00435B6B"/>
    <w:rsid w:val="00435D33"/>
    <w:rsid w:val="0043705F"/>
    <w:rsid w:val="004425AC"/>
    <w:rsid w:val="00463CF4"/>
    <w:rsid w:val="00465A06"/>
    <w:rsid w:val="004705A5"/>
    <w:rsid w:val="00471136"/>
    <w:rsid w:val="00472611"/>
    <w:rsid w:val="00476679"/>
    <w:rsid w:val="00483B9A"/>
    <w:rsid w:val="00491AC3"/>
    <w:rsid w:val="00494AF2"/>
    <w:rsid w:val="004959CB"/>
    <w:rsid w:val="004A7D0E"/>
    <w:rsid w:val="004B0D82"/>
    <w:rsid w:val="004B29F5"/>
    <w:rsid w:val="004C4628"/>
    <w:rsid w:val="004C5470"/>
    <w:rsid w:val="004D53AE"/>
    <w:rsid w:val="004F733D"/>
    <w:rsid w:val="00546630"/>
    <w:rsid w:val="0056377E"/>
    <w:rsid w:val="00566A34"/>
    <w:rsid w:val="005826BD"/>
    <w:rsid w:val="00582D17"/>
    <w:rsid w:val="00594444"/>
    <w:rsid w:val="005C4A3B"/>
    <w:rsid w:val="005C532E"/>
    <w:rsid w:val="005C7922"/>
    <w:rsid w:val="005D3B61"/>
    <w:rsid w:val="005E3638"/>
    <w:rsid w:val="005F1DF4"/>
    <w:rsid w:val="005F673B"/>
    <w:rsid w:val="00602ABE"/>
    <w:rsid w:val="00614D0B"/>
    <w:rsid w:val="00620B5C"/>
    <w:rsid w:val="00637ED9"/>
    <w:rsid w:val="00663545"/>
    <w:rsid w:val="00675B51"/>
    <w:rsid w:val="00676C5A"/>
    <w:rsid w:val="006B299A"/>
    <w:rsid w:val="006B5425"/>
    <w:rsid w:val="006B5567"/>
    <w:rsid w:val="006E2678"/>
    <w:rsid w:val="006E3FB1"/>
    <w:rsid w:val="006E60B9"/>
    <w:rsid w:val="006F02E6"/>
    <w:rsid w:val="006F5585"/>
    <w:rsid w:val="006F7EBA"/>
    <w:rsid w:val="00701F1E"/>
    <w:rsid w:val="007235BA"/>
    <w:rsid w:val="00733AC9"/>
    <w:rsid w:val="0074357B"/>
    <w:rsid w:val="00751C37"/>
    <w:rsid w:val="00754E8D"/>
    <w:rsid w:val="007657D7"/>
    <w:rsid w:val="00771605"/>
    <w:rsid w:val="00780390"/>
    <w:rsid w:val="007811E1"/>
    <w:rsid w:val="007840A9"/>
    <w:rsid w:val="00790BCC"/>
    <w:rsid w:val="007964CE"/>
    <w:rsid w:val="007A49AA"/>
    <w:rsid w:val="007A7DDF"/>
    <w:rsid w:val="007B1E76"/>
    <w:rsid w:val="007B1F86"/>
    <w:rsid w:val="007B5F4E"/>
    <w:rsid w:val="007C65CA"/>
    <w:rsid w:val="007E1229"/>
    <w:rsid w:val="007E4052"/>
    <w:rsid w:val="007F03EA"/>
    <w:rsid w:val="007F2366"/>
    <w:rsid w:val="008018C1"/>
    <w:rsid w:val="00801932"/>
    <w:rsid w:val="00801CE7"/>
    <w:rsid w:val="008164E6"/>
    <w:rsid w:val="00817021"/>
    <w:rsid w:val="00824574"/>
    <w:rsid w:val="008431DB"/>
    <w:rsid w:val="00846308"/>
    <w:rsid w:val="00870B1E"/>
    <w:rsid w:val="00875B35"/>
    <w:rsid w:val="00877C79"/>
    <w:rsid w:val="00883E07"/>
    <w:rsid w:val="008851E0"/>
    <w:rsid w:val="00894183"/>
    <w:rsid w:val="008944B3"/>
    <w:rsid w:val="008A2B9B"/>
    <w:rsid w:val="008A7D77"/>
    <w:rsid w:val="008B1CC1"/>
    <w:rsid w:val="008B7882"/>
    <w:rsid w:val="008C4632"/>
    <w:rsid w:val="008C5D4E"/>
    <w:rsid w:val="008D1DFC"/>
    <w:rsid w:val="008D3C71"/>
    <w:rsid w:val="008D73F2"/>
    <w:rsid w:val="008E6894"/>
    <w:rsid w:val="008E7904"/>
    <w:rsid w:val="008F19D3"/>
    <w:rsid w:val="009004A4"/>
    <w:rsid w:val="00912A8B"/>
    <w:rsid w:val="00915E51"/>
    <w:rsid w:val="00917D28"/>
    <w:rsid w:val="00917D8D"/>
    <w:rsid w:val="00921830"/>
    <w:rsid w:val="00927568"/>
    <w:rsid w:val="0093099B"/>
    <w:rsid w:val="00932B8E"/>
    <w:rsid w:val="0093687A"/>
    <w:rsid w:val="00937330"/>
    <w:rsid w:val="009558F2"/>
    <w:rsid w:val="009700DD"/>
    <w:rsid w:val="00987B2D"/>
    <w:rsid w:val="009917D6"/>
    <w:rsid w:val="009A2B41"/>
    <w:rsid w:val="009A73FA"/>
    <w:rsid w:val="009C14CE"/>
    <w:rsid w:val="009C48AD"/>
    <w:rsid w:val="009D4D87"/>
    <w:rsid w:val="009D7AC7"/>
    <w:rsid w:val="009F54FB"/>
    <w:rsid w:val="00A021D6"/>
    <w:rsid w:val="00A035CA"/>
    <w:rsid w:val="00A047BB"/>
    <w:rsid w:val="00A12248"/>
    <w:rsid w:val="00A20AE6"/>
    <w:rsid w:val="00A34073"/>
    <w:rsid w:val="00A347F5"/>
    <w:rsid w:val="00A35613"/>
    <w:rsid w:val="00A42CD3"/>
    <w:rsid w:val="00A55244"/>
    <w:rsid w:val="00A62E01"/>
    <w:rsid w:val="00A74655"/>
    <w:rsid w:val="00A841E0"/>
    <w:rsid w:val="00A86668"/>
    <w:rsid w:val="00A9241D"/>
    <w:rsid w:val="00AA34C2"/>
    <w:rsid w:val="00AA78F6"/>
    <w:rsid w:val="00AB2823"/>
    <w:rsid w:val="00AB6624"/>
    <w:rsid w:val="00AD025B"/>
    <w:rsid w:val="00AD161B"/>
    <w:rsid w:val="00AE1EDB"/>
    <w:rsid w:val="00AE7013"/>
    <w:rsid w:val="00AF099B"/>
    <w:rsid w:val="00AF2E3F"/>
    <w:rsid w:val="00B00495"/>
    <w:rsid w:val="00B06F88"/>
    <w:rsid w:val="00B105B5"/>
    <w:rsid w:val="00B17757"/>
    <w:rsid w:val="00B23021"/>
    <w:rsid w:val="00B2322C"/>
    <w:rsid w:val="00B330B9"/>
    <w:rsid w:val="00B41350"/>
    <w:rsid w:val="00B468C2"/>
    <w:rsid w:val="00B553B0"/>
    <w:rsid w:val="00B5653B"/>
    <w:rsid w:val="00B65D7B"/>
    <w:rsid w:val="00B7463F"/>
    <w:rsid w:val="00B749A9"/>
    <w:rsid w:val="00B8274A"/>
    <w:rsid w:val="00B92586"/>
    <w:rsid w:val="00B93265"/>
    <w:rsid w:val="00B93CD8"/>
    <w:rsid w:val="00B9666E"/>
    <w:rsid w:val="00B9720D"/>
    <w:rsid w:val="00BA0A49"/>
    <w:rsid w:val="00BA5069"/>
    <w:rsid w:val="00BC4D6B"/>
    <w:rsid w:val="00BC6136"/>
    <w:rsid w:val="00BD725B"/>
    <w:rsid w:val="00BE1DCA"/>
    <w:rsid w:val="00BE6663"/>
    <w:rsid w:val="00BF69B9"/>
    <w:rsid w:val="00C0200B"/>
    <w:rsid w:val="00C05A45"/>
    <w:rsid w:val="00C2256A"/>
    <w:rsid w:val="00C25FF6"/>
    <w:rsid w:val="00C4388E"/>
    <w:rsid w:val="00C62ADA"/>
    <w:rsid w:val="00C73EA0"/>
    <w:rsid w:val="00CA0AFB"/>
    <w:rsid w:val="00CA280A"/>
    <w:rsid w:val="00CB23FD"/>
    <w:rsid w:val="00CB5783"/>
    <w:rsid w:val="00CD06D2"/>
    <w:rsid w:val="00CD6389"/>
    <w:rsid w:val="00CE2A71"/>
    <w:rsid w:val="00CE604B"/>
    <w:rsid w:val="00CF1BDF"/>
    <w:rsid w:val="00D0010E"/>
    <w:rsid w:val="00D0365F"/>
    <w:rsid w:val="00D070E7"/>
    <w:rsid w:val="00D110DA"/>
    <w:rsid w:val="00D216A9"/>
    <w:rsid w:val="00D221FF"/>
    <w:rsid w:val="00D22ED7"/>
    <w:rsid w:val="00D23B6E"/>
    <w:rsid w:val="00D378A9"/>
    <w:rsid w:val="00D41152"/>
    <w:rsid w:val="00D43635"/>
    <w:rsid w:val="00D50C0B"/>
    <w:rsid w:val="00D52ECA"/>
    <w:rsid w:val="00D62379"/>
    <w:rsid w:val="00D67F32"/>
    <w:rsid w:val="00D825A6"/>
    <w:rsid w:val="00D84585"/>
    <w:rsid w:val="00D87BAA"/>
    <w:rsid w:val="00D953AD"/>
    <w:rsid w:val="00DB11DC"/>
    <w:rsid w:val="00DB5AB4"/>
    <w:rsid w:val="00DE1965"/>
    <w:rsid w:val="00DE41F5"/>
    <w:rsid w:val="00DF2660"/>
    <w:rsid w:val="00DF5A0B"/>
    <w:rsid w:val="00E067D1"/>
    <w:rsid w:val="00E138C5"/>
    <w:rsid w:val="00E379AF"/>
    <w:rsid w:val="00E46411"/>
    <w:rsid w:val="00E476E6"/>
    <w:rsid w:val="00E52813"/>
    <w:rsid w:val="00E631B0"/>
    <w:rsid w:val="00E642AE"/>
    <w:rsid w:val="00E6661F"/>
    <w:rsid w:val="00E731AB"/>
    <w:rsid w:val="00E765E0"/>
    <w:rsid w:val="00E86AB3"/>
    <w:rsid w:val="00EA4AFE"/>
    <w:rsid w:val="00EA6204"/>
    <w:rsid w:val="00EB0A8E"/>
    <w:rsid w:val="00EB20E9"/>
    <w:rsid w:val="00EB3D06"/>
    <w:rsid w:val="00EC3C51"/>
    <w:rsid w:val="00ED17FF"/>
    <w:rsid w:val="00ED4C42"/>
    <w:rsid w:val="00EE2E83"/>
    <w:rsid w:val="00EE5EB8"/>
    <w:rsid w:val="00EF2D43"/>
    <w:rsid w:val="00EF66F4"/>
    <w:rsid w:val="00EF7D0C"/>
    <w:rsid w:val="00F00DD1"/>
    <w:rsid w:val="00F36AB1"/>
    <w:rsid w:val="00F44ED5"/>
    <w:rsid w:val="00F662E8"/>
    <w:rsid w:val="00F8021A"/>
    <w:rsid w:val="00F84611"/>
    <w:rsid w:val="00F92DBB"/>
    <w:rsid w:val="00F95907"/>
    <w:rsid w:val="00FA46EE"/>
    <w:rsid w:val="00FB4130"/>
    <w:rsid w:val="00FB794D"/>
    <w:rsid w:val="00FC157B"/>
    <w:rsid w:val="00FE0C4C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D005E1"/>
  <w15:chartTrackingRefBased/>
  <w15:docId w15:val="{75B042DF-BA9A-4194-8BE5-BB4454F5D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5093C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EC3C51"/>
    <w:pPr>
      <w:keepNext/>
      <w:keepLines/>
      <w:spacing w:before="280" w:after="280" w:line="300" w:lineRule="atLeast"/>
      <w:outlineLvl w:val="0"/>
    </w:pPr>
    <w:rPr>
      <w:rFonts w:asciiTheme="majorHAnsi" w:eastAsiaTheme="majorEastAsia" w:hAnsiTheme="majorHAnsi" w:cs="Times New Roman (Koppen CS)"/>
      <w:sz w:val="24"/>
      <w:szCs w:val="40"/>
    </w:rPr>
  </w:style>
  <w:style w:type="paragraph" w:styleId="Kop2">
    <w:name w:val="heading 2"/>
    <w:basedOn w:val="Kop1"/>
    <w:next w:val="Standaard"/>
    <w:link w:val="Kop2Char"/>
    <w:uiPriority w:val="9"/>
    <w:unhideWhenUsed/>
    <w:rsid w:val="007E1229"/>
    <w:pPr>
      <w:outlineLvl w:val="1"/>
    </w:pPr>
    <w:rPr>
      <w:b/>
      <w:sz w:val="20"/>
    </w:rPr>
  </w:style>
  <w:style w:type="paragraph" w:styleId="Kop3">
    <w:name w:val="heading 3"/>
    <w:basedOn w:val="Kop2"/>
    <w:next w:val="Standaard"/>
    <w:link w:val="Kop3Char"/>
    <w:uiPriority w:val="9"/>
    <w:unhideWhenUsed/>
    <w:rsid w:val="00EC3C51"/>
    <w:pPr>
      <w:outlineLvl w:val="2"/>
    </w:p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67F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7EAF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67F32"/>
    <w:pPr>
      <w:keepNext/>
      <w:keepLines/>
      <w:spacing w:before="80" w:after="40"/>
      <w:outlineLvl w:val="4"/>
    </w:pPr>
    <w:rPr>
      <w:rFonts w:eastAsiaTheme="majorEastAsia" w:cstheme="majorBidi"/>
      <w:color w:val="007EAF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67F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67F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67F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67F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tekst1">
    <w:name w:val="Koptekst1"/>
    <w:basedOn w:val="Standaard"/>
    <w:autoRedefine/>
    <w:qFormat/>
    <w:rsid w:val="0093099B"/>
    <w:pPr>
      <w:spacing w:line="255" w:lineRule="atLeast"/>
    </w:pPr>
    <w:rPr>
      <w:rFonts w:asciiTheme="majorHAnsi" w:hAnsiTheme="majorHAnsi"/>
      <w:b/>
      <w:sz w:val="32"/>
    </w:rPr>
  </w:style>
  <w:style w:type="table" w:customStyle="1" w:styleId="MeetgegevensRoemburg">
    <w:name w:val="Meetgegevens Roemburg"/>
    <w:basedOn w:val="Standaardtabel"/>
    <w:uiPriority w:val="99"/>
    <w:rsid w:val="007B5F4E"/>
    <w:rPr>
      <w:rFonts w:cs="Times New Roman (Hoofdtekst CS)"/>
      <w:sz w:val="20"/>
    </w:rPr>
    <w:tblPr>
      <w:tblStyleRowBandSize w:val="1"/>
      <w:tblBorders>
        <w:top w:val="single" w:sz="4" w:space="0" w:color="00AAEA" w:themeColor="accent1"/>
        <w:bottom w:val="single" w:sz="4" w:space="0" w:color="00AAEA" w:themeColor="accent1"/>
        <w:insideH w:val="single" w:sz="4" w:space="0" w:color="00AAEA" w:themeColor="accent1"/>
      </w:tblBorders>
      <w:tblCellMar>
        <w:left w:w="0" w:type="dxa"/>
        <w:right w:w="28" w:type="dxa"/>
      </w:tblCellMar>
    </w:tblPr>
    <w:tcPr>
      <w:shd w:val="clear" w:color="auto" w:fill="auto"/>
    </w:tcPr>
    <w:tblStylePr w:type="lastCol">
      <w:rPr>
        <w:b w:val="0"/>
        <w:color w:val="00AAEA" w:themeColor="accent1"/>
      </w:rPr>
    </w:tblStylePr>
  </w:style>
  <w:style w:type="table" w:customStyle="1" w:styleId="Kostenoverzichttabel">
    <w:name w:val="Kostenoverzicht tabel"/>
    <w:basedOn w:val="Standaardtabel"/>
    <w:uiPriority w:val="99"/>
    <w:rsid w:val="00CA280A"/>
    <w:tblPr>
      <w:tblBorders>
        <w:bottom w:val="single" w:sz="4" w:space="0" w:color="auto"/>
        <w:insideH w:val="single" w:sz="4" w:space="0" w:color="auto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</w:rPr>
      <w:tblPr/>
      <w:tcPr>
        <w:tcBorders>
          <w:bottom w:val="single" w:sz="4" w:space="0" w:color="auto"/>
        </w:tcBorders>
      </w:tcPr>
    </w:tblStylePr>
    <w:tblStylePr w:type="lastRow">
      <w:rPr>
        <w:b/>
      </w:rPr>
      <w:tblPr>
        <w:tblCellMar>
          <w:top w:w="57" w:type="dxa"/>
          <w:left w:w="0" w:type="dxa"/>
          <w:bottom w:w="57" w:type="dxa"/>
          <w:right w:w="0" w:type="dxa"/>
        </w:tblCellMar>
      </w:tblPr>
      <w:tcPr>
        <w:tcBorders>
          <w:top w:val="single" w:sz="4" w:space="0" w:color="auto"/>
        </w:tcBorders>
      </w:tcPr>
    </w:tblStylePr>
    <w:tblStylePr w:type="lastCol">
      <w:pPr>
        <w:jc w:val="right"/>
      </w:pPr>
    </w:tblStylePr>
  </w:style>
  <w:style w:type="table" w:customStyle="1" w:styleId="TableKIT-nw">
    <w:name w:val="Table KIT-nw"/>
    <w:basedOn w:val="Standaardtabel"/>
    <w:uiPriority w:val="99"/>
    <w:rsid w:val="00917D28"/>
    <w:rPr>
      <w:sz w:val="17"/>
    </w:rPr>
    <w:tblPr>
      <w:tblInd w:w="851" w:type="dxa"/>
      <w:tblBorders>
        <w:insideH w:val="single" w:sz="4" w:space="0" w:color="auto"/>
      </w:tblBorders>
    </w:tblPr>
    <w:tblStylePr w:type="firstRow">
      <w:rPr>
        <w:b/>
      </w:rPr>
      <w:tblPr/>
      <w:tcPr>
        <w:shd w:val="clear" w:color="auto" w:fill="00AAEA" w:themeFill="accent1"/>
      </w:tcPr>
    </w:tblStylePr>
    <w:tblStylePr w:type="lastRow">
      <w:rPr>
        <w:b/>
      </w:rPr>
      <w:tblPr/>
      <w:tcPr>
        <w:shd w:val="clear" w:color="auto" w:fill="90E0FF" w:themeFill="accent1" w:themeFillTint="66"/>
      </w:tcPr>
    </w:tblStylePr>
    <w:tblStylePr w:type="swCell">
      <w:rPr>
        <w:b/>
      </w:rPr>
    </w:tblStylePr>
  </w:style>
  <w:style w:type="character" w:customStyle="1" w:styleId="Kop1Char">
    <w:name w:val="Kop 1 Char"/>
    <w:basedOn w:val="Standaardalinea-lettertype"/>
    <w:link w:val="Kop1"/>
    <w:uiPriority w:val="9"/>
    <w:rsid w:val="00EC3C51"/>
    <w:rPr>
      <w:rFonts w:asciiTheme="majorHAnsi" w:eastAsiaTheme="majorEastAsia" w:hAnsiTheme="majorHAnsi" w:cs="Times New Roman (Koppen CS)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7E1229"/>
    <w:rPr>
      <w:rFonts w:asciiTheme="majorHAnsi" w:eastAsiaTheme="majorEastAsia" w:hAnsiTheme="majorHAnsi" w:cs="Times New Roman (Koppen CS)"/>
      <w:b/>
      <w:sz w:val="20"/>
      <w:szCs w:val="40"/>
    </w:rPr>
  </w:style>
  <w:style w:type="character" w:customStyle="1" w:styleId="Kop3Char">
    <w:name w:val="Kop 3 Char"/>
    <w:basedOn w:val="Standaardalinea-lettertype"/>
    <w:link w:val="Kop3"/>
    <w:uiPriority w:val="9"/>
    <w:rsid w:val="00EC3C51"/>
    <w:rPr>
      <w:rFonts w:asciiTheme="majorHAnsi" w:eastAsiaTheme="majorEastAsia" w:hAnsiTheme="majorHAnsi" w:cs="Times New Roman (Koppen CS)"/>
      <w:szCs w:val="4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67F32"/>
    <w:rPr>
      <w:rFonts w:eastAsiaTheme="majorEastAsia" w:cstheme="majorBidi"/>
      <w:i/>
      <w:iCs/>
      <w:color w:val="007EAF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67F32"/>
    <w:rPr>
      <w:rFonts w:eastAsiaTheme="majorEastAsia" w:cstheme="majorBidi"/>
      <w:color w:val="007EAF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67F3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67F3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67F3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67F3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2322C"/>
    <w:pPr>
      <w:spacing w:line="720" w:lineRule="atLeast"/>
      <w:contextualSpacing/>
    </w:pPr>
    <w:rPr>
      <w:rFonts w:asciiTheme="majorHAnsi" w:eastAsiaTheme="majorEastAsia" w:hAnsiTheme="majorHAnsi" w:cs="Times New Roman (Koppen CS)"/>
      <w:color w:val="004694" w:themeColor="text2"/>
      <w:sz w:val="6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2322C"/>
    <w:rPr>
      <w:rFonts w:asciiTheme="majorHAnsi" w:eastAsiaTheme="majorEastAsia" w:hAnsiTheme="majorHAnsi" w:cs="Times New Roman (Koppen CS)"/>
      <w:color w:val="004694" w:themeColor="text2"/>
      <w:kern w:val="0"/>
      <w:sz w:val="6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E1EDB"/>
    <w:pPr>
      <w:numPr>
        <w:ilvl w:val="1"/>
      </w:numPr>
      <w:spacing w:line="240" w:lineRule="atLeast"/>
    </w:pPr>
    <w:rPr>
      <w:rFonts w:eastAsiaTheme="majorEastAsia" w:cs="Times New Roman (Koppen CS)"/>
      <w:caps/>
      <w:color w:val="004694" w:themeColor="text2"/>
      <w:sz w:val="1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E1EDB"/>
    <w:rPr>
      <w:rFonts w:eastAsiaTheme="majorEastAsia" w:cs="Times New Roman (Koppen CS)"/>
      <w:caps/>
      <w:color w:val="004694" w:themeColor="text2"/>
      <w:kern w:val="0"/>
      <w:sz w:val="18"/>
      <w:szCs w:val="28"/>
      <w14:ligatures w14:val="none"/>
    </w:rPr>
  </w:style>
  <w:style w:type="paragraph" w:styleId="Lijstalinea">
    <w:name w:val="List Paragraph"/>
    <w:basedOn w:val="Standaard"/>
    <w:uiPriority w:val="34"/>
    <w:qFormat/>
    <w:rsid w:val="00D67F32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432603"/>
    <w:pPr>
      <w:tabs>
        <w:tab w:val="center" w:pos="4536"/>
        <w:tab w:val="right" w:pos="9072"/>
      </w:tabs>
    </w:pPr>
    <w:rPr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432603"/>
    <w:rPr>
      <w:rFonts w:cs="Times New Roman (Hoofdtekst CS)"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A047B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47BB"/>
    <w:rPr>
      <w:rFonts w:cs="Times New Roman (Hoofdtekst CS)"/>
      <w:sz w:val="20"/>
    </w:rPr>
  </w:style>
  <w:style w:type="table" w:styleId="Tabelraster">
    <w:name w:val="Table Grid"/>
    <w:basedOn w:val="Standaardtabel"/>
    <w:uiPriority w:val="39"/>
    <w:rsid w:val="000F04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vaninhoudsopgave">
    <w:name w:val="TOC Heading"/>
    <w:basedOn w:val="Kop1"/>
    <w:next w:val="Standaard"/>
    <w:uiPriority w:val="39"/>
    <w:unhideWhenUsed/>
    <w:qFormat/>
    <w:rsid w:val="00C2256A"/>
    <w:pPr>
      <w:spacing w:before="0" w:after="480" w:line="280" w:lineRule="atLeast"/>
      <w:outlineLvl w:val="9"/>
    </w:pPr>
    <w:rPr>
      <w:bCs/>
      <w:color w:val="000000" w:themeColor="text1"/>
      <w:sz w:val="26"/>
      <w:szCs w:val="28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8C5D4E"/>
    <w:pPr>
      <w:spacing w:before="240"/>
    </w:pPr>
    <w:rPr>
      <w:rFonts w:cs="Arial (Hoofdtekst)"/>
      <w:bCs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8C5D4E"/>
    <w:rPr>
      <w:rFonts w:cs="Arial (Hoofdtekst)"/>
      <w:iCs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8C5D4E"/>
    <w:rPr>
      <w:rFonts w:cs="Arial (Hoofdtekst)"/>
      <w:szCs w:val="20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B06F88"/>
    <w:pPr>
      <w:ind w:left="600"/>
    </w:pPr>
    <w:rPr>
      <w:rFonts w:cstheme="minorHAnsi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B06F88"/>
    <w:pPr>
      <w:ind w:left="800"/>
    </w:pPr>
    <w:rPr>
      <w:rFonts w:cstheme="minorHAnsi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B06F88"/>
    <w:pPr>
      <w:ind w:left="1000"/>
    </w:pPr>
    <w:rPr>
      <w:rFonts w:cstheme="minorHAnsi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B06F88"/>
    <w:pPr>
      <w:ind w:left="1200"/>
    </w:pPr>
    <w:rPr>
      <w:rFonts w:cstheme="minorHAnsi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B06F88"/>
    <w:pPr>
      <w:ind w:left="1400"/>
    </w:pPr>
    <w:rPr>
      <w:rFonts w:cstheme="minorHAnsi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B06F88"/>
    <w:pPr>
      <w:ind w:left="1600"/>
    </w:pPr>
    <w:rPr>
      <w:rFonts w:cstheme="minorHAnsi"/>
      <w:szCs w:val="20"/>
    </w:rPr>
  </w:style>
  <w:style w:type="numbering" w:customStyle="1" w:styleId="Huidigelijst1">
    <w:name w:val="Huidige lijst1"/>
    <w:uiPriority w:val="99"/>
    <w:rsid w:val="00D87BAA"/>
    <w:pPr>
      <w:numPr>
        <w:numId w:val="2"/>
      </w:numPr>
    </w:pPr>
  </w:style>
  <w:style w:type="numbering" w:customStyle="1" w:styleId="Huidigelijst2">
    <w:name w:val="Huidige lijst2"/>
    <w:uiPriority w:val="99"/>
    <w:rsid w:val="00E476E6"/>
    <w:pPr>
      <w:numPr>
        <w:numId w:val="5"/>
      </w:numPr>
    </w:pPr>
  </w:style>
  <w:style w:type="numbering" w:customStyle="1" w:styleId="Huidigelijst3">
    <w:name w:val="Huidige lijst3"/>
    <w:uiPriority w:val="99"/>
    <w:rsid w:val="00E476E6"/>
    <w:pPr>
      <w:numPr>
        <w:numId w:val="6"/>
      </w:numPr>
    </w:pPr>
  </w:style>
  <w:style w:type="numbering" w:customStyle="1" w:styleId="Huidigelijst4">
    <w:name w:val="Huidige lijst4"/>
    <w:uiPriority w:val="99"/>
    <w:rsid w:val="00E476E6"/>
    <w:pPr>
      <w:numPr>
        <w:numId w:val="7"/>
      </w:numPr>
    </w:pPr>
  </w:style>
  <w:style w:type="numbering" w:customStyle="1" w:styleId="Huidigelijst5">
    <w:name w:val="Huidige lijst5"/>
    <w:uiPriority w:val="99"/>
    <w:rsid w:val="00E476E6"/>
    <w:pPr>
      <w:numPr>
        <w:numId w:val="8"/>
      </w:numPr>
    </w:pPr>
  </w:style>
  <w:style w:type="numbering" w:customStyle="1" w:styleId="Huidigelijst6">
    <w:name w:val="Huidige lijst6"/>
    <w:uiPriority w:val="99"/>
    <w:rsid w:val="00E476E6"/>
    <w:pPr>
      <w:numPr>
        <w:numId w:val="9"/>
      </w:numPr>
    </w:pPr>
  </w:style>
  <w:style w:type="numbering" w:customStyle="1" w:styleId="Huidigelijst7">
    <w:name w:val="Huidige lijst7"/>
    <w:uiPriority w:val="99"/>
    <w:rsid w:val="00E476E6"/>
    <w:pPr>
      <w:numPr>
        <w:numId w:val="10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1472F0"/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472F0"/>
    <w:rPr>
      <w:rFonts w:cs="Times New Roman (Hoofdtekst CS)"/>
      <w:sz w:val="16"/>
      <w:szCs w:val="20"/>
    </w:rPr>
  </w:style>
  <w:style w:type="character" w:styleId="Voetnootmarkering">
    <w:name w:val="footnote reference"/>
    <w:basedOn w:val="Standaardalinea-lettertype"/>
    <w:uiPriority w:val="99"/>
    <w:unhideWhenUsed/>
    <w:rsid w:val="001B4230"/>
    <w:rPr>
      <w:vertAlign w:val="superscript"/>
    </w:rPr>
  </w:style>
  <w:style w:type="paragraph" w:styleId="Bijschrift">
    <w:name w:val="caption"/>
    <w:basedOn w:val="Standaard"/>
    <w:next w:val="Geenafstand"/>
    <w:link w:val="BijschriftChar"/>
    <w:uiPriority w:val="35"/>
    <w:unhideWhenUsed/>
    <w:qFormat/>
    <w:rsid w:val="006F7EBA"/>
    <w:pPr>
      <w:spacing w:after="280" w:line="240" w:lineRule="auto"/>
    </w:pPr>
    <w:rPr>
      <w:iCs/>
      <w:sz w:val="16"/>
      <w:szCs w:val="18"/>
    </w:rPr>
  </w:style>
  <w:style w:type="table" w:customStyle="1" w:styleId="ZonMw-tabel-1">
    <w:name w:val="ZonMw-tabel-1"/>
    <w:basedOn w:val="Standaardtabel"/>
    <w:uiPriority w:val="99"/>
    <w:rsid w:val="00701F1E"/>
    <w:rPr>
      <w:rFonts w:cs="Times New Roman (Hoofdtekst CS)"/>
      <w:sz w:val="20"/>
    </w:rPr>
    <w:tblPr>
      <w:tblStyleRowBandSize w:val="1"/>
      <w:tblBorders>
        <w:top w:val="single" w:sz="4" w:space="0" w:color="89D79B" w:themeColor="accent3"/>
        <w:left w:val="single" w:sz="4" w:space="0" w:color="89D79B" w:themeColor="accent3"/>
        <w:bottom w:val="single" w:sz="4" w:space="0" w:color="89D79B" w:themeColor="accent3"/>
        <w:right w:val="single" w:sz="4" w:space="0" w:color="89D79B" w:themeColor="accent3"/>
        <w:insideH w:val="single" w:sz="4" w:space="0" w:color="89D79B" w:themeColor="accent3"/>
        <w:insideV w:val="single" w:sz="4" w:space="0" w:color="89D79B" w:themeColor="accent3"/>
      </w:tblBorders>
      <w:tblCellMar>
        <w:top w:w="57" w:type="dxa"/>
        <w:bottom w:w="57" w:type="dxa"/>
      </w:tblCellMar>
    </w:tblPr>
    <w:tcPr>
      <w:vAlign w:val="center"/>
    </w:tcPr>
    <w:tblStylePr w:type="firstRow">
      <w:tblPr/>
      <w:tcPr>
        <w:tcBorders>
          <w:insideH w:val="single" w:sz="4" w:space="0" w:color="62C0CB" w:themeColor="accent2"/>
          <w:insideV w:val="single" w:sz="4" w:space="0" w:color="62C0CB" w:themeColor="accent2"/>
        </w:tcBorders>
        <w:shd w:val="clear" w:color="auto" w:fill="00AAEA" w:themeFill="accent1"/>
      </w:tcPr>
    </w:tblStylePr>
    <w:tblStylePr w:type="band2Horz">
      <w:tblPr/>
      <w:tcPr>
        <w:shd w:val="clear" w:color="auto" w:fill="89D79B" w:themeFill="accent3"/>
      </w:tcPr>
    </w:tblStylePr>
  </w:style>
  <w:style w:type="numbering" w:customStyle="1" w:styleId="Opsomming">
    <w:name w:val="Opsomming"/>
    <w:basedOn w:val="Geenlijst"/>
    <w:uiPriority w:val="99"/>
    <w:rsid w:val="00B92586"/>
    <w:pPr>
      <w:numPr>
        <w:numId w:val="12"/>
      </w:numPr>
    </w:pPr>
  </w:style>
  <w:style w:type="paragraph" w:styleId="Lijstopsomteken">
    <w:name w:val="List Bullet"/>
    <w:basedOn w:val="Standaard"/>
    <w:uiPriority w:val="99"/>
    <w:unhideWhenUsed/>
    <w:rsid w:val="00877C79"/>
    <w:pPr>
      <w:numPr>
        <w:numId w:val="13"/>
      </w:numPr>
      <w:ind w:left="227" w:hanging="227"/>
      <w:contextualSpacing/>
    </w:pPr>
  </w:style>
  <w:style w:type="paragraph" w:styleId="Lijstopsomteken2">
    <w:name w:val="List Bullet 2"/>
    <w:basedOn w:val="Standaard"/>
    <w:uiPriority w:val="99"/>
    <w:unhideWhenUsed/>
    <w:rsid w:val="00877C79"/>
    <w:pPr>
      <w:numPr>
        <w:numId w:val="14"/>
      </w:numPr>
      <w:tabs>
        <w:tab w:val="clear" w:pos="643"/>
      </w:tabs>
      <w:ind w:left="454" w:hanging="227"/>
      <w:contextualSpacing/>
    </w:pPr>
  </w:style>
  <w:style w:type="paragraph" w:styleId="Lijstopsomteken3">
    <w:name w:val="List Bullet 3"/>
    <w:basedOn w:val="Standaard"/>
    <w:uiPriority w:val="99"/>
    <w:unhideWhenUsed/>
    <w:rsid w:val="00877C79"/>
    <w:pPr>
      <w:numPr>
        <w:numId w:val="15"/>
      </w:numPr>
      <w:ind w:left="681" w:hanging="227"/>
      <w:contextualSpacing/>
    </w:pPr>
  </w:style>
  <w:style w:type="character" w:styleId="Hyperlink">
    <w:name w:val="Hyperlink"/>
    <w:basedOn w:val="Standaardalinea-lettertype"/>
    <w:uiPriority w:val="99"/>
    <w:unhideWhenUsed/>
    <w:rsid w:val="008D73F2"/>
    <w:rPr>
      <w:color w:val="000000" w:themeColor="hyperlink"/>
      <w:u w:val="single"/>
    </w:rPr>
  </w:style>
  <w:style w:type="paragraph" w:customStyle="1" w:styleId="NAW">
    <w:name w:val="NAW"/>
    <w:basedOn w:val="Standaard"/>
    <w:qFormat/>
    <w:rsid w:val="002655EC"/>
    <w:rPr>
      <w:sz w:val="16"/>
    </w:rPr>
  </w:style>
  <w:style w:type="paragraph" w:styleId="Bronvermelding">
    <w:name w:val="table of authorities"/>
    <w:basedOn w:val="Standaard"/>
    <w:next w:val="Standaard"/>
    <w:uiPriority w:val="99"/>
    <w:unhideWhenUsed/>
    <w:rsid w:val="002D6BCC"/>
    <w:pPr>
      <w:spacing w:after="280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B00495"/>
    <w:rPr>
      <w:color w:val="605E5C"/>
      <w:shd w:val="clear" w:color="auto" w:fill="E1DFDD"/>
    </w:rPr>
  </w:style>
  <w:style w:type="paragraph" w:styleId="Index1">
    <w:name w:val="index 1"/>
    <w:basedOn w:val="Standaard"/>
    <w:next w:val="Standaard"/>
    <w:autoRedefine/>
    <w:uiPriority w:val="99"/>
    <w:unhideWhenUsed/>
    <w:rsid w:val="00B00495"/>
    <w:pPr>
      <w:spacing w:after="280"/>
    </w:pPr>
  </w:style>
  <w:style w:type="paragraph" w:styleId="Indexkop">
    <w:name w:val="index heading"/>
    <w:basedOn w:val="Kop1"/>
    <w:next w:val="Index1"/>
    <w:link w:val="IndexkopChar"/>
    <w:uiPriority w:val="99"/>
    <w:unhideWhenUsed/>
    <w:rsid w:val="00754E8D"/>
    <w:pPr>
      <w:spacing w:before="0" w:after="320" w:line="320" w:lineRule="atLeast"/>
    </w:pPr>
    <w:rPr>
      <w:bCs/>
      <w:sz w:val="26"/>
    </w:rPr>
  </w:style>
  <w:style w:type="paragraph" w:customStyle="1" w:styleId="Bijlagetitel">
    <w:name w:val="Bijlage titel"/>
    <w:basedOn w:val="Kop1"/>
    <w:link w:val="BijlagetitelChar"/>
    <w:qFormat/>
    <w:rsid w:val="00FA46EE"/>
    <w:pPr>
      <w:spacing w:line="320" w:lineRule="atLeast"/>
    </w:pPr>
    <w:rPr>
      <w:sz w:val="26"/>
    </w:rPr>
  </w:style>
  <w:style w:type="paragraph" w:customStyle="1" w:styleId="Bijlagehoofdstuk">
    <w:name w:val="Bijlage hoofdstuk"/>
    <w:basedOn w:val="Standaard"/>
    <w:link w:val="BijlagehoofdstukChar"/>
    <w:qFormat/>
    <w:rsid w:val="007E1229"/>
    <w:pPr>
      <w:numPr>
        <w:numId w:val="16"/>
      </w:numPr>
      <w:spacing w:before="480" w:after="320" w:line="320" w:lineRule="atLeast"/>
    </w:pPr>
    <w:rPr>
      <w:rFonts w:asciiTheme="majorHAnsi" w:eastAsiaTheme="majorEastAsia" w:hAnsiTheme="majorHAnsi" w:cs="Times New Roman (Koppen CS)"/>
      <w:sz w:val="26"/>
      <w:szCs w:val="40"/>
    </w:rPr>
  </w:style>
  <w:style w:type="numbering" w:customStyle="1" w:styleId="Huidigelijst8">
    <w:name w:val="Huidige lijst8"/>
    <w:uiPriority w:val="99"/>
    <w:rsid w:val="00FB4130"/>
    <w:pPr>
      <w:numPr>
        <w:numId w:val="17"/>
      </w:numPr>
    </w:pPr>
  </w:style>
  <w:style w:type="character" w:styleId="Paginanummer">
    <w:name w:val="page number"/>
    <w:basedOn w:val="Standaardalinea-lettertype"/>
    <w:uiPriority w:val="99"/>
    <w:semiHidden/>
    <w:unhideWhenUsed/>
    <w:rsid w:val="008A2B9B"/>
    <w:rPr>
      <w:sz w:val="18"/>
    </w:rPr>
  </w:style>
  <w:style w:type="numbering" w:customStyle="1" w:styleId="Huidigelijst9">
    <w:name w:val="Huidige lijst9"/>
    <w:uiPriority w:val="99"/>
    <w:rsid w:val="00FA46EE"/>
    <w:pPr>
      <w:numPr>
        <w:numId w:val="18"/>
      </w:numPr>
    </w:pPr>
  </w:style>
  <w:style w:type="character" w:customStyle="1" w:styleId="BijlagetitelChar">
    <w:name w:val="Bijlage titel Char"/>
    <w:basedOn w:val="Kop1Char"/>
    <w:link w:val="Bijlagetitel"/>
    <w:rsid w:val="00FA46EE"/>
    <w:rPr>
      <w:rFonts w:asciiTheme="majorHAnsi" w:eastAsiaTheme="majorEastAsia" w:hAnsiTheme="majorHAnsi" w:cs="Times New Roman (Koppen CS)"/>
      <w:sz w:val="26"/>
      <w:szCs w:val="40"/>
    </w:rPr>
  </w:style>
  <w:style w:type="numbering" w:customStyle="1" w:styleId="Huidigelijst10">
    <w:name w:val="Huidige lijst10"/>
    <w:uiPriority w:val="99"/>
    <w:rsid w:val="00754E8D"/>
    <w:pPr>
      <w:numPr>
        <w:numId w:val="19"/>
      </w:numPr>
    </w:pPr>
  </w:style>
  <w:style w:type="character" w:customStyle="1" w:styleId="IndexkopChar">
    <w:name w:val="Indexkop Char"/>
    <w:basedOn w:val="Kop1Char"/>
    <w:link w:val="Indexkop"/>
    <w:uiPriority w:val="99"/>
    <w:rsid w:val="00754E8D"/>
    <w:rPr>
      <w:rFonts w:asciiTheme="majorHAnsi" w:eastAsiaTheme="majorEastAsia" w:hAnsiTheme="majorHAnsi" w:cs="Times New Roman (Koppen CS)"/>
      <w:bCs/>
      <w:sz w:val="26"/>
      <w:szCs w:val="40"/>
    </w:rPr>
  </w:style>
  <w:style w:type="character" w:customStyle="1" w:styleId="BijlagehoofdstukChar">
    <w:name w:val="Bijlage hoofdstuk Char"/>
    <w:basedOn w:val="BijlagetitelChar"/>
    <w:link w:val="Bijlagehoofdstuk"/>
    <w:rsid w:val="007E1229"/>
    <w:rPr>
      <w:rFonts w:asciiTheme="majorHAnsi" w:eastAsiaTheme="majorEastAsia" w:hAnsiTheme="majorHAnsi" w:cs="Times New Roman (Koppen CS)"/>
      <w:sz w:val="26"/>
      <w:szCs w:val="40"/>
    </w:rPr>
  </w:style>
  <w:style w:type="numbering" w:customStyle="1" w:styleId="Huidigelijst11">
    <w:name w:val="Huidige lijst11"/>
    <w:uiPriority w:val="99"/>
    <w:rsid w:val="00EC3C51"/>
    <w:pPr>
      <w:numPr>
        <w:numId w:val="20"/>
      </w:numPr>
    </w:pPr>
  </w:style>
  <w:style w:type="character" w:styleId="Zwaar">
    <w:name w:val="Strong"/>
    <w:basedOn w:val="Standaardalinea-lettertype"/>
    <w:uiPriority w:val="22"/>
    <w:qFormat/>
    <w:rsid w:val="008D1DFC"/>
    <w:rPr>
      <w:b/>
      <w:bCs/>
    </w:rPr>
  </w:style>
  <w:style w:type="paragraph" w:styleId="Lijstvoortzetting2">
    <w:name w:val="List Continue 2"/>
    <w:basedOn w:val="Standaard"/>
    <w:uiPriority w:val="99"/>
    <w:unhideWhenUsed/>
    <w:rsid w:val="00E86AB3"/>
    <w:pPr>
      <w:numPr>
        <w:numId w:val="21"/>
      </w:numPr>
      <w:spacing w:line="240" w:lineRule="auto"/>
      <w:contextualSpacing/>
    </w:pPr>
    <w:rPr>
      <w:color w:val="00000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86AB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86AB3"/>
    <w:pPr>
      <w:spacing w:line="240" w:lineRule="auto"/>
      <w:ind w:left="113" w:right="113" w:hanging="113"/>
    </w:pPr>
    <w:rPr>
      <w:color w:val="00000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86AB3"/>
    <w:rPr>
      <w:color w:val="000000"/>
      <w:kern w:val="0"/>
      <w:sz w:val="20"/>
      <w:szCs w:val="20"/>
      <w14:ligatures w14:val="non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86AB3"/>
    <w:rPr>
      <w:color w:val="000000" w:themeColor="followedHyperlink"/>
      <w:u w:val="single"/>
    </w:rPr>
  </w:style>
  <w:style w:type="paragraph" w:styleId="Normaalweb">
    <w:name w:val="Normal (Web)"/>
    <w:basedOn w:val="Standaard"/>
    <w:uiPriority w:val="99"/>
    <w:unhideWhenUsed/>
    <w:qFormat/>
    <w:rsid w:val="008E689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lang w:eastAsia="nl-NL"/>
    </w:rPr>
  </w:style>
  <w:style w:type="character" w:styleId="Nadruk">
    <w:name w:val="Emphasis"/>
    <w:basedOn w:val="Standaardalinea-lettertype"/>
    <w:uiPriority w:val="20"/>
    <w:qFormat/>
    <w:rsid w:val="008E6894"/>
    <w:rPr>
      <w:i/>
      <w:iCs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E6894"/>
    <w:pPr>
      <w:ind w:left="0" w:right="0" w:firstLine="0"/>
    </w:pPr>
    <w:rPr>
      <w:rFonts w:cs="Times New Roman (Hoofdtekst CS)"/>
      <w:b/>
      <w:bCs/>
      <w:color w:val="auto"/>
      <w:kern w:val="2"/>
      <w14:ligatures w14:val="standardContextua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E6894"/>
    <w:rPr>
      <w:rFonts w:cs="Times New Roman (Hoofdtekst CS)"/>
      <w:b/>
      <w:bCs/>
      <w:color w:val="000000"/>
      <w:kern w:val="0"/>
      <w:sz w:val="20"/>
      <w:szCs w:val="20"/>
      <w14:ligatures w14:val="none"/>
    </w:rPr>
  </w:style>
  <w:style w:type="paragraph" w:styleId="Revisie">
    <w:name w:val="Revision"/>
    <w:hidden/>
    <w:uiPriority w:val="99"/>
    <w:semiHidden/>
    <w:rsid w:val="00206F2B"/>
    <w:rPr>
      <w:rFonts w:cs="Times New Roman (Hoofdtekst CS)"/>
      <w:sz w:val="20"/>
    </w:rPr>
  </w:style>
  <w:style w:type="paragraph" w:customStyle="1" w:styleId="Default">
    <w:name w:val="Default"/>
    <w:rsid w:val="0025093C"/>
    <w:pPr>
      <w:autoSpaceDE w:val="0"/>
      <w:autoSpaceDN w:val="0"/>
      <w:adjustRightInd w:val="0"/>
    </w:pPr>
    <w:rPr>
      <w:rFonts w:ascii="Arial" w:hAnsi="Arial" w:cs="Arial"/>
      <w:color w:val="000000"/>
      <w:kern w:val="0"/>
      <w14:ligatures w14:val="none"/>
    </w:rPr>
  </w:style>
  <w:style w:type="paragraph" w:styleId="Geenafstand">
    <w:name w:val="No Spacing"/>
    <w:uiPriority w:val="1"/>
    <w:qFormat/>
    <w:rsid w:val="006F7EBA"/>
    <w:rPr>
      <w:kern w:val="0"/>
      <w:sz w:val="22"/>
      <w:szCs w:val="22"/>
      <w14:ligatures w14:val="none"/>
    </w:rPr>
  </w:style>
  <w:style w:type="paragraph" w:customStyle="1" w:styleId="Stijl1">
    <w:name w:val="Stijl1"/>
    <w:basedOn w:val="Bijschrift"/>
    <w:link w:val="Stijl1Char"/>
    <w:qFormat/>
    <w:rsid w:val="00027829"/>
    <w:pPr>
      <w:spacing w:after="160"/>
    </w:pPr>
    <w:rPr>
      <w:sz w:val="20"/>
      <w:vertAlign w:val="superscript"/>
    </w:rPr>
  </w:style>
  <w:style w:type="character" w:customStyle="1" w:styleId="BijschriftChar">
    <w:name w:val="Bijschrift Char"/>
    <w:basedOn w:val="Standaardalinea-lettertype"/>
    <w:link w:val="Bijschrift"/>
    <w:uiPriority w:val="35"/>
    <w:rsid w:val="00027829"/>
    <w:rPr>
      <w:iCs/>
      <w:kern w:val="0"/>
      <w:sz w:val="16"/>
      <w:szCs w:val="18"/>
      <w14:ligatures w14:val="none"/>
    </w:rPr>
  </w:style>
  <w:style w:type="character" w:customStyle="1" w:styleId="Stijl1Char">
    <w:name w:val="Stijl1 Char"/>
    <w:basedOn w:val="BijschriftChar"/>
    <w:link w:val="Stijl1"/>
    <w:rsid w:val="00027829"/>
    <w:rPr>
      <w:iCs/>
      <w:kern w:val="0"/>
      <w:sz w:val="20"/>
      <w:szCs w:val="18"/>
      <w:vertAlign w:val="superscript"/>
      <w14:ligatures w14:val="none"/>
    </w:rPr>
  </w:style>
  <w:style w:type="paragraph" w:customStyle="1" w:styleId="Stijl2">
    <w:name w:val="Stijl2"/>
    <w:basedOn w:val="Bijschrift"/>
    <w:link w:val="Stijl2Char"/>
    <w:qFormat/>
    <w:rsid w:val="005C7922"/>
    <w:pPr>
      <w:spacing w:after="40"/>
    </w:pPr>
  </w:style>
  <w:style w:type="character" w:customStyle="1" w:styleId="Stijl2Char">
    <w:name w:val="Stijl2 Char"/>
    <w:basedOn w:val="BijschriftChar"/>
    <w:link w:val="Stijl2"/>
    <w:rsid w:val="005C7922"/>
    <w:rPr>
      <w:iCs/>
      <w:kern w:val="0"/>
      <w:sz w:val="16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zonmw.sharepoint.com/sites/ZonMwTemplates/Gedeelde%20documenten/Template%20ZonMw-brief%20met%20logo%20-%20v1.dotx" TargetMode="External"/></Relationships>
</file>

<file path=word/theme/theme1.xml><?xml version="1.0" encoding="utf-8"?>
<a:theme xmlns:a="http://schemas.openxmlformats.org/drawingml/2006/main" name="Kantoorthema">
  <a:themeElements>
    <a:clrScheme name="ZonMw-1">
      <a:dk1>
        <a:sysClr val="windowText" lastClr="000000"/>
      </a:dk1>
      <a:lt1>
        <a:sysClr val="window" lastClr="FFFFFF"/>
      </a:lt1>
      <a:dk2>
        <a:srgbClr val="004694"/>
      </a:dk2>
      <a:lt2>
        <a:srgbClr val="F2ECDA"/>
      </a:lt2>
      <a:accent1>
        <a:srgbClr val="00AAEA"/>
      </a:accent1>
      <a:accent2>
        <a:srgbClr val="62C0CB"/>
      </a:accent2>
      <a:accent3>
        <a:srgbClr val="89D79B"/>
      </a:accent3>
      <a:accent4>
        <a:srgbClr val="D90052"/>
      </a:accent4>
      <a:accent5>
        <a:srgbClr val="F0E400"/>
      </a:accent5>
      <a:accent6>
        <a:srgbClr val="B4E0E6"/>
      </a:accent6>
      <a:hlink>
        <a:srgbClr val="000000"/>
      </a:hlink>
      <a:folHlink>
        <a:srgbClr val="000000"/>
      </a:folHlink>
    </a:clrScheme>
    <a:fontScheme name="ZonMw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A4F9C57634F1428D4D0A4FC6199D5B" ma:contentTypeVersion="10" ma:contentTypeDescription="Create a new document." ma:contentTypeScope="" ma:versionID="6e9942c94a0f1e32895858d2c82422a5">
  <xsd:schema xmlns:xsd="http://www.w3.org/2001/XMLSchema" xmlns:xs="http://www.w3.org/2001/XMLSchema" xmlns:p="http://schemas.microsoft.com/office/2006/metadata/properties" xmlns:ns2="828f95af-b7cb-4f7f-9cef-a9152edb7f33" xmlns:ns3="b8f5c134-cfd1-43a9-b9c8-2a337362fd02" targetNamespace="http://schemas.microsoft.com/office/2006/metadata/properties" ma:root="true" ma:fieldsID="6fc59cb9d5e6ead6a08b5372e3de3f5b" ns2:_="" ns3:_="">
    <xsd:import namespace="828f95af-b7cb-4f7f-9cef-a9152edb7f33"/>
    <xsd:import namespace="b8f5c134-cfd1-43a9-b9c8-2a337362fd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f95af-b7cb-4f7f-9cef-a9152edb7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fc47961-8580-470a-ae51-bc363bf55e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5c134-cfd1-43a9-b9c8-2a337362fd0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eaeffb5-f854-4844-a1e4-fd220d838720}" ma:internalName="TaxCatchAll" ma:showField="CatchAllData" ma:web="b8f5c134-cfd1-43a9-b9c8-2a337362fd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And</b:Tag>
    <b:SourceType>Book</b:SourceType>
    <b:Guid>{6B2B385A-086E-2641-A777-9631FBFDE772}</b:Guid>
    <b:Author>
      <b:Author>
        <b:NameList>
          <b:Person>
            <b:Last>Meulder</b:Last>
            <b:First>André</b:First>
            <b:Middle>de</b:Middle>
          </b:Person>
        </b:NameList>
      </b:Author>
    </b:Author>
    <b:Title>Zes stappen op weg naar professioneel inkopen.</b:Title>
    <b:Publisher>Atos Consulting.</b:Publisher>
    <b:Year>(2009)</b:Year>
    <b:RefOrder>1</b:RefOrder>
  </b:Source>
</b:Sourc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f5c134-cfd1-43a9-b9c8-2a337362fd02" xsi:nil="true"/>
    <lcf76f155ced4ddcb4097134ff3c332f xmlns="828f95af-b7cb-4f7f-9cef-a9152edb7f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BE443C-6C06-4DC3-A485-D733E7DF3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8f95af-b7cb-4f7f-9cef-a9152edb7f33"/>
    <ds:schemaRef ds:uri="b8f5c134-cfd1-43a9-b9c8-2a337362fd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078FAB-96D5-47A1-A9EC-CDA2AB5078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B92EF8-852A-DF4C-9C61-51E2BEDC2A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D639BA-061F-40EA-A82A-6D4863EA4D7A}">
  <ds:schemaRefs>
    <ds:schemaRef ds:uri="http://schemas.microsoft.com/office/2006/metadata/properties"/>
    <ds:schemaRef ds:uri="http://schemas.microsoft.com/office/infopath/2007/PartnerControls"/>
    <ds:schemaRef ds:uri="b8f5c134-cfd1-43a9-b9c8-2a337362fd02"/>
    <ds:schemaRef ds:uri="828f95af-b7cb-4f7f-9cef-a9152edb7f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Template%20ZonMw-brief%20met%20logo%20-%20v1</Template>
  <TotalTime>32</TotalTime>
  <Pages>2</Pages>
  <Words>345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ZonMw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ZonMw</dc:creator>
  <cp:keywords/>
  <dc:description/>
  <cp:lastModifiedBy>Shalinie Sidhoe</cp:lastModifiedBy>
  <cp:revision>16</cp:revision>
  <dcterms:created xsi:type="dcterms:W3CDTF">2026-10-09T16:12:00Z</dcterms:created>
  <dcterms:modified xsi:type="dcterms:W3CDTF">2026-10-27T13:11:00Z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871968-df67-4817-ac85-f4a5f5ebb5dd_Enabled">
    <vt:lpwstr>true</vt:lpwstr>
  </property>
  <property fmtid="{D5CDD505-2E9C-101B-9397-08002B2CF9AE}" pid="3" name="MSIP_Label_ea871968-df67-4817-ac85-f4a5f5ebb5dd_SetDate">
    <vt:lpwstr>2024-11-11T08:36:26Z</vt:lpwstr>
  </property>
  <property fmtid="{D5CDD505-2E9C-101B-9397-08002B2CF9AE}" pid="4" name="MSIP_Label_ea871968-df67-4817-ac85-f4a5f5ebb5dd_Method">
    <vt:lpwstr>Standard</vt:lpwstr>
  </property>
  <property fmtid="{D5CDD505-2E9C-101B-9397-08002B2CF9AE}" pid="5" name="MSIP_Label_ea871968-df67-4817-ac85-f4a5f5ebb5dd_Name">
    <vt:lpwstr>Bedrijfsvertrouwelijk</vt:lpwstr>
  </property>
  <property fmtid="{D5CDD505-2E9C-101B-9397-08002B2CF9AE}" pid="6" name="MSIP_Label_ea871968-df67-4817-ac85-f4a5f5ebb5dd_SiteId">
    <vt:lpwstr>49c4cd82-8f65-4d6a-9a3b-0ecd07c0cf5b</vt:lpwstr>
  </property>
  <property fmtid="{D5CDD505-2E9C-101B-9397-08002B2CF9AE}" pid="7" name="MSIP_Label_ea871968-df67-4817-ac85-f4a5f5ebb5dd_ActionId">
    <vt:lpwstr>6ac4bc39-3a81-448a-b747-58906d0aa927</vt:lpwstr>
  </property>
  <property fmtid="{D5CDD505-2E9C-101B-9397-08002B2CF9AE}" pid="8" name="MSIP_Label_ea871968-df67-4817-ac85-f4a5f5ebb5dd_ContentBits">
    <vt:lpwstr>0</vt:lpwstr>
  </property>
  <property fmtid="{D5CDD505-2E9C-101B-9397-08002B2CF9AE}" pid="9" name="ContentTypeId">
    <vt:lpwstr>0x010100B1A4F9C57634F1428D4D0A4FC6199D5B</vt:lpwstr>
  </property>
</Properties>
</file>