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662C3" w14:textId="77777777" w:rsidR="000F0436" w:rsidRPr="00FA3649" w:rsidRDefault="00E87F0F">
      <w:r w:rsidRPr="00FA3649">
        <mc:AlternateContent>
          <mc:Choice Requires="wpg">
            <w:drawing>
              <wp:anchor distT="0" distB="0" distL="114300" distR="114300" simplePos="0" relativeHeight="251670528" behindDoc="1" locked="0" layoutInCell="1" allowOverlap="1" wp14:anchorId="4E229217" wp14:editId="1F4B6110">
                <wp:simplePos x="0" y="0"/>
                <wp:positionH relativeFrom="page">
                  <wp:posOffset>-4989</wp:posOffset>
                </wp:positionH>
                <wp:positionV relativeFrom="page">
                  <wp:posOffset>-4445</wp:posOffset>
                </wp:positionV>
                <wp:extent cx="7552800" cy="3970800"/>
                <wp:effectExtent l="0" t="0" r="3810" b="4445"/>
                <wp:wrapNone/>
                <wp:docPr id="183249322" name="Groep 1"/>
                <wp:cNvGraphicFramePr/>
                <a:graphic xmlns:a="http://schemas.openxmlformats.org/drawingml/2006/main">
                  <a:graphicData uri="http://schemas.microsoft.com/office/word/2010/wordprocessingGroup">
                    <wpg:wgp>
                      <wpg:cNvGrpSpPr/>
                      <wpg:grpSpPr>
                        <a:xfrm>
                          <a:off x="0" y="0"/>
                          <a:ext cx="7552800" cy="3970800"/>
                          <a:chOff x="0" y="0"/>
                          <a:chExt cx="7552800" cy="3970800"/>
                        </a:xfrm>
                      </wpg:grpSpPr>
                      <pic:pic xmlns:pic="http://schemas.openxmlformats.org/drawingml/2006/picture">
                        <pic:nvPicPr>
                          <pic:cNvPr id="600689558" name="Graphic 2">
                            <a:extLst>
                              <a:ext uri="{C183D7F6-B498-43B3-948B-1728B52AA6E4}">
                                <adec:decorative xmlns:adec="http://schemas.microsoft.com/office/drawing/2017/decorative" val="1"/>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48194" y="365760"/>
                            <a:ext cx="1652905" cy="397510"/>
                          </a:xfrm>
                          <a:prstGeom prst="rect">
                            <a:avLst/>
                          </a:prstGeom>
                        </pic:spPr>
                      </pic:pic>
                      <wpg:grpSp>
                        <wpg:cNvPr id="602625706" name="Groep 10">
                          <a:extLst>
                            <a:ext uri="{C183D7F6-B498-43B3-948B-1728B52AA6E4}">
                              <adec:decorative xmlns:adec="http://schemas.microsoft.com/office/drawing/2017/decorative" val="1"/>
                            </a:ext>
                          </a:extLst>
                        </wpg:cNvPr>
                        <wpg:cNvGrpSpPr/>
                        <wpg:grpSpPr>
                          <a:xfrm>
                            <a:off x="0" y="0"/>
                            <a:ext cx="7552800" cy="3970800"/>
                            <a:chOff x="0" y="0"/>
                            <a:chExt cx="7554134" cy="3970739"/>
                          </a:xfrm>
                        </wpg:grpSpPr>
                        <wps:wsp>
                          <wps:cNvPr id="895185386" name="Graphic 4">
                            <a:extLst>
                              <a:ext uri="{C183D7F6-B498-43B3-948B-1728B52AA6E4}">
                                <adec:decorative xmlns:adec="http://schemas.microsoft.com/office/drawing/2017/decorative" val="1"/>
                              </a:ext>
                            </a:extLst>
                          </wps:cNvPr>
                          <wps:cNvSpPr/>
                          <wps:spPr>
                            <a:xfrm>
                              <a:off x="1689100" y="0"/>
                              <a:ext cx="5865034" cy="1383858"/>
                            </a:xfrm>
                            <a:custGeom>
                              <a:avLst/>
                              <a:gdLst>
                                <a:gd name="connsiteX0" fmla="*/ 905428 w 5865034"/>
                                <a:gd name="connsiteY0" fmla="*/ 0 h 1383858"/>
                                <a:gd name="connsiteX1" fmla="*/ 0 w 5865034"/>
                                <a:gd name="connsiteY1" fmla="*/ 1383858 h 1383858"/>
                                <a:gd name="connsiteX2" fmla="*/ 5865035 w 5865034"/>
                                <a:gd name="connsiteY2" fmla="*/ 357336 h 1383858"/>
                                <a:gd name="connsiteX3" fmla="*/ 5865035 w 5865034"/>
                                <a:gd name="connsiteY3" fmla="*/ 0 h 1383858"/>
                                <a:gd name="connsiteX4" fmla="*/ 905428 w 5865034"/>
                                <a:gd name="connsiteY4" fmla="*/ 0 h 13838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65034" h="1383858">
                                  <a:moveTo>
                                    <a:pt x="905428" y="0"/>
                                  </a:moveTo>
                                  <a:lnTo>
                                    <a:pt x="0" y="1383858"/>
                                  </a:lnTo>
                                  <a:lnTo>
                                    <a:pt x="5865035" y="357336"/>
                                  </a:lnTo>
                                  <a:lnTo>
                                    <a:pt x="5865035" y="0"/>
                                  </a:lnTo>
                                  <a:lnTo>
                                    <a:pt x="905428" y="0"/>
                                  </a:lnTo>
                                  <a:close/>
                                </a:path>
                              </a:pathLst>
                            </a:custGeom>
                            <a:solidFill>
                              <a:schemeClr val="accent1"/>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5409471" name="Graphic 5">
                            <a:extLst>
                              <a:ext uri="{C183D7F6-B498-43B3-948B-1728B52AA6E4}">
                                <adec:decorative xmlns:adec="http://schemas.microsoft.com/office/drawing/2017/decorative" val="1"/>
                              </a:ext>
                            </a:extLst>
                          </wps:cNvPr>
                          <wps:cNvSpPr/>
                          <wps:spPr>
                            <a:xfrm>
                              <a:off x="0" y="1384300"/>
                              <a:ext cx="1676769" cy="2586439"/>
                            </a:xfrm>
                            <a:custGeom>
                              <a:avLst/>
                              <a:gdLst>
                                <a:gd name="connsiteX0" fmla="*/ 0 w 1676769"/>
                                <a:gd name="connsiteY0" fmla="*/ 296180 h 2586439"/>
                                <a:gd name="connsiteX1" fmla="*/ 0 w 1676769"/>
                                <a:gd name="connsiteY1" fmla="*/ 2586439 h 2586439"/>
                                <a:gd name="connsiteX2" fmla="*/ 1676769 w 1676769"/>
                                <a:gd name="connsiteY2" fmla="*/ 0 h 2586439"/>
                                <a:gd name="connsiteX3" fmla="*/ 0 w 1676769"/>
                                <a:gd name="connsiteY3" fmla="*/ 296180 h 2586439"/>
                              </a:gdLst>
                              <a:ahLst/>
                              <a:cxnLst>
                                <a:cxn ang="0">
                                  <a:pos x="connsiteX0" y="connsiteY0"/>
                                </a:cxn>
                                <a:cxn ang="0">
                                  <a:pos x="connsiteX1" y="connsiteY1"/>
                                </a:cxn>
                                <a:cxn ang="0">
                                  <a:pos x="connsiteX2" y="connsiteY2"/>
                                </a:cxn>
                                <a:cxn ang="0">
                                  <a:pos x="connsiteX3" y="connsiteY3"/>
                                </a:cxn>
                              </a:cxnLst>
                              <a:rect l="l" t="t" r="r" b="b"/>
                              <a:pathLst>
                                <a:path w="1676769" h="2586439">
                                  <a:moveTo>
                                    <a:pt x="0" y="296180"/>
                                  </a:moveTo>
                                  <a:lnTo>
                                    <a:pt x="0" y="2586439"/>
                                  </a:lnTo>
                                  <a:lnTo>
                                    <a:pt x="1676769" y="0"/>
                                  </a:lnTo>
                                  <a:lnTo>
                                    <a:pt x="0" y="296180"/>
                                  </a:lnTo>
                                  <a:close/>
                                </a:path>
                              </a:pathLst>
                            </a:custGeom>
                            <a:solidFill>
                              <a:schemeClr val="accent3"/>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FABD5F2" id="Groep 1" o:spid="_x0000_s1026" style="position:absolute;margin-left:-.4pt;margin-top:-.35pt;width:594.7pt;height:312.65pt;z-index:-251645952;mso-position-horizontal-relative:page;mso-position-vertical-relative:page;mso-width-relative:margin;mso-height-relative:margin" coordsize="75528,397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alt="&quot;&quot;" style="position:absolute;left:2481;top:3657;width:16529;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">
                  <v:imagedata r:id="rId10" o:title=""/>
                </v:shape>
                <v:group id="Groep 10" o:spid="_x0000_s1028" alt="&quot;&quot;" style="position:absolute;width:75528;height:39708" coordsize="75541,39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">
                  <v:shape id="Graphic 4" o:spid="_x0000_s1029" alt="&quot;&quot;" style="position:absolute;left:16891;width:58650;height:13838;visibility:visible;mso-wrap-style:square;v-text-anchor:middle" coordsize="5865034,1383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" path="m905428,l,1383858,5865035,357336,5865035,,905428,xe" fillcolor="#00aaea [3204]" stroked="f" strokeweight="0">
                    <v:stroke joinstyle="miter"/>
                    <v:path arrowok="t" o:connecttype="custom" o:connectlocs="905428,0;0,1383858;5865035,357336;5865035,0;905428,0" o:connectangles="0,0,0,0,0"/>
                  </v:shape>
                  <v:shape id="Graphic 5" o:spid="_x0000_s1030" alt="&quot;&quot;" style="position:absolute;top:13843;width:16767;height:25864;visibility:visible;mso-wrap-style:square;v-text-anchor:middle" coordsize="1676769,258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" path="m,296180l,2586439,1676769,,,296180xe" fillcolor="#89d79b [3206]" stroked="f" strokeweight="0">
                    <v:stroke joinstyle="miter"/>
                    <v:path arrowok="t" o:connecttype="custom" o:connectlocs="0,296180;0,2586439;1676769,0;0,296180" o:connectangles="0,0,0,0"/>
                  </v:shape>
                </v:group>
                <w10:wrap anchorx="page" anchory="page"/>
              </v:group>
            </w:pict>
          </mc:Fallback>
        </mc:AlternateContent>
      </w:r>
    </w:p>
    <w:tbl>
      <w:tblPr>
        <w:tblStyle w:val="Tabelraster"/>
        <w:tblpPr w:leftFromText="142" w:rightFromText="142" w:vertAnchor="text" w:horzAnchor="page" w:tblpX="1135"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9"/>
      </w:tblGrid>
      <w:tr w:rsidR="000F0436" w:rsidRPr="00FA3649" w14:paraId="09E34BCD" w14:textId="77777777" w:rsidTr="00965C34">
        <w:trPr>
          <w:trHeight w:val="2126"/>
        </w:trPr>
        <w:tc>
          <w:tcPr>
            <w:tcW w:w="9509" w:type="dxa"/>
          </w:tcPr>
          <w:p w14:paraId="38A789D7" w14:textId="6E91F446" w:rsidR="00D825A6" w:rsidRPr="00FA3649" w:rsidRDefault="00C15D9C" w:rsidP="00AE1EDB">
            <w:pPr>
              <w:pStyle w:val="Titel"/>
            </w:pPr>
            <w:r w:rsidRPr="00FA3649">
              <w:t>Vragenlijst Kwalificatie Onderzoeksorganisatie</w:t>
            </w:r>
            <w:r w:rsidR="00103652" w:rsidRPr="00FA3649">
              <w:t xml:space="preserve"> ZonMw</w:t>
            </w:r>
          </w:p>
          <w:p w14:paraId="0E5FBD06" w14:textId="77777777" w:rsidR="00AE1EDB" w:rsidRPr="00FA3649" w:rsidRDefault="00AE1EDB" w:rsidP="00AE1EDB"/>
        </w:tc>
      </w:tr>
      <w:tr w:rsidR="000F0436" w:rsidRPr="00FA3649" w14:paraId="72606170" w14:textId="77777777" w:rsidTr="00965C34">
        <w:trPr>
          <w:trHeight w:hRule="exact" w:val="2268"/>
        </w:trPr>
        <w:tc>
          <w:tcPr>
            <w:tcW w:w="9509" w:type="dxa"/>
          </w:tcPr>
          <w:p w14:paraId="6FDFA8EC" w14:textId="01CE1BE0" w:rsidR="000F0436" w:rsidRPr="00FA3649" w:rsidRDefault="00C15D9C" w:rsidP="00AE1EDB">
            <w:pPr>
              <w:pStyle w:val="Ondertitel"/>
            </w:pPr>
            <w:r w:rsidRPr="00FA3649">
              <w:t>Versie augustus 2026</w:t>
            </w:r>
          </w:p>
        </w:tc>
      </w:tr>
    </w:tbl>
    <w:p w14:paraId="59365DE5" w14:textId="77777777" w:rsidR="000F0436" w:rsidRPr="00FA3649" w:rsidRDefault="000F0436"/>
    <w:p w14:paraId="15BCED24" w14:textId="77777777" w:rsidR="000F0436" w:rsidRPr="00FA3649" w:rsidRDefault="000F0436"/>
    <w:p w14:paraId="0BE2347B" w14:textId="77777777" w:rsidR="000F0436" w:rsidRPr="00FA3649" w:rsidRDefault="00A047BB">
      <w:pPr>
        <w:spacing w:line="240" w:lineRule="auto"/>
      </w:pPr>
      <w:r w:rsidRPr="00FA3649">
        <w:br w:type="page"/>
      </w:r>
    </w:p>
    <w:p w14:paraId="3FE7BEA4" w14:textId="16B6776D" w:rsidR="0003638E" w:rsidRPr="00FA3649" w:rsidRDefault="00C15D9C" w:rsidP="00276DFC">
      <w:pPr>
        <w:pStyle w:val="Kop1"/>
        <w:numPr>
          <w:ilvl w:val="0"/>
          <w:numId w:val="0"/>
        </w:numPr>
        <w:rPr>
          <w:b/>
          <w:bCs/>
        </w:rPr>
      </w:pPr>
      <w:r w:rsidRPr="00FA3649">
        <w:rPr>
          <w:b/>
          <w:bCs/>
        </w:rPr>
        <w:lastRenderedPageBreak/>
        <w:t>Algemeen</w:t>
      </w:r>
    </w:p>
    <w:p w14:paraId="7CFC439B" w14:textId="77777777" w:rsidR="007D7198" w:rsidRPr="00FA3649" w:rsidRDefault="00C15D9C" w:rsidP="00C87C7A">
      <w:pPr>
        <w:rPr>
          <w:rFonts w:cs="Arial"/>
          <w:szCs w:val="20"/>
        </w:rPr>
      </w:pPr>
      <w:bookmarkStart w:id="0" w:name="_Toc201570664"/>
      <w:r w:rsidRPr="00FA3649">
        <w:rPr>
          <w:rFonts w:cs="Arial"/>
          <w:szCs w:val="20"/>
        </w:rPr>
        <w:t>Dit formulier is bedoeld als hulpmiddel bij de beoordeling of de aanvragende entiteit kan worden gekwalificeerd als ‘onderzoeksorganisatie’ in de zin van het Europees</w:t>
      </w:r>
      <w:r w:rsidR="008A78AB" w:rsidRPr="00FA3649">
        <w:rPr>
          <w:rFonts w:cs="Arial"/>
          <w:szCs w:val="20"/>
        </w:rPr>
        <w:t xml:space="preserve"> staatssteun</w:t>
      </w:r>
      <w:r w:rsidRPr="00FA3649">
        <w:rPr>
          <w:rFonts w:cs="Arial"/>
          <w:szCs w:val="20"/>
        </w:rPr>
        <w:t>recht.</w:t>
      </w:r>
      <w:r w:rsidR="00E0281C" w:rsidRPr="00FA3649">
        <w:rPr>
          <w:rFonts w:cs="Arial"/>
          <w:szCs w:val="20"/>
        </w:rPr>
        <w:t xml:space="preserve"> </w:t>
      </w:r>
      <w:r w:rsidR="007D7198" w:rsidRPr="00FA3649">
        <w:rPr>
          <w:rFonts w:cs="Arial"/>
          <w:szCs w:val="20"/>
        </w:rPr>
        <w:t xml:space="preserve">Ten behoeve van deze beoordeling vragen wij u om de onderstaande informatie zorgvuldig door te nemen en de gestelde vragen volledig te beantwoorden. </w:t>
      </w:r>
    </w:p>
    <w:p w14:paraId="65DE5DE9" w14:textId="5C263C5C" w:rsidR="00C87C7A" w:rsidRPr="00FA3649" w:rsidRDefault="007D7198" w:rsidP="00C87C7A">
      <w:pPr>
        <w:rPr>
          <w:rFonts w:cs="Arial"/>
          <w:szCs w:val="20"/>
        </w:rPr>
      </w:pPr>
      <w:r w:rsidRPr="00FA3649">
        <w:rPr>
          <w:rFonts w:cs="Arial"/>
          <w:szCs w:val="20"/>
        </w:rPr>
        <w:t xml:space="preserve">Heeft u vragen </w:t>
      </w:r>
      <w:r w:rsidR="005A35C0" w:rsidRPr="00FA3649">
        <w:rPr>
          <w:rFonts w:cs="Arial"/>
          <w:szCs w:val="20"/>
        </w:rPr>
        <w:t xml:space="preserve">over dit formulier? Neem dan contact op met </w:t>
      </w:r>
      <w:hyperlink r:id="rId11" w:history="1">
        <w:r w:rsidR="00F8789D" w:rsidRPr="00FA3649">
          <w:rPr>
            <w:rStyle w:val="Hyperlink"/>
            <w:rFonts w:cs="Arial"/>
            <w:szCs w:val="20"/>
          </w:rPr>
          <w:t>kwalificatieOO@zonmw.nl</w:t>
        </w:r>
      </w:hyperlink>
      <w:r w:rsidR="00F8789D" w:rsidRPr="00FA3649">
        <w:rPr>
          <w:rFonts w:cs="Arial"/>
          <w:szCs w:val="20"/>
        </w:rPr>
        <w:t xml:space="preserve"> </w:t>
      </w:r>
    </w:p>
    <w:p w14:paraId="1EC5A144" w14:textId="77777777" w:rsidR="00C87C7A" w:rsidRPr="00FA3649" w:rsidRDefault="00C87C7A" w:rsidP="00C87C7A"/>
    <w:p w14:paraId="1F1D6E99" w14:textId="223B3D1A" w:rsidR="005A35C0" w:rsidRPr="00FA3649" w:rsidRDefault="005A35C0" w:rsidP="00C87C7A">
      <w:pPr>
        <w:rPr>
          <w:b/>
          <w:bCs/>
        </w:rPr>
      </w:pPr>
      <w:r w:rsidRPr="00FA3649">
        <w:rPr>
          <w:b/>
          <w:bCs/>
        </w:rPr>
        <w:t xml:space="preserve">Verplichte bijlagen </w:t>
      </w:r>
    </w:p>
    <w:p w14:paraId="1EC87D94" w14:textId="799523C6" w:rsidR="00C87C7A" w:rsidRPr="00FA3649" w:rsidRDefault="005A35C0" w:rsidP="00C87C7A">
      <w:r w:rsidRPr="00FA3649">
        <w:t>Voeg de volgende documenten bij</w:t>
      </w:r>
      <w:r w:rsidR="009F2F07" w:rsidRPr="00FA3649">
        <w:t xml:space="preserve">: </w:t>
      </w:r>
    </w:p>
    <w:p w14:paraId="08AA4675" w14:textId="02644736" w:rsidR="00AE3899" w:rsidRPr="00FA3649" w:rsidRDefault="009F2F07" w:rsidP="00CB034B">
      <w:pPr>
        <w:pStyle w:val="Lijstalinea"/>
        <w:numPr>
          <w:ilvl w:val="0"/>
          <w:numId w:val="39"/>
        </w:numPr>
      </w:pPr>
      <w:r w:rsidRPr="00FA3649">
        <w:t>Een digitaal gewaarmerkt uittreksel uit het H</w:t>
      </w:r>
      <w:r w:rsidR="00AE3899" w:rsidRPr="00FA3649">
        <w:t xml:space="preserve">andelsregister van de Kamer van Koophandel (niet ouder dan </w:t>
      </w:r>
      <w:r w:rsidR="009968E7" w:rsidRPr="00FA3649">
        <w:t>drie</w:t>
      </w:r>
      <w:r w:rsidR="00AE3899" w:rsidRPr="00FA3649">
        <w:t xml:space="preserve"> maanden); </w:t>
      </w:r>
    </w:p>
    <w:p w14:paraId="70B83188" w14:textId="77777777" w:rsidR="00AE3899" w:rsidRPr="00FA3649" w:rsidRDefault="00AE3899" w:rsidP="00CB034B">
      <w:pPr>
        <w:pStyle w:val="Lijstalinea"/>
        <w:numPr>
          <w:ilvl w:val="0"/>
          <w:numId w:val="39"/>
        </w:numPr>
      </w:pPr>
      <w:r w:rsidRPr="00FA3649">
        <w:t>De oprichtingsakte en/of meest recente statuten;</w:t>
      </w:r>
    </w:p>
    <w:p w14:paraId="3DE4001A" w14:textId="7E6FEB37" w:rsidR="00C87C7A" w:rsidRPr="00FA3649" w:rsidRDefault="00AE3899" w:rsidP="00CB034B">
      <w:pPr>
        <w:pStyle w:val="Lijstalinea"/>
        <w:numPr>
          <w:ilvl w:val="0"/>
          <w:numId w:val="39"/>
        </w:numPr>
      </w:pPr>
      <w:r w:rsidRPr="00FA3649">
        <w:t xml:space="preserve">De meest recente jaarrekening, inclusief controleverklaring indien een wettelijke controleplicht van toepassing is. </w:t>
      </w:r>
    </w:p>
    <w:p w14:paraId="26BF56E0" w14:textId="77777777" w:rsidR="0040424D" w:rsidRPr="00FA3649" w:rsidRDefault="0040424D" w:rsidP="00C87C7A"/>
    <w:p w14:paraId="371C59B2" w14:textId="141FB33B" w:rsidR="0040424D" w:rsidRPr="00FA3649" w:rsidRDefault="0040424D" w:rsidP="00C87C7A">
      <w:r w:rsidRPr="00FA3649">
        <w:t xml:space="preserve">U kunt daarnaast andere relevante documentatie toevoegen. ZonMw kan om aanvullende informatie vragen indien de aangeleverde documenten onvoldoende uitsluitsel bieden over de juridische status van uw </w:t>
      </w:r>
      <w:r w:rsidR="00AB1714">
        <w:t>entiteit</w:t>
      </w:r>
      <w:r w:rsidRPr="00FA3649">
        <w:t>.</w:t>
      </w:r>
    </w:p>
    <w:p w14:paraId="4DF510B4" w14:textId="77777777" w:rsidR="00C87C7A" w:rsidRPr="00FA3649" w:rsidRDefault="00C87C7A" w:rsidP="00C15D9C">
      <w:pPr>
        <w:rPr>
          <w:rFonts w:cs="Arial"/>
          <w:szCs w:val="20"/>
        </w:rPr>
      </w:pPr>
    </w:p>
    <w:p w14:paraId="427C4F62" w14:textId="7AE54419" w:rsidR="00C15D9C" w:rsidRPr="00FA3649" w:rsidRDefault="00C30356" w:rsidP="00C15D9C">
      <w:pPr>
        <w:rPr>
          <w:rFonts w:cs="Arial"/>
          <w:b/>
          <w:bCs/>
          <w:szCs w:val="20"/>
        </w:rPr>
      </w:pPr>
      <w:r w:rsidRPr="00FA3649">
        <w:rPr>
          <w:rFonts w:cs="Arial"/>
          <w:b/>
          <w:bCs/>
          <w:szCs w:val="20"/>
        </w:rPr>
        <w:t>Belangrijk</w:t>
      </w:r>
    </w:p>
    <w:p w14:paraId="2C9297BE" w14:textId="18482363" w:rsidR="00C15D9C" w:rsidRPr="00FA3649" w:rsidRDefault="00C30356" w:rsidP="00C15D9C">
      <w:pPr>
        <w:rPr>
          <w:rFonts w:cs="Arial"/>
          <w:szCs w:val="20"/>
        </w:rPr>
      </w:pPr>
      <w:r w:rsidRPr="00FA3649">
        <w:rPr>
          <w:rFonts w:cs="Arial"/>
          <w:szCs w:val="20"/>
        </w:rPr>
        <w:t>U</w:t>
      </w:r>
      <w:r w:rsidR="00C15D9C" w:rsidRPr="00FA3649">
        <w:rPr>
          <w:rFonts w:cs="Arial"/>
          <w:szCs w:val="20"/>
        </w:rPr>
        <w:t xml:space="preserve"> bent zelf verantwoordelijk voor </w:t>
      </w:r>
      <w:r w:rsidRPr="00FA3649">
        <w:rPr>
          <w:rFonts w:cs="Arial"/>
          <w:szCs w:val="20"/>
        </w:rPr>
        <w:t>het volledig en tijdig aanleveren van deze vrag</w:t>
      </w:r>
      <w:r w:rsidR="00CA68BA" w:rsidRPr="00FA3649">
        <w:rPr>
          <w:rFonts w:cs="Arial"/>
          <w:szCs w:val="20"/>
        </w:rPr>
        <w:t xml:space="preserve">enlijst. De vragenlijst en de </w:t>
      </w:r>
      <w:r w:rsidR="00AB1714">
        <w:rPr>
          <w:rFonts w:cs="Arial"/>
          <w:szCs w:val="20"/>
        </w:rPr>
        <w:t xml:space="preserve">vereiste bijlagen moeten uiterlijk op de in de subsidieoproep genoemde deadline door ZonMw zijn ontvangen via </w:t>
      </w:r>
      <w:hyperlink r:id="rId12" w:history="1">
        <w:r w:rsidR="00CA68BA" w:rsidRPr="00FA3649">
          <w:rPr>
            <w:rStyle w:val="Hyperlink"/>
            <w:rFonts w:cs="Arial"/>
            <w:b/>
            <w:bCs/>
            <w:szCs w:val="20"/>
          </w:rPr>
          <w:t>kwalificatieOO@zonmw.nl</w:t>
        </w:r>
      </w:hyperlink>
      <w:r w:rsidR="00CA68BA" w:rsidRPr="00FA3649">
        <w:rPr>
          <w:rFonts w:cs="Arial"/>
          <w:szCs w:val="20"/>
        </w:rPr>
        <w:t xml:space="preserve">. </w:t>
      </w:r>
      <w:r w:rsidR="00C15D9C" w:rsidRPr="00FA3649">
        <w:rPr>
          <w:rFonts w:cs="Arial"/>
          <w:szCs w:val="20"/>
        </w:rPr>
        <w:t xml:space="preserve"> </w:t>
      </w:r>
    </w:p>
    <w:p w14:paraId="7D57C44C" w14:textId="37182D57" w:rsidR="00C15D9C" w:rsidRPr="00FA3649" w:rsidRDefault="00DE5DD8" w:rsidP="00DE5DD8">
      <w:pPr>
        <w:pStyle w:val="Kop1"/>
        <w:numPr>
          <w:ilvl w:val="0"/>
          <w:numId w:val="0"/>
        </w:numPr>
        <w:ind w:left="709" w:hanging="709"/>
        <w:rPr>
          <w:b/>
          <w:bCs/>
        </w:rPr>
      </w:pPr>
      <w:r w:rsidRPr="00FA3649">
        <w:rPr>
          <w:b/>
          <w:bCs/>
        </w:rPr>
        <w:t xml:space="preserve">1. </w:t>
      </w:r>
      <w:r w:rsidR="00C15D9C" w:rsidRPr="00FA3649">
        <w:rPr>
          <w:b/>
          <w:bCs/>
        </w:rPr>
        <w:t>Toelichting</w:t>
      </w:r>
    </w:p>
    <w:p w14:paraId="7B1B7AB3" w14:textId="095ACE80" w:rsidR="009F68DB" w:rsidRPr="00FA3649" w:rsidRDefault="00DE5DD8" w:rsidP="009F68DB">
      <w:pPr>
        <w:pStyle w:val="Kop2"/>
        <w:numPr>
          <w:ilvl w:val="0"/>
          <w:numId w:val="0"/>
        </w:numPr>
        <w:ind w:left="709" w:hanging="709"/>
      </w:pPr>
      <w:r w:rsidRPr="00FA3649">
        <w:t xml:space="preserve">1.1 </w:t>
      </w:r>
      <w:r w:rsidR="009F68DB" w:rsidRPr="00FA3649">
        <w:t xml:space="preserve">Definitie onderzoeksorganisatie </w:t>
      </w:r>
      <w:r w:rsidRPr="00FA3649">
        <w:t>en geldend kader</w:t>
      </w:r>
    </w:p>
    <w:p w14:paraId="2E6A3DF2" w14:textId="1298E3B4" w:rsidR="00C15D9C" w:rsidRPr="00FA3649" w:rsidRDefault="00F5059C" w:rsidP="00C15D9C">
      <w:r w:rsidRPr="00FA3649">
        <w:t xml:space="preserve">Een </w:t>
      </w:r>
      <w:r w:rsidR="00C15D9C" w:rsidRPr="00FA3649">
        <w:t>‘</w:t>
      </w:r>
      <w:r w:rsidR="00C15D9C" w:rsidRPr="00FA3649">
        <w:rPr>
          <w:b/>
          <w:bCs/>
        </w:rPr>
        <w:t>onderzoeksorganisatie</w:t>
      </w:r>
      <w:r w:rsidR="00C15D9C" w:rsidRPr="00FA3649">
        <w:t>’</w:t>
      </w:r>
      <w:r w:rsidRPr="00FA3649">
        <w:t xml:space="preserve"> wordt als volgt gedefinieerd: </w:t>
      </w:r>
    </w:p>
    <w:p w14:paraId="7F58E785" w14:textId="73B62E18" w:rsidR="00C15D9C" w:rsidRPr="00FA3649" w:rsidRDefault="00C15D9C" w:rsidP="00C15D9C">
      <w:pPr>
        <w:rPr>
          <w:i/>
          <w:iCs/>
        </w:rPr>
      </w:pPr>
      <w:r w:rsidRPr="00FA3649">
        <w:rPr>
          <w:i/>
          <w:iCs/>
        </w:rPr>
        <w:t xml:space="preserve">‘een entiteit (zoals universiteiten of onderzoeksinstellingen, agentschappen voor technologieoverdracht, innovatie-intermediairs, entiteiten voor fysieke of virtuele onderzoeksgerichte samenwerking), ongeacht haar rechtsvorm (publiek- of privaatrechtelijke organisatie) of financieringswijze, die zich in hoofdzaak bezighoudt met het onafhankelijk verrichten van fundamenteel onderzoek, industrieel onderzoek of experimentele ontwikkeling, of met het breed verspreiden van de resultaten van die activiteiten door middel van onderwijs, publicaties of kennisoverdracht. Wanneer dit soort entiteit ook economische activiteiten uitoefent, moet met betrekking tot de financiering van, de kosten van en de inkomsten uit die economische activiteiten een gescheiden boekhouding worden gevoerd. Ondernemingen die een beslissende invloed op dit soort entiteit kunnen uitoefenen in hun hoedanigheid van bijvoorbeeld aandeelhouder of lid van de </w:t>
      </w:r>
      <w:r w:rsidRPr="00FA3649">
        <w:rPr>
          <w:i/>
          <w:iCs/>
        </w:rPr>
        <w:lastRenderedPageBreak/>
        <w:t>organisatie, mogen geen preferente toegang tot de door deze entiteit verkregen onderzoeksresultaten genieten;’</w:t>
      </w:r>
      <w:r w:rsidR="00F5059C" w:rsidRPr="00FA3649">
        <w:rPr>
          <w:rStyle w:val="Voetnootmarkering"/>
          <w:i/>
          <w:iCs/>
        </w:rPr>
        <w:footnoteReference w:id="1"/>
      </w:r>
    </w:p>
    <w:p w14:paraId="09E863E8" w14:textId="77777777" w:rsidR="00F5059C" w:rsidRPr="00FA3649" w:rsidRDefault="00F5059C" w:rsidP="00C15D9C">
      <w:pPr>
        <w:rPr>
          <w:i/>
          <w:iCs/>
        </w:rPr>
      </w:pPr>
    </w:p>
    <w:p w14:paraId="30EEB970" w14:textId="568AF0FA" w:rsidR="00F5059C" w:rsidRPr="00FA3649" w:rsidRDefault="00F5059C" w:rsidP="00F5059C">
      <w:r w:rsidRPr="00FA3649">
        <w:t>De Europese Commissie is van mening dat de volgende activiteiten voor onderzoeksorganisaties doorgaans geen economisch karakter hebben (betreft een niet-uitputtende lijst):</w:t>
      </w:r>
    </w:p>
    <w:p w14:paraId="73795FC7" w14:textId="1B9FBA6D" w:rsidR="00F5059C" w:rsidRPr="00FA3649" w:rsidRDefault="004B4978" w:rsidP="00CB034B">
      <w:pPr>
        <w:pStyle w:val="Lijstalinea"/>
        <w:numPr>
          <w:ilvl w:val="0"/>
          <w:numId w:val="36"/>
        </w:numPr>
      </w:pPr>
      <w:r w:rsidRPr="00FA3649">
        <w:t>o</w:t>
      </w:r>
      <w:r w:rsidR="00F5059C" w:rsidRPr="00FA3649">
        <w:t xml:space="preserve">pleiding met het oog op meer en beter gekwalificeerde menselijke hulpbronnen. </w:t>
      </w:r>
    </w:p>
    <w:p w14:paraId="514CC47E" w14:textId="3DBF6B04" w:rsidR="00F5059C" w:rsidRPr="00FA3649" w:rsidRDefault="00F5059C" w:rsidP="00F5059C">
      <w:pPr>
        <w:pStyle w:val="Lijstalinea"/>
        <w:ind w:left="1070"/>
      </w:pPr>
      <w:r w:rsidRPr="00FA3649">
        <w:t>Openbaar onderwijs dat binnen het nationale onderwijsstelsel in hoofdzaak of volledig wordt gefinancierd door de Staat en onder staatstoezicht staat wordt als een niet-economische activiteit beschouwd;</w:t>
      </w:r>
    </w:p>
    <w:p w14:paraId="091B0891" w14:textId="1D91D637" w:rsidR="00F5059C" w:rsidRPr="00FA3649" w:rsidRDefault="004B4978" w:rsidP="00CB034B">
      <w:pPr>
        <w:pStyle w:val="Lijstalinea"/>
        <w:numPr>
          <w:ilvl w:val="0"/>
          <w:numId w:val="36"/>
        </w:numPr>
      </w:pPr>
      <w:r w:rsidRPr="00FA3649">
        <w:t>o</w:t>
      </w:r>
      <w:r w:rsidR="00F5059C" w:rsidRPr="00FA3649">
        <w:t>nafhankelijk onderzoek en ontwikkeling met het oog op meer kennis en een beter inzicht;</w:t>
      </w:r>
    </w:p>
    <w:p w14:paraId="6D2460A4" w14:textId="22AD6EEC" w:rsidR="00F5059C" w:rsidRPr="00FA3649" w:rsidRDefault="00F5059C" w:rsidP="00CB034B">
      <w:pPr>
        <w:pStyle w:val="Lijstalinea"/>
        <w:numPr>
          <w:ilvl w:val="0"/>
          <w:numId w:val="36"/>
        </w:numPr>
      </w:pPr>
      <w:r w:rsidRPr="00FA3649">
        <w:t xml:space="preserve">brede verspreiding van onderzoeksresultaten op een niet-exclusieve en niet-discriminerende basis (bijv. via onderwijs, open access-databases, open access-publicaties of open source-software); </w:t>
      </w:r>
    </w:p>
    <w:p w14:paraId="279C55BC" w14:textId="57114A15" w:rsidR="00F5059C" w:rsidRPr="00FA3649" w:rsidRDefault="00F5059C" w:rsidP="00CB034B">
      <w:pPr>
        <w:pStyle w:val="Lijstalinea"/>
        <w:numPr>
          <w:ilvl w:val="0"/>
          <w:numId w:val="36"/>
        </w:numPr>
      </w:pPr>
      <w:r w:rsidRPr="00FA3649">
        <w:t>activiteiten inzake kennisoverdracht, wanneer alle winst uit deze activiteiten opnieuw in de primaire activiteiten van de onderzoeksorganisatie wordt geïnvesteerd.</w:t>
      </w:r>
    </w:p>
    <w:p w14:paraId="3391E557" w14:textId="77777777" w:rsidR="00F5059C" w:rsidRPr="00FA3649" w:rsidRDefault="00F5059C" w:rsidP="00F5059C"/>
    <w:p w14:paraId="290E5E29" w14:textId="7523A660" w:rsidR="004B4978" w:rsidRPr="00FA3649" w:rsidRDefault="00F5059C" w:rsidP="00F5059C">
      <w:r w:rsidRPr="00FA3649">
        <w:t xml:space="preserve">Wanneer een en dezelfde entiteit zowel economische als niet-economische activiteiten uitoefent, valt de overheidsfinanciering van de niet-economische activiteiten niet onder de staatssteunregels indien de beide soorten activiteiten en de kosten ervan, de financiering en inkomsten ervan duidelijk kunnen worden onderscheiden (gescheiden boekhouding). Dit voorkomt kruissubsidiëring van de economische activiteiten. </w:t>
      </w:r>
    </w:p>
    <w:p w14:paraId="2A4039C6" w14:textId="06C38AF4" w:rsidR="004B4978" w:rsidRPr="00FA3649" w:rsidRDefault="00DE5DD8" w:rsidP="00DE5DD8">
      <w:pPr>
        <w:pStyle w:val="Kop2"/>
        <w:numPr>
          <w:ilvl w:val="0"/>
          <w:numId w:val="0"/>
        </w:numPr>
        <w:ind w:left="709" w:hanging="709"/>
      </w:pPr>
      <w:r w:rsidRPr="00FA3649">
        <w:t xml:space="preserve">1.2 </w:t>
      </w:r>
      <w:r w:rsidR="004B4978" w:rsidRPr="00FA3649">
        <w:t>Is uw</w:t>
      </w:r>
      <w:r w:rsidR="00276DFC" w:rsidRPr="00FA3649">
        <w:t xml:space="preserve"> </w:t>
      </w:r>
      <w:r w:rsidR="004B4978" w:rsidRPr="00FA3649">
        <w:t xml:space="preserve">organisatie een onderzoeksorganisatie? </w:t>
      </w:r>
    </w:p>
    <w:p w14:paraId="7CF51EE4" w14:textId="58B5D020" w:rsidR="004B4978" w:rsidRPr="00FA3649" w:rsidRDefault="004B4978" w:rsidP="004B4978">
      <w:r w:rsidRPr="00FA3649">
        <w:t>Niet iedere entiteit die onderzoek</w:t>
      </w:r>
      <w:r w:rsidR="00344AF6" w:rsidRPr="00FA3649">
        <w:t xml:space="preserve"> </w:t>
      </w:r>
      <w:r w:rsidR="00DA7148" w:rsidRPr="00FA3649">
        <w:t>verricht</w:t>
      </w:r>
      <w:r w:rsidR="00344AF6" w:rsidRPr="00FA3649">
        <w:t xml:space="preserve">, kwalificeert volgens het Europese staatssteunrecht als een </w:t>
      </w:r>
      <w:r w:rsidR="00344AF6" w:rsidRPr="00FA3649">
        <w:rPr>
          <w:b/>
          <w:bCs/>
        </w:rPr>
        <w:t>onderzoeksorganisatie</w:t>
      </w:r>
      <w:r w:rsidR="00344AF6" w:rsidRPr="00FA3649">
        <w:t xml:space="preserve">. </w:t>
      </w:r>
      <w:r w:rsidR="00847B3D" w:rsidRPr="00FA3649">
        <w:t xml:space="preserve">Daarvan is alleen sprake als aan de onderstaande drie voorwaarden wordt voldaan. </w:t>
      </w:r>
    </w:p>
    <w:p w14:paraId="6324243C" w14:textId="77777777" w:rsidR="004B4978" w:rsidRPr="00FA3649" w:rsidRDefault="004B4978" w:rsidP="004B4978"/>
    <w:p w14:paraId="62AF1958" w14:textId="58F43D67" w:rsidR="004B4978" w:rsidRPr="00FA3649" w:rsidRDefault="004B4978" w:rsidP="00CB034B">
      <w:pPr>
        <w:pStyle w:val="Lijstalinea"/>
        <w:numPr>
          <w:ilvl w:val="0"/>
          <w:numId w:val="38"/>
        </w:numPr>
      </w:pPr>
      <w:r w:rsidRPr="00FA3649">
        <w:t>Onafhankelijk onderzoek als hoofddoel</w:t>
      </w:r>
    </w:p>
    <w:p w14:paraId="726C435F" w14:textId="536CED2D" w:rsidR="004B4978" w:rsidRPr="00FA3649" w:rsidRDefault="004B4978" w:rsidP="004B4978">
      <w:r w:rsidRPr="00FA3649">
        <w:t xml:space="preserve">Het hoofddoel van de </w:t>
      </w:r>
      <w:r w:rsidR="00AB1714">
        <w:t>entiteit</w:t>
      </w:r>
      <w:r w:rsidRPr="00FA3649">
        <w:t xml:space="preserve"> moet zijn</w:t>
      </w:r>
      <w:r w:rsidR="00FB5E0C" w:rsidRPr="00FA3649">
        <w:t xml:space="preserve"> </w:t>
      </w:r>
      <w:r w:rsidRPr="00FA3649">
        <w:t xml:space="preserve">het onafhankelijk doen van fundamenteel onderzoek, industrieel onderzoek of experimentele ontwikkeling. De </w:t>
      </w:r>
      <w:r w:rsidR="00AB1714">
        <w:t>entiteit</w:t>
      </w:r>
      <w:r w:rsidRPr="00FA3649">
        <w:t xml:space="preserve"> moet dit onderzoek zelf verrichten. Het verspreiden van de resultaten van dat onderzoek kan daarop een aanvulling zijn.</w:t>
      </w:r>
      <w:r w:rsidR="00E0281C" w:rsidRPr="00FA3649">
        <w:rPr>
          <w:rStyle w:val="Voetnootmarkering"/>
        </w:rPr>
        <w:footnoteReference w:id="2"/>
      </w:r>
      <w:r w:rsidRPr="00FA3649">
        <w:t xml:space="preserve"> </w:t>
      </w:r>
    </w:p>
    <w:p w14:paraId="3E617DC3" w14:textId="77777777" w:rsidR="004B4978" w:rsidRPr="00FA3649" w:rsidRDefault="004B4978" w:rsidP="004B4978">
      <w:r w:rsidRPr="00FA3649">
        <w:rPr>
          <w:b/>
          <w:bCs/>
        </w:rPr>
        <w:t>Let op:</w:t>
      </w:r>
      <w:r w:rsidRPr="00FA3649">
        <w:t xml:space="preserve"> Contractonderzoek is geen onafhankelijk onderzoek. In deze situaties gaat het om contractonderzoek:</w:t>
      </w:r>
    </w:p>
    <w:p w14:paraId="3D226B32" w14:textId="6DA8CAA8" w:rsidR="004B4978" w:rsidRPr="00FA3649" w:rsidRDefault="004B4978" w:rsidP="00CB034B">
      <w:pPr>
        <w:pStyle w:val="Lijstalinea"/>
        <w:numPr>
          <w:ilvl w:val="0"/>
          <w:numId w:val="37"/>
        </w:numPr>
      </w:pPr>
      <w:r w:rsidRPr="00FA3649">
        <w:t>De onderneming levert een bijdrage aan een onderzoek (co-financier). Er is een direct verband tussen de hoogte hiervan en de waarde van het onderzoek voor de onderneming;</w:t>
      </w:r>
    </w:p>
    <w:p w14:paraId="6C773055" w14:textId="0E4DCDED" w:rsidR="004B4978" w:rsidRPr="00FA3649" w:rsidRDefault="004B4978" w:rsidP="00CB034B">
      <w:pPr>
        <w:pStyle w:val="Lijstalinea"/>
        <w:numPr>
          <w:ilvl w:val="0"/>
          <w:numId w:val="37"/>
        </w:numPr>
      </w:pPr>
      <w:r w:rsidRPr="00FA3649">
        <w:t>Het doel van het onderzoek is om exclusieve kennis op te doen. Deze kennis kan dan niet voor andere doelen worden gebruikt.</w:t>
      </w:r>
    </w:p>
    <w:p w14:paraId="46A2C680" w14:textId="77777777" w:rsidR="004B4978" w:rsidRPr="00FA3649" w:rsidRDefault="004B4978" w:rsidP="004B4978">
      <w:pPr>
        <w:pStyle w:val="Lijstalinea"/>
        <w:ind w:left="1070"/>
      </w:pPr>
    </w:p>
    <w:p w14:paraId="33861E8C" w14:textId="6B54B723" w:rsidR="004B4978" w:rsidRPr="00FA3649" w:rsidRDefault="004B4978" w:rsidP="00CB034B">
      <w:pPr>
        <w:pStyle w:val="Lijstalinea"/>
        <w:numPr>
          <w:ilvl w:val="0"/>
          <w:numId w:val="38"/>
        </w:numPr>
      </w:pPr>
      <w:r w:rsidRPr="00FA3649">
        <w:lastRenderedPageBreak/>
        <w:t>Gescheiden boekhouding</w:t>
      </w:r>
    </w:p>
    <w:p w14:paraId="53C81471" w14:textId="2ECFDBA6" w:rsidR="004B4978" w:rsidRPr="00FA3649" w:rsidRDefault="00E0281C" w:rsidP="004B4978">
      <w:r w:rsidRPr="00FA3649">
        <w:t>Verricht</w:t>
      </w:r>
      <w:r w:rsidR="004B4978" w:rsidRPr="00FA3649">
        <w:t xml:space="preserve"> uw </w:t>
      </w:r>
      <w:r w:rsidR="00AB1714">
        <w:t>entiteit</w:t>
      </w:r>
      <w:r w:rsidR="004B4978" w:rsidRPr="00FA3649">
        <w:t xml:space="preserve"> ook economische activiteiten zoals contractonderzoek? Dan dient </w:t>
      </w:r>
      <w:r w:rsidRPr="00FA3649">
        <w:t>er</w:t>
      </w:r>
      <w:r w:rsidR="004B4978" w:rsidRPr="00FA3649">
        <w:t xml:space="preserve"> een boekhouding</w:t>
      </w:r>
      <w:r w:rsidRPr="00FA3649">
        <w:t xml:space="preserve"> te worden bijgehouden</w:t>
      </w:r>
      <w:r w:rsidR="004B4978" w:rsidRPr="00FA3649">
        <w:t xml:space="preserve"> met een scheiding tussen economische en niet-economische activiteiten.</w:t>
      </w:r>
      <w:r w:rsidRPr="00FA3649">
        <w:t xml:space="preserve"> </w:t>
      </w:r>
      <w:r w:rsidR="004B4978" w:rsidRPr="00FA3649">
        <w:t>Een aparte administratie voor een project is niet automatisch een gescheiden boekhouding. Een indeling in publieke en private middelen zegt alleen iets over waar het geld vandaan komt. Dit geeft geen antwoord op de vraag of het om economische activiteiten gaat.</w:t>
      </w:r>
    </w:p>
    <w:p w14:paraId="7FEB41C8" w14:textId="77777777" w:rsidR="004B4978" w:rsidRPr="00FA3649" w:rsidRDefault="004B4978" w:rsidP="004B4978"/>
    <w:p w14:paraId="3DC52791" w14:textId="31D745BC" w:rsidR="004B4978" w:rsidRPr="00FA3649" w:rsidRDefault="004B4978" w:rsidP="00CB034B">
      <w:pPr>
        <w:pStyle w:val="Lijstalinea"/>
        <w:numPr>
          <w:ilvl w:val="0"/>
          <w:numId w:val="38"/>
        </w:numPr>
      </w:pPr>
      <w:r w:rsidRPr="00FA3649">
        <w:t>Geen voorrang bij toegang</w:t>
      </w:r>
    </w:p>
    <w:p w14:paraId="4F8BAA76" w14:textId="77777777" w:rsidR="004B4978" w:rsidRPr="00FA3649" w:rsidRDefault="004B4978" w:rsidP="004B4978">
      <w:r w:rsidRPr="00FA3649">
        <w:t>Heeft een onderneming een beslissende invloed op uw entiteit? Bijvoorbeeld als aandeelhouder of lid? Dan mag deze onderneming geen voorrang krijgen bij toegang tot de onderzoeksresultaten of de onderzoekscapaciteit. Een aandeelhouder mag bijvoorbeeld niet eerder de resultaten zien dan andere partijen of lagere tarieven betalen voor de onderzoekscapaciteit.</w:t>
      </w:r>
    </w:p>
    <w:bookmarkEnd w:id="0"/>
    <w:p w14:paraId="0BC49C8F" w14:textId="781509F0" w:rsidR="00E71DDC" w:rsidRPr="00FA3649" w:rsidRDefault="00510EA8" w:rsidP="00510EA8">
      <w:pPr>
        <w:pStyle w:val="Kop1"/>
        <w:numPr>
          <w:ilvl w:val="0"/>
          <w:numId w:val="0"/>
        </w:numPr>
        <w:ind w:left="709" w:hanging="709"/>
        <w:rPr>
          <w:b/>
          <w:bCs/>
        </w:rPr>
      </w:pPr>
      <w:r w:rsidRPr="00FA3649">
        <w:rPr>
          <w:b/>
          <w:bCs/>
        </w:rPr>
        <w:t>2. Gegevens</w:t>
      </w:r>
    </w:p>
    <w:p w14:paraId="3BEDB51A" w14:textId="3725D95F" w:rsidR="00553CF9" w:rsidRPr="00FA3649" w:rsidRDefault="00553CF9" w:rsidP="00BB632E"/>
    <w:tbl>
      <w:tblPr>
        <w:tblStyle w:val="Tabelraster1"/>
        <w:tblW w:w="0" w:type="auto"/>
        <w:tblLook w:val="04A0" w:firstRow="1" w:lastRow="0" w:firstColumn="1" w:lastColumn="0" w:noHBand="0" w:noVBand="1"/>
      </w:tblPr>
      <w:tblGrid>
        <w:gridCol w:w="4514"/>
        <w:gridCol w:w="4995"/>
      </w:tblGrid>
      <w:tr w:rsidR="00553CF9" w:rsidRPr="00FA3649" w14:paraId="55200FCF" w14:textId="77777777" w:rsidTr="00152FAD">
        <w:tc>
          <w:tcPr>
            <w:tcW w:w="4514" w:type="dxa"/>
          </w:tcPr>
          <w:p w14:paraId="29497E90"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Naam</w:t>
            </w:r>
          </w:p>
          <w:p w14:paraId="0389252B"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3F63A7B5" w14:textId="77777777" w:rsidR="00553CF9" w:rsidRPr="00FA3649" w:rsidRDefault="00E909FE" w:rsidP="00553CF9">
            <w:pPr>
              <w:spacing w:line="240" w:lineRule="auto"/>
              <w:rPr>
                <w:rFonts w:ascii="Arial" w:eastAsia="Calibri" w:hAnsi="Arial" w:cs="Arial"/>
              </w:rPr>
            </w:pPr>
            <w:sdt>
              <w:sdtPr>
                <w:rPr>
                  <w:rFonts w:ascii="Arial" w:eastAsia="Calibri" w:hAnsi="Arial" w:cs="Arial"/>
                  <w:i/>
                  <w:iCs/>
                </w:rPr>
                <w:id w:val="202678626"/>
                <w:placeholder>
                  <w:docPart w:val="010A41C72C9148D480867DAE2D75D072"/>
                </w:placeholder>
              </w:sdtPr>
              <w:sdtEndPr/>
              <w:sdtContent>
                <w:r w:rsidR="00553CF9" w:rsidRPr="00FA3649">
                  <w:rPr>
                    <w:rFonts w:ascii="Arial" w:eastAsia="Calibri" w:hAnsi="Arial" w:cs="Arial"/>
                    <w:i/>
                    <w:iCs/>
                  </w:rPr>
                  <w:t>Naam van uw entiteit</w:t>
                </w:r>
              </w:sdtContent>
            </w:sdt>
          </w:p>
          <w:p w14:paraId="6D25905C" w14:textId="77777777" w:rsidR="00553CF9" w:rsidRPr="00FA3649" w:rsidRDefault="00553CF9" w:rsidP="00553CF9">
            <w:pPr>
              <w:spacing w:line="240" w:lineRule="auto"/>
              <w:contextualSpacing/>
              <w:jc w:val="both"/>
              <w:rPr>
                <w:rFonts w:ascii="Arial" w:eastAsia="Calibri" w:hAnsi="Arial" w:cs="Arial"/>
                <w:b/>
              </w:rPr>
            </w:pPr>
          </w:p>
        </w:tc>
      </w:tr>
      <w:tr w:rsidR="00553CF9" w:rsidRPr="00FA3649" w14:paraId="298A64FC" w14:textId="77777777" w:rsidTr="00152FAD">
        <w:tc>
          <w:tcPr>
            <w:tcW w:w="4514" w:type="dxa"/>
          </w:tcPr>
          <w:p w14:paraId="4A0B51BD"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Adres (conform KvK)</w:t>
            </w:r>
          </w:p>
        </w:tc>
        <w:tc>
          <w:tcPr>
            <w:tcW w:w="4995" w:type="dxa"/>
          </w:tcPr>
          <w:p w14:paraId="2F4B9BD3" w14:textId="77777777" w:rsidR="00553CF9" w:rsidRPr="00FA3649" w:rsidRDefault="00E909FE" w:rsidP="00553CF9">
            <w:pPr>
              <w:spacing w:line="240" w:lineRule="auto"/>
              <w:rPr>
                <w:rFonts w:ascii="Arial" w:eastAsia="Calibri" w:hAnsi="Arial" w:cs="Arial"/>
              </w:rPr>
            </w:pPr>
            <w:sdt>
              <w:sdtPr>
                <w:rPr>
                  <w:rFonts w:ascii="Arial" w:eastAsia="Calibri" w:hAnsi="Arial" w:cs="Arial"/>
                  <w:i/>
                  <w:iCs/>
                </w:rPr>
                <w:id w:val="1836648289"/>
                <w:placeholder>
                  <w:docPart w:val="CBEC5D383FF7484996D19E6FC4EAE217"/>
                </w:placeholder>
              </w:sdtPr>
              <w:sdtEndPr/>
              <w:sdtContent>
                <w:r w:rsidR="00553CF9" w:rsidRPr="00FA3649">
                  <w:rPr>
                    <w:rFonts w:ascii="Arial" w:eastAsia="Calibri" w:hAnsi="Arial" w:cs="Arial"/>
                    <w:i/>
                    <w:iCs/>
                  </w:rPr>
                  <w:t>Uw adres</w:t>
                </w:r>
              </w:sdtContent>
            </w:sdt>
          </w:p>
          <w:p w14:paraId="02A5B12B" w14:textId="77777777" w:rsidR="00553CF9" w:rsidRPr="00FA3649" w:rsidRDefault="00553CF9" w:rsidP="00553CF9">
            <w:pPr>
              <w:spacing w:line="240" w:lineRule="auto"/>
              <w:contextualSpacing/>
              <w:jc w:val="both"/>
              <w:rPr>
                <w:rFonts w:ascii="Arial" w:eastAsia="Calibri" w:hAnsi="Arial" w:cs="Arial"/>
                <w:b/>
              </w:rPr>
            </w:pPr>
          </w:p>
        </w:tc>
      </w:tr>
      <w:tr w:rsidR="00553CF9" w:rsidRPr="00FA3649" w14:paraId="5AEC63C5" w14:textId="77777777" w:rsidTr="00152FAD">
        <w:tc>
          <w:tcPr>
            <w:tcW w:w="4514" w:type="dxa"/>
          </w:tcPr>
          <w:p w14:paraId="3D50F164"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KvK-nummer</w:t>
            </w:r>
          </w:p>
          <w:p w14:paraId="65494BA3"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47E7A2E7" w14:textId="77777777" w:rsidR="00553CF9" w:rsidRPr="00FA3649" w:rsidRDefault="00E909FE" w:rsidP="00553CF9">
            <w:pPr>
              <w:spacing w:line="240" w:lineRule="auto"/>
              <w:rPr>
                <w:rFonts w:ascii="Arial" w:eastAsia="Calibri" w:hAnsi="Arial" w:cs="Arial"/>
              </w:rPr>
            </w:pPr>
            <w:sdt>
              <w:sdtPr>
                <w:rPr>
                  <w:rFonts w:ascii="Arial" w:eastAsia="Calibri" w:hAnsi="Arial" w:cs="Arial"/>
                  <w:i/>
                  <w:iCs/>
                </w:rPr>
                <w:id w:val="-1360200886"/>
                <w:placeholder>
                  <w:docPart w:val="8B5F685D06B44C60BE7EE9D1268A1C56"/>
                </w:placeholder>
              </w:sdtPr>
              <w:sdtEndPr/>
              <w:sdtContent>
                <w:r w:rsidR="00553CF9" w:rsidRPr="00FA3649">
                  <w:rPr>
                    <w:rFonts w:ascii="Arial" w:eastAsia="Calibri" w:hAnsi="Arial" w:cs="Arial"/>
                    <w:i/>
                    <w:iCs/>
                  </w:rPr>
                  <w:t>Uw KvK-nummer</w:t>
                </w:r>
              </w:sdtContent>
            </w:sdt>
          </w:p>
          <w:p w14:paraId="1C6146F8" w14:textId="77777777" w:rsidR="00553CF9" w:rsidRPr="00FA3649" w:rsidRDefault="00553CF9" w:rsidP="00553CF9">
            <w:pPr>
              <w:spacing w:line="240" w:lineRule="auto"/>
              <w:contextualSpacing/>
              <w:jc w:val="both"/>
              <w:rPr>
                <w:rFonts w:ascii="Arial" w:eastAsia="Calibri" w:hAnsi="Arial" w:cs="Arial"/>
                <w:b/>
              </w:rPr>
            </w:pPr>
          </w:p>
        </w:tc>
      </w:tr>
      <w:tr w:rsidR="00553CF9" w:rsidRPr="00FA3649" w14:paraId="59DF8DF3" w14:textId="77777777" w:rsidTr="00152FAD">
        <w:tc>
          <w:tcPr>
            <w:tcW w:w="4514" w:type="dxa"/>
          </w:tcPr>
          <w:p w14:paraId="39BC67F0"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Rechtsvorm</w:t>
            </w:r>
          </w:p>
          <w:p w14:paraId="0BEC4732"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0273F6F3" w14:textId="77777777" w:rsidR="00553CF9" w:rsidRPr="00FA3649" w:rsidRDefault="00E909FE" w:rsidP="00553CF9">
            <w:pPr>
              <w:spacing w:line="240" w:lineRule="auto"/>
              <w:rPr>
                <w:rFonts w:ascii="Arial" w:eastAsia="Calibri" w:hAnsi="Arial" w:cs="Arial"/>
              </w:rPr>
            </w:pPr>
            <w:sdt>
              <w:sdtPr>
                <w:rPr>
                  <w:rFonts w:ascii="Arial" w:eastAsia="Calibri" w:hAnsi="Arial" w:cs="Arial"/>
                  <w:i/>
                  <w:iCs/>
                </w:rPr>
                <w:id w:val="1464472552"/>
                <w:placeholder>
                  <w:docPart w:val="E35A345090704F2B84FE0C6B567E8017"/>
                </w:placeholder>
              </w:sdtPr>
              <w:sdtEndPr/>
              <w:sdtContent>
                <w:r w:rsidR="00553CF9" w:rsidRPr="00FA3649">
                  <w:rPr>
                    <w:rFonts w:ascii="Arial" w:eastAsia="Calibri" w:hAnsi="Arial" w:cs="Arial"/>
                    <w:i/>
                    <w:iCs/>
                  </w:rPr>
                  <w:t>Uw rechtsvorm</w:t>
                </w:r>
              </w:sdtContent>
            </w:sdt>
          </w:p>
          <w:p w14:paraId="35D57B14" w14:textId="77777777" w:rsidR="00553CF9" w:rsidRPr="00FA3649" w:rsidRDefault="00553CF9" w:rsidP="00553CF9">
            <w:pPr>
              <w:spacing w:line="240" w:lineRule="auto"/>
              <w:contextualSpacing/>
              <w:jc w:val="both"/>
              <w:rPr>
                <w:rFonts w:ascii="Arial" w:eastAsia="Calibri" w:hAnsi="Arial" w:cs="Arial"/>
                <w:b/>
              </w:rPr>
            </w:pPr>
          </w:p>
        </w:tc>
      </w:tr>
      <w:tr w:rsidR="00553CF9" w:rsidRPr="00FA3649" w14:paraId="0200D684" w14:textId="77777777" w:rsidTr="00152FAD">
        <w:tc>
          <w:tcPr>
            <w:tcW w:w="4514" w:type="dxa"/>
          </w:tcPr>
          <w:p w14:paraId="70559265"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Naam en titel bestuurlijk verantwoordelijke</w:t>
            </w:r>
          </w:p>
          <w:p w14:paraId="1DDE14D8"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6BD26886" w14:textId="77777777" w:rsidR="00553CF9" w:rsidRPr="00FA3649" w:rsidRDefault="00E909FE" w:rsidP="00553CF9">
            <w:pPr>
              <w:spacing w:line="240" w:lineRule="auto"/>
              <w:contextualSpacing/>
              <w:jc w:val="both"/>
              <w:rPr>
                <w:rFonts w:ascii="Arial" w:eastAsia="Calibri" w:hAnsi="Arial" w:cs="Arial"/>
                <w:b/>
              </w:rPr>
            </w:pPr>
            <w:sdt>
              <w:sdtPr>
                <w:rPr>
                  <w:rFonts w:ascii="Arial" w:eastAsia="Calibri" w:hAnsi="Arial" w:cs="Arial"/>
                  <w:i/>
                  <w:iCs/>
                </w:rPr>
                <w:id w:val="856241611"/>
                <w:placeholder>
                  <w:docPart w:val="14691D87F3C44AFB8CC8DE933A7E7008"/>
                </w:placeholder>
              </w:sdtPr>
              <w:sdtEndPr/>
              <w:sdtContent>
                <w:r w:rsidR="00553CF9" w:rsidRPr="00FA3649">
                  <w:rPr>
                    <w:rFonts w:ascii="Arial" w:eastAsia="Calibri" w:hAnsi="Arial" w:cs="Arial"/>
                    <w:i/>
                    <w:iCs/>
                  </w:rPr>
                  <w:t>Naam en titel van uw bestuurlijk verantwoordelijke</w:t>
                </w:r>
              </w:sdtContent>
            </w:sdt>
          </w:p>
        </w:tc>
      </w:tr>
      <w:tr w:rsidR="00553CF9" w:rsidRPr="00FA3649" w14:paraId="2FCE076A" w14:textId="77777777" w:rsidTr="00152FAD">
        <w:tc>
          <w:tcPr>
            <w:tcW w:w="4514" w:type="dxa"/>
          </w:tcPr>
          <w:p w14:paraId="753246EA" w14:textId="000B39D6"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 xml:space="preserve">Doel van de </w:t>
            </w:r>
            <w:r w:rsidR="00AB1714">
              <w:rPr>
                <w:rFonts w:ascii="Arial" w:eastAsia="Calibri" w:hAnsi="Arial" w:cs="Arial"/>
                <w:b/>
              </w:rPr>
              <w:t>entiteit</w:t>
            </w:r>
          </w:p>
          <w:p w14:paraId="24D76B5C"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773E65A3" w14:textId="37990C45" w:rsidR="00553CF9" w:rsidRPr="00FA3649" w:rsidRDefault="00E909FE" w:rsidP="00553CF9">
            <w:pPr>
              <w:spacing w:line="240" w:lineRule="auto"/>
              <w:contextualSpacing/>
              <w:jc w:val="both"/>
              <w:rPr>
                <w:rFonts w:ascii="Arial" w:eastAsia="Calibri" w:hAnsi="Arial" w:cs="Arial"/>
                <w:b/>
              </w:rPr>
            </w:pPr>
            <w:sdt>
              <w:sdtPr>
                <w:rPr>
                  <w:rFonts w:ascii="Arial" w:eastAsia="Calibri" w:hAnsi="Arial" w:cs="Arial"/>
                  <w:i/>
                  <w:iCs/>
                </w:rPr>
                <w:id w:val="-945150884"/>
                <w:placeholder>
                  <w:docPart w:val="6D3D6E68224D41608BDC7150912A78C1"/>
                </w:placeholder>
              </w:sdtPr>
              <w:sdtEndPr/>
              <w:sdtContent>
                <w:r w:rsidR="00553CF9" w:rsidRPr="00FA3649">
                  <w:rPr>
                    <w:rFonts w:ascii="Arial" w:eastAsia="Calibri" w:hAnsi="Arial" w:cs="Arial"/>
                    <w:i/>
                    <w:iCs/>
                  </w:rPr>
                  <w:t xml:space="preserve">Doel van uw </w:t>
                </w:r>
                <w:r w:rsidR="00AB1714">
                  <w:rPr>
                    <w:rFonts w:ascii="Arial" w:eastAsia="Calibri" w:hAnsi="Arial" w:cs="Arial"/>
                    <w:i/>
                    <w:iCs/>
                  </w:rPr>
                  <w:t>entiteit</w:t>
                </w:r>
              </w:sdtContent>
            </w:sdt>
          </w:p>
        </w:tc>
      </w:tr>
      <w:tr w:rsidR="00553CF9" w:rsidRPr="00FA3649" w14:paraId="2DD5EAC6" w14:textId="77777777" w:rsidTr="00152FAD">
        <w:tc>
          <w:tcPr>
            <w:tcW w:w="4514" w:type="dxa"/>
          </w:tcPr>
          <w:p w14:paraId="0DFF4840"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Concrete bepaling (incl. no.) waaruit doel uit de statuten blijkt</w:t>
            </w:r>
          </w:p>
          <w:p w14:paraId="15837174"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6EA43D70" w14:textId="77777777" w:rsidR="00553CF9" w:rsidRPr="00FA3649" w:rsidRDefault="00E909FE" w:rsidP="00553CF9">
            <w:pPr>
              <w:spacing w:line="240" w:lineRule="auto"/>
              <w:contextualSpacing/>
              <w:jc w:val="both"/>
              <w:rPr>
                <w:rFonts w:ascii="Arial" w:eastAsia="Calibri" w:hAnsi="Arial" w:cs="Arial"/>
                <w:b/>
              </w:rPr>
            </w:pPr>
            <w:sdt>
              <w:sdtPr>
                <w:rPr>
                  <w:rFonts w:ascii="Arial" w:eastAsia="Calibri" w:hAnsi="Arial" w:cs="Arial"/>
                  <w:i/>
                  <w:iCs/>
                </w:rPr>
                <w:id w:val="1898696162"/>
                <w:placeholder>
                  <w:docPart w:val="F11CE19E4D03413D9ECC58C3E3E3CEBC"/>
                </w:placeholder>
              </w:sdtPr>
              <w:sdtEndPr/>
              <w:sdtContent>
                <w:r w:rsidR="00553CF9" w:rsidRPr="00FA3649">
                  <w:rPr>
                    <w:rFonts w:ascii="Arial" w:eastAsia="Calibri" w:hAnsi="Arial" w:cs="Arial"/>
                    <w:i/>
                    <w:iCs/>
                  </w:rPr>
                  <w:t>Concrete bepaling (incl. no.) waaruit het doel blijkt in de statuten</w:t>
                </w:r>
              </w:sdtContent>
            </w:sdt>
          </w:p>
        </w:tc>
      </w:tr>
      <w:tr w:rsidR="00553CF9" w:rsidRPr="00FA3649" w14:paraId="3921B0CA" w14:textId="77777777" w:rsidTr="00152FAD">
        <w:tc>
          <w:tcPr>
            <w:tcW w:w="4514" w:type="dxa"/>
          </w:tcPr>
          <w:p w14:paraId="029C75CA"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Concrete beschrijving (incl. blz.) waaruit doel uit jaarstukken blijkt</w:t>
            </w:r>
          </w:p>
          <w:p w14:paraId="475F8147"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35EF51CB" w14:textId="77777777" w:rsidR="00553CF9" w:rsidRPr="00FA3649" w:rsidRDefault="00E909FE" w:rsidP="00553CF9">
            <w:pPr>
              <w:spacing w:line="240" w:lineRule="auto"/>
              <w:contextualSpacing/>
              <w:jc w:val="both"/>
              <w:rPr>
                <w:rFonts w:ascii="Arial" w:eastAsia="Calibri" w:hAnsi="Arial" w:cs="Arial"/>
                <w:b/>
              </w:rPr>
            </w:pPr>
            <w:sdt>
              <w:sdtPr>
                <w:rPr>
                  <w:rFonts w:ascii="Arial" w:eastAsia="Calibri" w:hAnsi="Arial" w:cs="Arial"/>
                  <w:i/>
                  <w:iCs/>
                </w:rPr>
                <w:id w:val="579791417"/>
                <w:placeholder>
                  <w:docPart w:val="A12869588D764DB7B802B09DB35EB68A"/>
                </w:placeholder>
              </w:sdtPr>
              <w:sdtEndPr/>
              <w:sdtContent>
                <w:r w:rsidR="00553CF9" w:rsidRPr="00FA3649">
                  <w:rPr>
                    <w:rFonts w:ascii="Arial" w:eastAsia="Calibri" w:hAnsi="Arial" w:cs="Arial"/>
                    <w:i/>
                    <w:iCs/>
                  </w:rPr>
                  <w:t xml:space="preserve">Concrete beschrijving (incl. blz.) waaruit het doel blijkt in de jaarstukken </w:t>
                </w:r>
              </w:sdtContent>
            </w:sdt>
          </w:p>
        </w:tc>
      </w:tr>
      <w:tr w:rsidR="00553CF9" w:rsidRPr="00FA3649" w14:paraId="625D444D" w14:textId="77777777" w:rsidTr="00152FAD">
        <w:tc>
          <w:tcPr>
            <w:tcW w:w="4514" w:type="dxa"/>
          </w:tcPr>
          <w:p w14:paraId="5C87F944" w14:textId="77777777" w:rsidR="00553CF9" w:rsidRPr="00FA3649" w:rsidRDefault="00553CF9" w:rsidP="00553CF9">
            <w:pPr>
              <w:spacing w:line="240" w:lineRule="auto"/>
              <w:contextualSpacing/>
              <w:jc w:val="both"/>
              <w:rPr>
                <w:rFonts w:ascii="Arial" w:eastAsia="Calibri" w:hAnsi="Arial" w:cs="Arial"/>
                <w:b/>
              </w:rPr>
            </w:pPr>
            <w:r w:rsidRPr="00FA3649">
              <w:rPr>
                <w:rFonts w:ascii="Arial" w:eastAsia="Calibri" w:hAnsi="Arial" w:cs="Arial"/>
                <w:b/>
              </w:rPr>
              <w:t>Website link</w:t>
            </w:r>
          </w:p>
          <w:p w14:paraId="67729545" w14:textId="77777777" w:rsidR="00553CF9" w:rsidRPr="00FA3649" w:rsidRDefault="00553CF9" w:rsidP="00553CF9">
            <w:pPr>
              <w:spacing w:line="240" w:lineRule="auto"/>
              <w:contextualSpacing/>
              <w:jc w:val="both"/>
              <w:rPr>
                <w:rFonts w:ascii="Arial" w:eastAsia="Calibri" w:hAnsi="Arial" w:cs="Arial"/>
                <w:b/>
              </w:rPr>
            </w:pPr>
          </w:p>
        </w:tc>
        <w:tc>
          <w:tcPr>
            <w:tcW w:w="4995" w:type="dxa"/>
          </w:tcPr>
          <w:p w14:paraId="31D563AA" w14:textId="77777777" w:rsidR="00553CF9" w:rsidRPr="00FA3649" w:rsidRDefault="00E909FE" w:rsidP="00553CF9">
            <w:pPr>
              <w:spacing w:line="240" w:lineRule="auto"/>
              <w:contextualSpacing/>
              <w:jc w:val="both"/>
              <w:rPr>
                <w:rFonts w:ascii="Arial" w:eastAsia="Calibri" w:hAnsi="Arial" w:cs="Arial"/>
                <w:b/>
              </w:rPr>
            </w:pPr>
            <w:sdt>
              <w:sdtPr>
                <w:rPr>
                  <w:rFonts w:ascii="Arial" w:eastAsia="Calibri" w:hAnsi="Arial" w:cs="Arial"/>
                  <w:i/>
                  <w:iCs/>
                </w:rPr>
                <w:id w:val="1793017946"/>
                <w:placeholder>
                  <w:docPart w:val="08A388A21AD0483EA4A0729C87F9C670"/>
                </w:placeholder>
              </w:sdtPr>
              <w:sdtEndPr/>
              <w:sdtContent>
                <w:r w:rsidR="00553CF9" w:rsidRPr="00FA3649">
                  <w:rPr>
                    <w:rFonts w:ascii="Arial" w:eastAsia="Calibri" w:hAnsi="Arial" w:cs="Arial"/>
                    <w:i/>
                    <w:iCs/>
                  </w:rPr>
                  <w:t>Link naar uw website</w:t>
                </w:r>
              </w:sdtContent>
            </w:sdt>
          </w:p>
        </w:tc>
      </w:tr>
    </w:tbl>
    <w:p w14:paraId="506C5AD6" w14:textId="21EFD74B" w:rsidR="00D87BAA" w:rsidRPr="00FA3649" w:rsidRDefault="004B221A" w:rsidP="00CB034B">
      <w:pPr>
        <w:pStyle w:val="Kop1"/>
        <w:numPr>
          <w:ilvl w:val="0"/>
          <w:numId w:val="40"/>
        </w:numPr>
        <w:rPr>
          <w:b/>
          <w:bCs/>
        </w:rPr>
      </w:pPr>
      <w:r w:rsidRPr="00FA3649">
        <w:rPr>
          <w:b/>
          <w:bCs/>
        </w:rPr>
        <w:t>Vragenlijst</w:t>
      </w:r>
    </w:p>
    <w:p w14:paraId="50807BBA" w14:textId="38E1634A" w:rsidR="004B221A" w:rsidRPr="00FA3649" w:rsidRDefault="004B221A" w:rsidP="00CB034B">
      <w:pPr>
        <w:pStyle w:val="Kop2"/>
        <w:numPr>
          <w:ilvl w:val="1"/>
          <w:numId w:val="38"/>
        </w:numPr>
      </w:pPr>
      <w:r w:rsidRPr="00FA3649">
        <w:t>Onafhankelijk onderzoek als hoofddoel</w:t>
      </w:r>
    </w:p>
    <w:p w14:paraId="5BF5FD54" w14:textId="4ED845F7" w:rsidR="007B7145" w:rsidRPr="00FA3649" w:rsidRDefault="00221E9B" w:rsidP="007B7145">
      <w:r w:rsidRPr="00FA3649">
        <w:t>Het hoofddoel van de entiteit moet zijn</w:t>
      </w:r>
      <w:r w:rsidR="0047561A" w:rsidRPr="00FA3649">
        <w:t xml:space="preserve"> </w:t>
      </w:r>
      <w:r w:rsidRPr="00FA3649">
        <w:t xml:space="preserve">het onafhankelijk doen van fundamenteel onderzoek, industrieel onderzoek of experimentele ontwikkeling. De entiteit moet dit onderzoek zelf verrichten. Het verspreiden </w:t>
      </w:r>
      <w:r w:rsidRPr="00FA3649">
        <w:lastRenderedPageBreak/>
        <w:t>van de resultaten van dat onderzoek kan daarop een aanvulling zijn.</w:t>
      </w:r>
      <w:r w:rsidR="009F47B0" w:rsidRPr="00FA3649">
        <w:rPr>
          <w:rStyle w:val="Voetnootmarkering"/>
        </w:rPr>
        <w:footnoteReference w:id="3"/>
      </w:r>
      <w:r w:rsidRPr="00FA3649">
        <w:t xml:space="preserve"> Dit betekent dat het verspreiden van kennis op zichzelf niet voldoende is om te kunnen kwalificeren als onderzoeksorganisatie</w:t>
      </w:r>
      <w:r w:rsidR="009F47B0" w:rsidRPr="00FA3649">
        <w:t>.</w:t>
      </w:r>
    </w:p>
    <w:p w14:paraId="0E6B1928" w14:textId="77777777" w:rsidR="00591920" w:rsidRPr="00FA3649" w:rsidRDefault="00591920" w:rsidP="007B7145"/>
    <w:p w14:paraId="42DABD5F" w14:textId="3B8E9118" w:rsidR="00591920" w:rsidRPr="00FA3649" w:rsidRDefault="006C02DE" w:rsidP="00CB034B">
      <w:pPr>
        <w:pStyle w:val="Lijstalinea"/>
        <w:numPr>
          <w:ilvl w:val="0"/>
          <w:numId w:val="41"/>
        </w:numPr>
      </w:pPr>
      <w:r w:rsidRPr="00FA3649">
        <w:t xml:space="preserve">Mijn entiteit houdt zich in de </w:t>
      </w:r>
      <w:r w:rsidRPr="00FA3649">
        <w:rPr>
          <w:b/>
          <w:bCs/>
        </w:rPr>
        <w:t>hoofdzaak</w:t>
      </w:r>
      <w:r w:rsidR="00FF4489" w:rsidRPr="00FA3649">
        <w:rPr>
          <w:rStyle w:val="Voetnootmarkering"/>
          <w:b/>
          <w:bCs/>
        </w:rPr>
        <w:footnoteReference w:id="4"/>
      </w:r>
      <w:r w:rsidRPr="00FA3649">
        <w:t xml:space="preserve"> bezig met het verrichten van fundamenteel onderzoek, industrieel onderzoek en/of experimentele ontwikkeling</w:t>
      </w:r>
      <w:r w:rsidR="00BB2454" w:rsidRPr="00FA3649">
        <w:t>:</w:t>
      </w:r>
    </w:p>
    <w:p w14:paraId="1FCD385E" w14:textId="552355A5" w:rsidR="00D4642D" w:rsidRPr="00FA3649" w:rsidRDefault="00E909FE" w:rsidP="00D4642D">
      <w:pPr>
        <w:ind w:firstLine="360"/>
        <w:rPr>
          <w:rFonts w:cs="Arial"/>
          <w:szCs w:val="20"/>
        </w:rPr>
      </w:pPr>
      <w:sdt>
        <w:sdtPr>
          <w:rPr>
            <w:rFonts w:ascii="MS Gothic" w:eastAsia="MS Gothic" w:hAnsi="MS Gothic" w:cs="Arial"/>
            <w:szCs w:val="20"/>
          </w:rPr>
          <w:id w:val="-1992013262"/>
          <w14:checkbox>
            <w14:checked w14:val="0"/>
            <w14:checkedState w14:val="2612" w14:font="MS Gothic"/>
            <w14:uncheckedState w14:val="2610" w14:font="MS Gothic"/>
          </w14:checkbox>
        </w:sdtPr>
        <w:sdtEndPr/>
        <w:sdtContent>
          <w:r w:rsidR="005448AF" w:rsidRPr="00FA3649">
            <w:rPr>
              <w:rFonts w:ascii="MS Gothic" w:eastAsia="MS Gothic" w:hAnsi="MS Gothic" w:cs="Arial" w:hint="eastAsia"/>
              <w:szCs w:val="20"/>
            </w:rPr>
            <w:t>☐</w:t>
          </w:r>
        </w:sdtContent>
      </w:sdt>
      <w:r w:rsidR="00D4642D" w:rsidRPr="00FA3649">
        <w:rPr>
          <w:rFonts w:cs="Arial"/>
          <w:szCs w:val="20"/>
        </w:rPr>
        <w:t xml:space="preserve"> Ja</w:t>
      </w:r>
    </w:p>
    <w:p w14:paraId="1EF82EBD" w14:textId="77777777" w:rsidR="00D4642D" w:rsidRPr="00FA3649" w:rsidRDefault="00E909FE" w:rsidP="00D4642D">
      <w:pPr>
        <w:ind w:firstLine="360"/>
        <w:rPr>
          <w:rFonts w:cs="Arial"/>
          <w:szCs w:val="20"/>
        </w:rPr>
      </w:pPr>
      <w:sdt>
        <w:sdtPr>
          <w:rPr>
            <w:rFonts w:ascii="MS Gothic" w:eastAsia="MS Gothic" w:hAnsi="MS Gothic" w:cs="Arial"/>
            <w:szCs w:val="20"/>
          </w:rPr>
          <w:id w:val="746464341"/>
          <w14:checkbox>
            <w14:checked w14:val="0"/>
            <w14:checkedState w14:val="2612" w14:font="MS Gothic"/>
            <w14:uncheckedState w14:val="2610" w14:font="MS Gothic"/>
          </w14:checkbox>
        </w:sdtPr>
        <w:sdtEndPr/>
        <w:sdtContent>
          <w:r w:rsidR="00D4642D" w:rsidRPr="00FA3649">
            <w:rPr>
              <w:rFonts w:ascii="MS Gothic" w:eastAsia="MS Gothic" w:hAnsi="MS Gothic" w:cs="Arial" w:hint="eastAsia"/>
              <w:szCs w:val="20"/>
            </w:rPr>
            <w:t>☐</w:t>
          </w:r>
        </w:sdtContent>
      </w:sdt>
      <w:r w:rsidR="00D4642D" w:rsidRPr="00FA3649">
        <w:rPr>
          <w:rFonts w:cs="Arial"/>
          <w:szCs w:val="20"/>
        </w:rPr>
        <w:t xml:space="preserve"> Nee</w:t>
      </w:r>
      <w:r w:rsidR="00D4642D" w:rsidRPr="00FA3649" w:rsidDel="007154D2">
        <w:rPr>
          <w:rFonts w:cs="Arial"/>
          <w:szCs w:val="20"/>
        </w:rPr>
        <w:t xml:space="preserve"> </w:t>
      </w:r>
    </w:p>
    <w:p w14:paraId="690CC020" w14:textId="77777777" w:rsidR="00DC6106" w:rsidRPr="00FA3649" w:rsidRDefault="00DC6106" w:rsidP="00D4642D">
      <w:pPr>
        <w:ind w:firstLine="360"/>
        <w:rPr>
          <w:rFonts w:cs="Arial"/>
          <w:szCs w:val="20"/>
        </w:rPr>
      </w:pPr>
    </w:p>
    <w:p w14:paraId="0D781082" w14:textId="5753D33F" w:rsidR="00DC6106" w:rsidRPr="00FA3649" w:rsidRDefault="000B13A1" w:rsidP="00C74442">
      <w:pPr>
        <w:ind w:firstLine="360"/>
        <w:rPr>
          <w:rFonts w:cs="Arial"/>
          <w:szCs w:val="20"/>
        </w:rPr>
      </w:pPr>
      <w:r w:rsidRPr="00FA3649">
        <w:rPr>
          <w:rFonts w:cs="Arial"/>
          <w:szCs w:val="20"/>
        </w:rPr>
        <w:t>Dit blijkt uit</w:t>
      </w:r>
      <w:r w:rsidR="00F30552" w:rsidRPr="00FA3649">
        <w:rPr>
          <w:rFonts w:cs="Arial"/>
          <w:szCs w:val="20"/>
        </w:rPr>
        <w:t>:</w:t>
      </w:r>
    </w:p>
    <w:p w14:paraId="5D302C7A" w14:textId="60A00AB5" w:rsidR="000B13A1" w:rsidRPr="00FA3649" w:rsidRDefault="00E909FE" w:rsidP="007C557B">
      <w:pPr>
        <w:rPr>
          <w:rFonts w:cs="Arial"/>
          <w:color w:val="00AAEA" w:themeColor="accent1"/>
          <w:szCs w:val="20"/>
        </w:rPr>
      </w:pPr>
      <w:sdt>
        <w:sdtPr>
          <w:rPr>
            <w:rFonts w:ascii="Arial" w:eastAsia="Calibri" w:hAnsi="Arial" w:cs="Arial"/>
            <w:i/>
            <w:iCs/>
            <w:kern w:val="0"/>
            <w:szCs w:val="20"/>
            <w14:ligatures w14:val="none"/>
          </w:rPr>
          <w:id w:val="-699775026"/>
          <w:placeholder>
            <w:docPart w:val="E606EBC8B68F48F2B2215FBFF8C3CA5A"/>
          </w:placeholder>
        </w:sdtPr>
        <w:sdtEndPr>
          <w:rPr>
            <w:color w:val="00AAEA" w:themeColor="accent1"/>
          </w:rPr>
        </w:sdtEndPr>
        <w:sdtContent>
          <w:r w:rsidR="00947821" w:rsidRPr="00FA3649">
            <w:rPr>
              <w:rFonts w:ascii="Arial" w:eastAsia="Calibri" w:hAnsi="Arial" w:cs="Arial"/>
              <w:i/>
              <w:iCs/>
              <w:color w:val="00AAEA" w:themeColor="accent1"/>
              <w:kern w:val="0"/>
              <w:szCs w:val="20"/>
              <w14:ligatures w14:val="none"/>
            </w:rPr>
            <w:t>Geef hier aan wat het totale aantal fte binnen uw entiteit is en hoeveel fte daarvan zich bezighoudt met fundamenteel onderzoek, industrieel onderzoek en/of experimentele ontwikkeling</w:t>
          </w:r>
          <w:r w:rsidR="007C557B" w:rsidRPr="00FA3649">
            <w:rPr>
              <w:rFonts w:ascii="Arial" w:eastAsia="Calibri" w:hAnsi="Arial" w:cs="Arial"/>
              <w:i/>
              <w:iCs/>
              <w:color w:val="00AAEA" w:themeColor="accent1"/>
              <w:kern w:val="0"/>
              <w:szCs w:val="20"/>
              <w14:ligatures w14:val="none"/>
            </w:rPr>
            <w:t>.</w:t>
          </w:r>
          <w:r w:rsidR="007C557B" w:rsidRPr="00FA3649">
            <w:rPr>
              <w:rFonts w:ascii="Arial" w:eastAsia="Calibri" w:hAnsi="Arial" w:cs="Arial"/>
              <w:color w:val="00AAEA" w:themeColor="accent1"/>
              <w:kern w:val="0"/>
              <w:szCs w:val="20"/>
              <w14:ligatures w14:val="none"/>
            </w:rPr>
            <w:t xml:space="preserve"> </w:t>
          </w:r>
        </w:sdtContent>
      </w:sdt>
    </w:p>
    <w:p w14:paraId="0F403DCB" w14:textId="77777777" w:rsidR="00F41624" w:rsidRPr="00FA3649" w:rsidRDefault="00F41624" w:rsidP="00F41624">
      <w:pPr>
        <w:pStyle w:val="Lijstalinea"/>
        <w:ind w:left="502"/>
      </w:pPr>
    </w:p>
    <w:p w14:paraId="7ABC2112" w14:textId="2B2E508D" w:rsidR="00872042" w:rsidRPr="00FA3649" w:rsidRDefault="00F41624" w:rsidP="00CB034B">
      <w:pPr>
        <w:pStyle w:val="Lijstalinea"/>
        <w:numPr>
          <w:ilvl w:val="0"/>
          <w:numId w:val="41"/>
        </w:numPr>
      </w:pPr>
      <w:r w:rsidRPr="00FA3649">
        <w:t xml:space="preserve">Mijn entiteit </w:t>
      </w:r>
      <w:r w:rsidR="00D73ED1" w:rsidRPr="00FA3649">
        <w:t xml:space="preserve">houdt zich bezig met het breed verspreiden van de resultaten van </w:t>
      </w:r>
      <w:r w:rsidR="00D73ED1" w:rsidRPr="00FA3649">
        <w:rPr>
          <w:b/>
          <w:bCs/>
        </w:rPr>
        <w:t>die</w:t>
      </w:r>
      <w:r w:rsidR="00D73ED1" w:rsidRPr="00FA3649">
        <w:t xml:space="preserve"> </w:t>
      </w:r>
      <w:r w:rsidR="00D73ED1" w:rsidRPr="00FA3649">
        <w:rPr>
          <w:b/>
          <w:bCs/>
        </w:rPr>
        <w:t>onderzoeksactiviteiten</w:t>
      </w:r>
      <w:r w:rsidR="00FF4489" w:rsidRPr="00FA3649">
        <w:rPr>
          <w:rStyle w:val="Voetnootmarkering"/>
          <w:b/>
          <w:bCs/>
        </w:rPr>
        <w:footnoteReference w:id="5"/>
      </w:r>
      <w:r w:rsidR="00D73ED1" w:rsidRPr="00FA3649">
        <w:t xml:space="preserve"> door middel van </w:t>
      </w:r>
      <w:r w:rsidR="00E5629E" w:rsidRPr="00FA3649">
        <w:t>onderwijs, publicaties of</w:t>
      </w:r>
      <w:r w:rsidR="00540D95" w:rsidRPr="00FA3649">
        <w:t xml:space="preserve"> kennisoverdracht op een niet-exclusieve en niet-discriminerende basis</w:t>
      </w:r>
      <w:r w:rsidR="00150856" w:rsidRPr="00FA3649">
        <w:rPr>
          <w:rStyle w:val="Voetnootmarkering"/>
        </w:rPr>
        <w:footnoteReference w:id="6"/>
      </w:r>
      <w:r w:rsidR="00BB2454" w:rsidRPr="00FA3649">
        <w:t>:</w:t>
      </w:r>
      <w:r w:rsidR="00540D95" w:rsidRPr="00FA3649">
        <w:t xml:space="preserve"> </w:t>
      </w:r>
    </w:p>
    <w:p w14:paraId="2D030835" w14:textId="54D30D1D" w:rsidR="004B69C3" w:rsidRPr="00FA3649" w:rsidRDefault="00E909FE" w:rsidP="004B69C3">
      <w:pPr>
        <w:ind w:firstLine="360"/>
        <w:rPr>
          <w:rFonts w:cs="Arial"/>
          <w:szCs w:val="20"/>
        </w:rPr>
      </w:pPr>
      <w:sdt>
        <w:sdtPr>
          <w:rPr>
            <w:rFonts w:ascii="MS Gothic" w:eastAsia="MS Gothic" w:hAnsi="MS Gothic" w:cs="Arial"/>
            <w:szCs w:val="20"/>
          </w:rPr>
          <w:id w:val="889847170"/>
          <w14:checkbox>
            <w14:checked w14:val="0"/>
            <w14:checkedState w14:val="2612" w14:font="MS Gothic"/>
            <w14:uncheckedState w14:val="2610" w14:font="MS Gothic"/>
          </w14:checkbox>
        </w:sdtPr>
        <w:sdtEndPr/>
        <w:sdtContent>
          <w:r w:rsidR="004B69C3" w:rsidRPr="00FA3649">
            <w:rPr>
              <w:rFonts w:ascii="MS Gothic" w:eastAsia="MS Gothic" w:hAnsi="MS Gothic" w:cs="Arial" w:hint="eastAsia"/>
              <w:szCs w:val="20"/>
            </w:rPr>
            <w:t>☐</w:t>
          </w:r>
        </w:sdtContent>
      </w:sdt>
      <w:r w:rsidR="004B69C3" w:rsidRPr="00FA3649">
        <w:rPr>
          <w:rFonts w:cs="Arial"/>
          <w:szCs w:val="20"/>
        </w:rPr>
        <w:t xml:space="preserve"> Ja, dit betreft het hoofddoel van mijn entiteit.</w:t>
      </w:r>
    </w:p>
    <w:p w14:paraId="685EB0D8" w14:textId="3C0DE4C2" w:rsidR="004B69C3" w:rsidRPr="00FA3649" w:rsidRDefault="00E909FE" w:rsidP="00AB1714">
      <w:pPr>
        <w:ind w:left="360"/>
        <w:rPr>
          <w:rFonts w:cs="Arial"/>
          <w:szCs w:val="20"/>
        </w:rPr>
      </w:pPr>
      <w:sdt>
        <w:sdtPr>
          <w:rPr>
            <w:rFonts w:ascii="MS Gothic" w:eastAsia="MS Gothic" w:hAnsi="MS Gothic" w:cs="Arial"/>
            <w:szCs w:val="20"/>
          </w:rPr>
          <w:id w:val="-572116356"/>
          <w14:checkbox>
            <w14:checked w14:val="0"/>
            <w14:checkedState w14:val="2612" w14:font="MS Gothic"/>
            <w14:uncheckedState w14:val="2610" w14:font="MS Gothic"/>
          </w14:checkbox>
        </w:sdtPr>
        <w:sdtEndPr/>
        <w:sdtContent>
          <w:r w:rsidR="004B69C3" w:rsidRPr="00FA3649">
            <w:rPr>
              <w:rFonts w:ascii="MS Gothic" w:eastAsia="MS Gothic" w:hAnsi="MS Gothic" w:cs="Arial" w:hint="eastAsia"/>
              <w:szCs w:val="20"/>
            </w:rPr>
            <w:t>☐</w:t>
          </w:r>
        </w:sdtContent>
      </w:sdt>
      <w:r w:rsidR="004B69C3" w:rsidRPr="00FA3649">
        <w:rPr>
          <w:rFonts w:cs="Arial"/>
          <w:szCs w:val="20"/>
        </w:rPr>
        <w:t xml:space="preserve"> Ja, dit betreft een aanvulling op het verrichten van onafhankelijk</w:t>
      </w:r>
      <w:r w:rsidR="00AB1714">
        <w:rPr>
          <w:rFonts w:cs="Arial"/>
          <w:szCs w:val="20"/>
        </w:rPr>
        <w:t>e</w:t>
      </w:r>
      <w:r w:rsidR="004B69C3" w:rsidRPr="00FA3649">
        <w:rPr>
          <w:rFonts w:cs="Arial"/>
          <w:szCs w:val="20"/>
        </w:rPr>
        <w:t xml:space="preserve"> onderzoek</w:t>
      </w:r>
      <w:r w:rsidR="00AB1714">
        <w:rPr>
          <w:rFonts w:cs="Arial"/>
          <w:szCs w:val="20"/>
        </w:rPr>
        <w:t>s-</w:t>
      </w:r>
      <w:r w:rsidR="004B69C3" w:rsidRPr="00FA3649">
        <w:rPr>
          <w:rFonts w:cs="Arial"/>
          <w:szCs w:val="20"/>
        </w:rPr>
        <w:t xml:space="preserve"> en ontwikkeling</w:t>
      </w:r>
      <w:r w:rsidR="00AB1714">
        <w:rPr>
          <w:rFonts w:cs="Arial"/>
          <w:szCs w:val="20"/>
        </w:rPr>
        <w:t>sactiviteiten</w:t>
      </w:r>
      <w:r w:rsidR="004B69C3" w:rsidRPr="00FA3649">
        <w:rPr>
          <w:rFonts w:cs="Arial"/>
          <w:szCs w:val="20"/>
        </w:rPr>
        <w:t>.</w:t>
      </w:r>
    </w:p>
    <w:p w14:paraId="47684367" w14:textId="68ECB8AB" w:rsidR="004B69C3" w:rsidRPr="00FA3649" w:rsidRDefault="00E909FE" w:rsidP="004B69C3">
      <w:pPr>
        <w:pStyle w:val="Lijstalinea"/>
        <w:ind w:left="360"/>
        <w:rPr>
          <w:rFonts w:cs="Arial"/>
          <w:szCs w:val="20"/>
        </w:rPr>
      </w:pPr>
      <w:sdt>
        <w:sdtPr>
          <w:rPr>
            <w:rFonts w:cs="Arial"/>
            <w:szCs w:val="20"/>
          </w:rPr>
          <w:id w:val="-1861433524"/>
          <w14:checkbox>
            <w14:checked w14:val="0"/>
            <w14:checkedState w14:val="2612" w14:font="MS Gothic"/>
            <w14:uncheckedState w14:val="2610" w14:font="MS Gothic"/>
          </w14:checkbox>
        </w:sdtPr>
        <w:sdtEndPr/>
        <w:sdtContent>
          <w:r w:rsidR="004B69C3" w:rsidRPr="00FA3649">
            <w:rPr>
              <w:rFonts w:ascii="MS Gothic" w:eastAsia="MS Gothic" w:hAnsi="MS Gothic" w:cs="Arial" w:hint="eastAsia"/>
              <w:szCs w:val="20"/>
            </w:rPr>
            <w:t>☐</w:t>
          </w:r>
        </w:sdtContent>
      </w:sdt>
      <w:r w:rsidR="004B69C3" w:rsidRPr="00FA3649">
        <w:rPr>
          <w:rFonts w:cs="Arial"/>
          <w:szCs w:val="20"/>
        </w:rPr>
        <w:t xml:space="preserve"> Nee, mijn entiteit houdt zich niet bezig met het breed verspreiden van de resultaten </w:t>
      </w:r>
      <w:r w:rsidR="00ED7527" w:rsidRPr="00FA3649">
        <w:rPr>
          <w:rFonts w:cs="Arial"/>
          <w:szCs w:val="20"/>
        </w:rPr>
        <w:t xml:space="preserve">van </w:t>
      </w:r>
      <w:r w:rsidR="00411AC5" w:rsidRPr="00FA3649">
        <w:rPr>
          <w:rFonts w:cs="Arial"/>
          <w:szCs w:val="20"/>
        </w:rPr>
        <w:t xml:space="preserve">haar </w:t>
      </w:r>
      <w:r w:rsidR="00ED7527" w:rsidRPr="00FA3649">
        <w:rPr>
          <w:rFonts w:cs="Arial"/>
          <w:szCs w:val="20"/>
        </w:rPr>
        <w:t>onafhankelijk</w:t>
      </w:r>
      <w:r w:rsidR="00D5497B" w:rsidRPr="00FA3649">
        <w:rPr>
          <w:rFonts w:cs="Arial"/>
          <w:szCs w:val="20"/>
        </w:rPr>
        <w:t xml:space="preserve">e </w:t>
      </w:r>
      <w:r w:rsidR="00ED7527" w:rsidRPr="00FA3649">
        <w:rPr>
          <w:rFonts w:cs="Arial"/>
          <w:szCs w:val="20"/>
        </w:rPr>
        <w:t>onderzoek</w:t>
      </w:r>
      <w:r w:rsidR="00D5497B" w:rsidRPr="00FA3649">
        <w:rPr>
          <w:rFonts w:cs="Arial"/>
          <w:szCs w:val="20"/>
        </w:rPr>
        <w:t>s-</w:t>
      </w:r>
      <w:r w:rsidR="00ED7527" w:rsidRPr="00FA3649">
        <w:rPr>
          <w:rFonts w:cs="Arial"/>
          <w:szCs w:val="20"/>
        </w:rPr>
        <w:t xml:space="preserve"> en ontwikkeling</w:t>
      </w:r>
      <w:r w:rsidR="0057588B" w:rsidRPr="00FA3649">
        <w:rPr>
          <w:rFonts w:cs="Arial"/>
          <w:szCs w:val="20"/>
        </w:rPr>
        <w:t>sactiviteiten</w:t>
      </w:r>
      <w:r w:rsidR="00D5497B" w:rsidRPr="00FA3649">
        <w:rPr>
          <w:rFonts w:cs="Arial"/>
          <w:szCs w:val="20"/>
        </w:rPr>
        <w:t xml:space="preserve">. </w:t>
      </w:r>
    </w:p>
    <w:p w14:paraId="50C3855B" w14:textId="77777777" w:rsidR="002A6DE6" w:rsidRPr="00FA3649" w:rsidRDefault="002A6DE6" w:rsidP="004B69C3">
      <w:pPr>
        <w:pStyle w:val="Lijstalinea"/>
        <w:ind w:left="360"/>
        <w:rPr>
          <w:rFonts w:cs="Arial"/>
          <w:szCs w:val="20"/>
        </w:rPr>
      </w:pPr>
    </w:p>
    <w:p w14:paraId="5EA03119" w14:textId="5D1DB273" w:rsidR="002A6DE6" w:rsidRPr="00FA3649" w:rsidRDefault="002A6DE6" w:rsidP="004B69C3">
      <w:pPr>
        <w:pStyle w:val="Lijstalinea"/>
        <w:ind w:left="360"/>
        <w:rPr>
          <w:rFonts w:cs="Arial"/>
          <w:szCs w:val="20"/>
        </w:rPr>
      </w:pPr>
      <w:r w:rsidRPr="00FA3649">
        <w:rPr>
          <w:rFonts w:cs="Arial"/>
          <w:szCs w:val="20"/>
        </w:rPr>
        <w:t>Dit blijkt uit</w:t>
      </w:r>
      <w:r w:rsidR="00F30552" w:rsidRPr="00FA3649">
        <w:rPr>
          <w:rFonts w:cs="Arial"/>
          <w:szCs w:val="20"/>
        </w:rPr>
        <w:t>:</w:t>
      </w:r>
    </w:p>
    <w:p w14:paraId="4BF88373" w14:textId="3A557F1B" w:rsidR="002A6DE6" w:rsidRPr="00FA3649" w:rsidRDefault="00E909FE" w:rsidP="002A6DE6">
      <w:pPr>
        <w:rPr>
          <w:rFonts w:cs="Arial"/>
          <w:color w:val="00AAEA" w:themeColor="accent1"/>
          <w:szCs w:val="20"/>
        </w:rPr>
      </w:pPr>
      <w:sdt>
        <w:sdtPr>
          <w:rPr>
            <w:rFonts w:ascii="Arial" w:eastAsia="Calibri" w:hAnsi="Arial" w:cs="Arial"/>
            <w:i/>
            <w:iCs/>
            <w:kern w:val="0"/>
            <w:szCs w:val="20"/>
            <w14:ligatures w14:val="none"/>
          </w:rPr>
          <w:id w:val="2096669887"/>
          <w:placeholder>
            <w:docPart w:val="B82245F54EB64711B1107FED8BB2EC49"/>
          </w:placeholder>
        </w:sdtPr>
        <w:sdtEndPr>
          <w:rPr>
            <w:color w:val="00AAEA" w:themeColor="accent1"/>
          </w:rPr>
        </w:sdtEndPr>
        <w:sdtContent>
          <w:r w:rsidR="002A6DE6" w:rsidRPr="00FA3649">
            <w:rPr>
              <w:rFonts w:ascii="Arial" w:eastAsia="Calibri" w:hAnsi="Arial" w:cs="Arial"/>
              <w:i/>
              <w:iCs/>
              <w:color w:val="00AAEA" w:themeColor="accent1"/>
              <w:kern w:val="0"/>
              <w:szCs w:val="20"/>
              <w14:ligatures w14:val="none"/>
            </w:rPr>
            <w:t>Geef hier aan wat het totale aantal fte binnen uw entiteit is en hoeveel fte daarvan zich bezighoudt met</w:t>
          </w:r>
          <w:r w:rsidR="00DC42D3" w:rsidRPr="00FA3649">
            <w:rPr>
              <w:rFonts w:ascii="Arial" w:eastAsia="Calibri" w:hAnsi="Arial" w:cs="Arial"/>
              <w:i/>
              <w:iCs/>
              <w:color w:val="00AAEA" w:themeColor="accent1"/>
              <w:kern w:val="0"/>
              <w:szCs w:val="20"/>
              <w14:ligatures w14:val="none"/>
            </w:rPr>
            <w:t xml:space="preserve"> het</w:t>
          </w:r>
          <w:r w:rsidR="002A6DE6" w:rsidRPr="00FA3649">
            <w:rPr>
              <w:rFonts w:ascii="Arial" w:eastAsia="Calibri" w:hAnsi="Arial" w:cs="Arial"/>
              <w:i/>
              <w:iCs/>
              <w:color w:val="00AAEA" w:themeColor="accent1"/>
              <w:kern w:val="0"/>
              <w:szCs w:val="20"/>
              <w14:ligatures w14:val="none"/>
            </w:rPr>
            <w:t xml:space="preserve"> breed verspreiden van </w:t>
          </w:r>
          <w:r w:rsidR="00B36B6A" w:rsidRPr="00FA3649">
            <w:rPr>
              <w:rFonts w:ascii="Arial" w:eastAsia="Calibri" w:hAnsi="Arial" w:cs="Arial"/>
              <w:i/>
              <w:iCs/>
              <w:color w:val="00AAEA" w:themeColor="accent1"/>
              <w:kern w:val="0"/>
              <w:szCs w:val="20"/>
              <w14:ligatures w14:val="none"/>
            </w:rPr>
            <w:t xml:space="preserve">de resultaten van </w:t>
          </w:r>
          <w:r w:rsidR="00DC42D3" w:rsidRPr="00FA3649">
            <w:rPr>
              <w:rFonts w:ascii="Arial" w:eastAsia="Calibri" w:hAnsi="Arial" w:cs="Arial"/>
              <w:i/>
              <w:iCs/>
              <w:color w:val="00AAEA" w:themeColor="accent1"/>
              <w:kern w:val="0"/>
              <w:szCs w:val="20"/>
              <w14:ligatures w14:val="none"/>
            </w:rPr>
            <w:t xml:space="preserve">de </w:t>
          </w:r>
          <w:r w:rsidR="00B36B6A" w:rsidRPr="00FA3649">
            <w:rPr>
              <w:rFonts w:ascii="Arial" w:eastAsia="Calibri" w:hAnsi="Arial" w:cs="Arial"/>
              <w:i/>
              <w:iCs/>
              <w:color w:val="00AAEA" w:themeColor="accent1"/>
              <w:kern w:val="0"/>
              <w:szCs w:val="20"/>
              <w14:ligatures w14:val="none"/>
            </w:rPr>
            <w:t>onafhankelijke onderzoeks-</w:t>
          </w:r>
          <w:r w:rsidR="0046645A" w:rsidRPr="00FA3649">
            <w:rPr>
              <w:rFonts w:ascii="Arial" w:eastAsia="Calibri" w:hAnsi="Arial" w:cs="Arial"/>
              <w:i/>
              <w:iCs/>
              <w:color w:val="00AAEA" w:themeColor="accent1"/>
              <w:kern w:val="0"/>
              <w:szCs w:val="20"/>
              <w14:ligatures w14:val="none"/>
            </w:rPr>
            <w:t xml:space="preserve"> </w:t>
          </w:r>
          <w:r w:rsidR="00B36B6A" w:rsidRPr="00FA3649">
            <w:rPr>
              <w:rFonts w:ascii="Arial" w:eastAsia="Calibri" w:hAnsi="Arial" w:cs="Arial"/>
              <w:i/>
              <w:iCs/>
              <w:color w:val="00AAEA" w:themeColor="accent1"/>
              <w:kern w:val="0"/>
              <w:szCs w:val="20"/>
              <w14:ligatures w14:val="none"/>
            </w:rPr>
            <w:t>en ontwikkelingsactiviteiten</w:t>
          </w:r>
          <w:r w:rsidR="00DC42D3" w:rsidRPr="00FA3649">
            <w:rPr>
              <w:rFonts w:ascii="Arial" w:eastAsia="Calibri" w:hAnsi="Arial" w:cs="Arial"/>
              <w:i/>
              <w:iCs/>
              <w:color w:val="00AAEA" w:themeColor="accent1"/>
              <w:kern w:val="0"/>
              <w:szCs w:val="20"/>
              <w14:ligatures w14:val="none"/>
            </w:rPr>
            <w:t xml:space="preserve"> van uw entiteit</w:t>
          </w:r>
          <w:r w:rsidR="002A6DE6" w:rsidRPr="00FA3649">
            <w:rPr>
              <w:rFonts w:ascii="Arial" w:eastAsia="Calibri" w:hAnsi="Arial" w:cs="Arial"/>
              <w:i/>
              <w:iCs/>
              <w:color w:val="00AAEA" w:themeColor="accent1"/>
              <w:kern w:val="0"/>
              <w:szCs w:val="20"/>
              <w14:ligatures w14:val="none"/>
            </w:rPr>
            <w:t>.</w:t>
          </w:r>
          <w:r w:rsidR="002A6DE6" w:rsidRPr="00FA3649">
            <w:rPr>
              <w:rFonts w:ascii="Arial" w:eastAsia="Calibri" w:hAnsi="Arial" w:cs="Arial"/>
              <w:color w:val="00AAEA" w:themeColor="accent1"/>
              <w:kern w:val="0"/>
              <w:szCs w:val="20"/>
              <w14:ligatures w14:val="none"/>
            </w:rPr>
            <w:t xml:space="preserve"> </w:t>
          </w:r>
        </w:sdtContent>
      </w:sdt>
    </w:p>
    <w:p w14:paraId="1FFE9964" w14:textId="77777777" w:rsidR="002A6DE6" w:rsidRPr="00FA3649" w:rsidRDefault="002A6DE6" w:rsidP="004B69C3">
      <w:pPr>
        <w:pStyle w:val="Lijstalinea"/>
        <w:ind w:left="360"/>
      </w:pPr>
    </w:p>
    <w:p w14:paraId="254BA530" w14:textId="116DBF6D" w:rsidR="004F1E1B" w:rsidRPr="00FA3649" w:rsidRDefault="004F1E1B" w:rsidP="00CB034B">
      <w:pPr>
        <w:pStyle w:val="Lijstalinea"/>
        <w:numPr>
          <w:ilvl w:val="0"/>
          <w:numId w:val="41"/>
        </w:numPr>
      </w:pPr>
      <w:r w:rsidRPr="00FA3649">
        <w:t>Mijn entiteit voert de</w:t>
      </w:r>
      <w:r w:rsidR="00AE746E" w:rsidRPr="00FA3649">
        <w:t xml:space="preserve"> onderzoeks-</w:t>
      </w:r>
      <w:r w:rsidR="0046645A" w:rsidRPr="00FA3649">
        <w:t xml:space="preserve"> </w:t>
      </w:r>
      <w:r w:rsidR="00AE746E" w:rsidRPr="00FA3649">
        <w:t>en ontwikkelingsactiviteiten onafhankelijk uit</w:t>
      </w:r>
      <w:r w:rsidR="00746B94" w:rsidRPr="00FA3649">
        <w:rPr>
          <w:rStyle w:val="Voetnootmarkering"/>
        </w:rPr>
        <w:footnoteReference w:id="7"/>
      </w:r>
      <w:r w:rsidR="00AE746E" w:rsidRPr="00FA3649">
        <w:t xml:space="preserve">: </w:t>
      </w:r>
    </w:p>
    <w:bookmarkStart w:id="1" w:name="_Hlk75525786"/>
    <w:p w14:paraId="5320750E" w14:textId="77777777" w:rsidR="00F87BAD" w:rsidRPr="00FA3649" w:rsidRDefault="00E909FE" w:rsidP="00F87BAD">
      <w:pPr>
        <w:ind w:firstLine="360"/>
        <w:rPr>
          <w:rFonts w:cs="Arial"/>
          <w:szCs w:val="20"/>
        </w:rPr>
      </w:pPr>
      <w:sdt>
        <w:sdtPr>
          <w:rPr>
            <w:rFonts w:ascii="MS Gothic" w:eastAsia="MS Gothic" w:hAnsi="MS Gothic" w:cs="Arial"/>
            <w:szCs w:val="20"/>
          </w:rPr>
          <w:id w:val="-340702884"/>
          <w14:checkbox>
            <w14:checked w14:val="0"/>
            <w14:checkedState w14:val="2612" w14:font="MS Gothic"/>
            <w14:uncheckedState w14:val="2610" w14:font="MS Gothic"/>
          </w14:checkbox>
        </w:sdtPr>
        <w:sdtEndPr/>
        <w:sdtContent>
          <w:r w:rsidR="00F87BAD" w:rsidRPr="00FA3649">
            <w:rPr>
              <w:rFonts w:ascii="MS Gothic" w:eastAsia="MS Gothic" w:hAnsi="MS Gothic" w:cs="Arial" w:hint="eastAsia"/>
              <w:szCs w:val="20"/>
            </w:rPr>
            <w:t>☐</w:t>
          </w:r>
        </w:sdtContent>
      </w:sdt>
      <w:r w:rsidR="00F87BAD" w:rsidRPr="00FA3649">
        <w:rPr>
          <w:rFonts w:cs="Arial"/>
          <w:szCs w:val="20"/>
        </w:rPr>
        <w:t xml:space="preserve"> Ja</w:t>
      </w:r>
    </w:p>
    <w:bookmarkEnd w:id="1"/>
    <w:p w14:paraId="1F377AD2" w14:textId="77777777" w:rsidR="00F87BAD" w:rsidRPr="00FA3649" w:rsidRDefault="00E909FE" w:rsidP="00F87BAD">
      <w:pPr>
        <w:ind w:firstLine="360"/>
        <w:rPr>
          <w:rFonts w:cs="Arial"/>
          <w:szCs w:val="20"/>
        </w:rPr>
      </w:pPr>
      <w:sdt>
        <w:sdtPr>
          <w:rPr>
            <w:rFonts w:ascii="MS Gothic" w:eastAsia="MS Gothic" w:hAnsi="MS Gothic" w:cs="Arial"/>
            <w:szCs w:val="20"/>
          </w:rPr>
          <w:id w:val="1412585670"/>
          <w14:checkbox>
            <w14:checked w14:val="0"/>
            <w14:checkedState w14:val="2612" w14:font="MS Gothic"/>
            <w14:uncheckedState w14:val="2610" w14:font="MS Gothic"/>
          </w14:checkbox>
        </w:sdtPr>
        <w:sdtEndPr/>
        <w:sdtContent>
          <w:r w:rsidR="00F87BAD" w:rsidRPr="00FA3649">
            <w:rPr>
              <w:rFonts w:ascii="MS Gothic" w:eastAsia="MS Gothic" w:hAnsi="MS Gothic" w:cs="Arial" w:hint="eastAsia"/>
              <w:szCs w:val="20"/>
            </w:rPr>
            <w:t>☐</w:t>
          </w:r>
        </w:sdtContent>
      </w:sdt>
      <w:r w:rsidR="00F87BAD" w:rsidRPr="00FA3649">
        <w:rPr>
          <w:rFonts w:cs="Arial"/>
          <w:szCs w:val="20"/>
        </w:rPr>
        <w:t xml:space="preserve"> Nee</w:t>
      </w:r>
      <w:r w:rsidR="00F87BAD" w:rsidRPr="00FA3649" w:rsidDel="007154D2">
        <w:rPr>
          <w:rFonts w:cs="Arial"/>
          <w:szCs w:val="20"/>
        </w:rPr>
        <w:t xml:space="preserve"> </w:t>
      </w:r>
    </w:p>
    <w:p w14:paraId="134CC99D" w14:textId="39B36893" w:rsidR="00F87BAD" w:rsidRPr="00FA3649" w:rsidRDefault="00F87BAD" w:rsidP="00F87BAD">
      <w:pPr>
        <w:pStyle w:val="Lijstalinea"/>
        <w:ind w:left="360"/>
      </w:pPr>
      <w:r w:rsidRPr="00FA3649">
        <w:t>Dit blijkt uit:</w:t>
      </w:r>
    </w:p>
    <w:p w14:paraId="3A5BF990" w14:textId="77777777" w:rsidR="00C637CF" w:rsidRPr="00FA3649" w:rsidRDefault="00E909FE" w:rsidP="00C637CF">
      <w:pPr>
        <w:pStyle w:val="Lijstalinea"/>
        <w:ind w:left="360"/>
      </w:pPr>
      <w:sdt>
        <w:sdtPr>
          <w:rPr>
            <w:rFonts w:ascii="Arial" w:eastAsia="Calibri" w:hAnsi="Arial" w:cs="Arial"/>
            <w:kern w:val="0"/>
            <w:szCs w:val="20"/>
            <w14:ligatures w14:val="none"/>
          </w:rPr>
          <w:id w:val="-1045904930"/>
          <w:placeholder>
            <w:docPart w:val="43761773FB3B4158BCC8547FEC1B1007"/>
          </w:placeholder>
        </w:sdtPr>
        <w:sdtEndPr>
          <w:rPr>
            <w:i/>
            <w:iCs/>
          </w:rPr>
        </w:sdtEndPr>
        <w:sdtContent>
          <w:r w:rsidR="00C637CF" w:rsidRPr="00FA3649">
            <w:rPr>
              <w:rFonts w:ascii="Arial" w:eastAsia="Calibri" w:hAnsi="Arial" w:cs="Arial"/>
              <w:i/>
              <w:iCs/>
              <w:color w:val="00AAEA" w:themeColor="accent1"/>
              <w:kern w:val="0"/>
              <w:szCs w:val="20"/>
              <w14:ligatures w14:val="none"/>
            </w:rPr>
            <w:t>Geef hier aan hoe de onafhankelijkheid wordt geborgd en waar dit uit blijkt. Bijvoorbeeld door Code/beleid m.b.t. onafhankelijkheid</w:t>
          </w:r>
          <w:r w:rsidR="00C637CF" w:rsidRPr="00FA3649">
            <w:rPr>
              <w:rFonts w:ascii="Arial" w:eastAsia="Calibri" w:hAnsi="Arial" w:cs="Arial"/>
              <w:color w:val="00AAEA" w:themeColor="accent1"/>
              <w:kern w:val="0"/>
              <w:szCs w:val="20"/>
              <w14:ligatures w14:val="none"/>
            </w:rPr>
            <w:t xml:space="preserve">. </w:t>
          </w:r>
        </w:sdtContent>
      </w:sdt>
    </w:p>
    <w:p w14:paraId="6901602E" w14:textId="77777777" w:rsidR="00C637CF" w:rsidRPr="00FA3649" w:rsidRDefault="00C637CF" w:rsidP="00F87BAD">
      <w:pPr>
        <w:pStyle w:val="Lijstalinea"/>
        <w:ind w:left="360"/>
      </w:pPr>
    </w:p>
    <w:p w14:paraId="2A3F3A13" w14:textId="30FFB723" w:rsidR="00C36A39" w:rsidRPr="00FA3649" w:rsidRDefault="005311BC" w:rsidP="00CB034B">
      <w:pPr>
        <w:pStyle w:val="Lijstalinea"/>
        <w:numPr>
          <w:ilvl w:val="0"/>
          <w:numId w:val="41"/>
        </w:numPr>
      </w:pPr>
      <w:r w:rsidRPr="00FA3649">
        <w:t>Tabel onafhankelijke onderzoeks- en ontwikkelingsactiviteiten en kennisverspreidingsactiviteiten</w:t>
      </w:r>
      <w:r w:rsidR="00F35FE8" w:rsidRPr="00FA3649">
        <w:t xml:space="preserve">. </w:t>
      </w:r>
    </w:p>
    <w:p w14:paraId="69777F2A" w14:textId="49C054E1" w:rsidR="00F35FE8" w:rsidRPr="00FA3649" w:rsidRDefault="00F35FE8" w:rsidP="00F35FE8">
      <w:pPr>
        <w:pStyle w:val="Lijstalinea"/>
        <w:ind w:left="360"/>
      </w:pPr>
      <w:r w:rsidRPr="00FA3649">
        <w:lastRenderedPageBreak/>
        <w:t xml:space="preserve">Wij verzoeken u de tabel in Bijlage I van dit document in te vullen. </w:t>
      </w:r>
      <w:r w:rsidR="00341DE1" w:rsidRPr="00FA3649">
        <w:t>Indien u meer activiteit(en)clusters heeft, kunt u de tabel desgewenst uitbreiden met het ‘plus-teken’ aan de linkerzijde van de tabel.</w:t>
      </w:r>
    </w:p>
    <w:p w14:paraId="375E45E1" w14:textId="67194F1C" w:rsidR="007B7145" w:rsidRPr="00FA3649" w:rsidRDefault="007B7145" w:rsidP="00CB034B">
      <w:pPr>
        <w:pStyle w:val="Kop2"/>
        <w:numPr>
          <w:ilvl w:val="1"/>
          <w:numId w:val="38"/>
        </w:numPr>
      </w:pPr>
      <w:r w:rsidRPr="00FA3649">
        <w:t xml:space="preserve">Economische activiteiten &amp; gescheiden boekhouding </w:t>
      </w:r>
    </w:p>
    <w:p w14:paraId="4537219D" w14:textId="4B713C51" w:rsidR="007B7145" w:rsidRPr="00FA3649" w:rsidRDefault="00C272E9" w:rsidP="007B7145">
      <w:pPr>
        <w:rPr>
          <w:rFonts w:ascii="Arial" w:eastAsia="Calibri" w:hAnsi="Arial" w:cs="Arial"/>
          <w:kern w:val="0"/>
          <w:szCs w:val="20"/>
          <w14:ligatures w14:val="none"/>
        </w:rPr>
      </w:pPr>
      <w:r w:rsidRPr="00FA3649">
        <w:rPr>
          <w:rFonts w:ascii="Arial" w:eastAsia="Calibri" w:hAnsi="Arial" w:cs="Arial"/>
          <w:kern w:val="0"/>
          <w:szCs w:val="20"/>
          <w14:ligatures w14:val="none"/>
        </w:rPr>
        <w:t>Verricht uw organisatie ook economische activiteiten zoals contractonderzoek? Dan dient er een boekhouding te worden bijgehouden met een scheiding tussen economische en niet-economische activiteiten. Een aparte administratie voor een project is niet automatisch een gescheiden boekhouding. Een indeling in publieke en private middelen zegt alleen iets over waar het geld vandaan komt. Dit geeft geen antwoord op de vraag of het om economische activiteiten gaat.</w:t>
      </w:r>
    </w:p>
    <w:p w14:paraId="7C584B47" w14:textId="77777777" w:rsidR="002E2814" w:rsidRPr="00FA3649" w:rsidRDefault="002E2814" w:rsidP="007B7145">
      <w:pPr>
        <w:rPr>
          <w:rFonts w:ascii="Arial" w:eastAsia="Calibri" w:hAnsi="Arial" w:cs="Arial"/>
          <w:kern w:val="0"/>
          <w:szCs w:val="20"/>
          <w14:ligatures w14:val="none"/>
        </w:rPr>
      </w:pPr>
    </w:p>
    <w:p w14:paraId="40AE360E" w14:textId="760406AF" w:rsidR="006A438F" w:rsidRPr="00FA3649" w:rsidRDefault="002E2814" w:rsidP="00CB034B">
      <w:pPr>
        <w:pStyle w:val="Lijstalinea"/>
        <w:numPr>
          <w:ilvl w:val="1"/>
          <w:numId w:val="40"/>
        </w:numPr>
      </w:pPr>
      <w:r w:rsidRPr="00FA3649">
        <w:t xml:space="preserve">Mijn entiteit verricht naast onderzoeks- en </w:t>
      </w:r>
      <w:r w:rsidR="00633940" w:rsidRPr="00FA3649">
        <w:t>ontwikkelingsactiviteiten</w:t>
      </w:r>
      <w:r w:rsidRPr="00FA3649">
        <w:t xml:space="preserve"> ook economische activiteiten</w:t>
      </w:r>
      <w:r w:rsidR="00633940" w:rsidRPr="00FA3649">
        <w:rPr>
          <w:rStyle w:val="Voetnootmarkering"/>
        </w:rPr>
        <w:footnoteReference w:id="8"/>
      </w:r>
      <w:r w:rsidR="00D55347" w:rsidRPr="00FA3649">
        <w:t xml:space="preserve">: </w:t>
      </w:r>
    </w:p>
    <w:p w14:paraId="505A3350" w14:textId="2397D881" w:rsidR="006A438F" w:rsidRPr="00FA3649" w:rsidRDefault="00E909FE" w:rsidP="006A438F">
      <w:pPr>
        <w:ind w:firstLine="360"/>
        <w:rPr>
          <w:rFonts w:cs="Arial"/>
          <w:szCs w:val="20"/>
        </w:rPr>
      </w:pPr>
      <w:sdt>
        <w:sdtPr>
          <w:rPr>
            <w:rFonts w:ascii="MS Gothic" w:eastAsia="MS Gothic" w:hAnsi="MS Gothic" w:cs="Arial"/>
            <w:szCs w:val="20"/>
          </w:rPr>
          <w:id w:val="1296255164"/>
          <w14:checkbox>
            <w14:checked w14:val="0"/>
            <w14:checkedState w14:val="2612" w14:font="MS Gothic"/>
            <w14:uncheckedState w14:val="2610" w14:font="MS Gothic"/>
          </w14:checkbox>
        </w:sdtPr>
        <w:sdtEndPr/>
        <w:sdtContent>
          <w:r w:rsidR="006A438F" w:rsidRPr="00FA3649">
            <w:rPr>
              <w:rFonts w:ascii="MS Gothic" w:eastAsia="MS Gothic" w:hAnsi="MS Gothic" w:cs="Arial" w:hint="eastAsia"/>
              <w:szCs w:val="20"/>
            </w:rPr>
            <w:t>☐</w:t>
          </w:r>
        </w:sdtContent>
      </w:sdt>
      <w:r w:rsidR="006A438F" w:rsidRPr="00FA3649">
        <w:rPr>
          <w:rFonts w:cs="Arial"/>
          <w:szCs w:val="20"/>
        </w:rPr>
        <w:t xml:space="preserve"> Ja</w:t>
      </w:r>
      <w:r w:rsidR="001412B2" w:rsidRPr="00FA3649">
        <w:rPr>
          <w:rFonts w:cs="Arial"/>
          <w:szCs w:val="20"/>
        </w:rPr>
        <w:t xml:space="preserve">, ga verder naar onderdeel b. </w:t>
      </w:r>
    </w:p>
    <w:p w14:paraId="2F6F6ADE" w14:textId="65A17582" w:rsidR="006A438F" w:rsidRPr="00FA3649" w:rsidRDefault="00E909FE" w:rsidP="006A438F">
      <w:pPr>
        <w:pStyle w:val="Lijstalinea"/>
        <w:ind w:left="360"/>
        <w:rPr>
          <w:rFonts w:cs="Arial"/>
          <w:szCs w:val="20"/>
        </w:rPr>
      </w:pPr>
      <w:sdt>
        <w:sdtPr>
          <w:rPr>
            <w:rFonts w:cs="Arial"/>
            <w:szCs w:val="20"/>
          </w:rPr>
          <w:id w:val="413129137"/>
          <w14:checkbox>
            <w14:checked w14:val="0"/>
            <w14:checkedState w14:val="2612" w14:font="MS Gothic"/>
            <w14:uncheckedState w14:val="2610" w14:font="MS Gothic"/>
          </w14:checkbox>
        </w:sdtPr>
        <w:sdtEndPr/>
        <w:sdtContent>
          <w:r w:rsidR="006A438F" w:rsidRPr="00FA3649">
            <w:rPr>
              <w:rFonts w:ascii="MS Gothic" w:eastAsia="MS Gothic" w:hAnsi="MS Gothic" w:cs="Arial" w:hint="eastAsia"/>
              <w:szCs w:val="20"/>
            </w:rPr>
            <w:t>☐</w:t>
          </w:r>
        </w:sdtContent>
      </w:sdt>
      <w:r w:rsidR="006A438F" w:rsidRPr="00FA3649">
        <w:rPr>
          <w:rFonts w:cs="Arial"/>
          <w:szCs w:val="20"/>
        </w:rPr>
        <w:t xml:space="preserve"> Nee</w:t>
      </w:r>
      <w:r w:rsidR="005D70E1" w:rsidRPr="00FA3649">
        <w:rPr>
          <w:rFonts w:cs="Arial"/>
          <w:szCs w:val="20"/>
        </w:rPr>
        <w:t xml:space="preserve">, ga verder naar onderdeel c. </w:t>
      </w:r>
    </w:p>
    <w:p w14:paraId="51B74C5F" w14:textId="77777777" w:rsidR="00D169EF" w:rsidRPr="00FA3649" w:rsidRDefault="00D169EF" w:rsidP="006A438F">
      <w:pPr>
        <w:pStyle w:val="Lijstalinea"/>
        <w:ind w:left="360"/>
        <w:rPr>
          <w:rFonts w:cs="Arial"/>
          <w:szCs w:val="20"/>
        </w:rPr>
      </w:pPr>
    </w:p>
    <w:p w14:paraId="59EE95D3" w14:textId="215E6F5F" w:rsidR="00435C6D" w:rsidRPr="00FA3649" w:rsidRDefault="00435C6D" w:rsidP="00CB034B">
      <w:pPr>
        <w:pStyle w:val="Lijstalinea"/>
        <w:numPr>
          <w:ilvl w:val="1"/>
          <w:numId w:val="40"/>
        </w:numPr>
        <w:rPr>
          <w:rFonts w:cs="Arial"/>
          <w:szCs w:val="20"/>
        </w:rPr>
      </w:pPr>
      <w:r w:rsidRPr="00FA3649">
        <w:rPr>
          <w:rFonts w:cs="Arial"/>
          <w:szCs w:val="20"/>
        </w:rPr>
        <w:t xml:space="preserve">Geef </w:t>
      </w:r>
      <w:r w:rsidR="00247DF0" w:rsidRPr="00FA3649">
        <w:rPr>
          <w:rFonts w:cs="Arial"/>
          <w:szCs w:val="20"/>
        </w:rPr>
        <w:t xml:space="preserve">in onderstaande tabel </w:t>
      </w:r>
      <w:r w:rsidRPr="00FA3649">
        <w:rPr>
          <w:rFonts w:cs="Arial"/>
          <w:szCs w:val="20"/>
        </w:rPr>
        <w:t>voor het meest recent afgesloten boekjaar en het daaraan voorafgaande boekjaar (in euro's) aan:</w:t>
      </w:r>
    </w:p>
    <w:p w14:paraId="1CD2C3E1" w14:textId="77777777" w:rsidR="00435C6D" w:rsidRPr="00FA3649" w:rsidRDefault="00435C6D" w:rsidP="00CB034B">
      <w:pPr>
        <w:pStyle w:val="Lijstalinea"/>
        <w:numPr>
          <w:ilvl w:val="0"/>
          <w:numId w:val="42"/>
        </w:numPr>
        <w:rPr>
          <w:rFonts w:cs="Arial"/>
          <w:szCs w:val="20"/>
        </w:rPr>
      </w:pPr>
      <w:r w:rsidRPr="00FA3649">
        <w:rPr>
          <w:rFonts w:cs="Arial"/>
          <w:szCs w:val="20"/>
        </w:rPr>
        <w:t>de omzet uit onafhankelijk fundamenteel onderzoek, industrieel onderzoek en/of experimentele ontwikkeling</w:t>
      </w:r>
    </w:p>
    <w:p w14:paraId="30F6A5B5" w14:textId="3358D7A3" w:rsidR="00435C6D" w:rsidRPr="00FA3649" w:rsidRDefault="00435C6D" w:rsidP="00CB034B">
      <w:pPr>
        <w:pStyle w:val="Lijstalinea"/>
        <w:numPr>
          <w:ilvl w:val="0"/>
          <w:numId w:val="42"/>
        </w:numPr>
        <w:rPr>
          <w:rFonts w:cs="Arial"/>
          <w:szCs w:val="20"/>
        </w:rPr>
      </w:pPr>
      <w:r w:rsidRPr="00FA3649">
        <w:rPr>
          <w:rFonts w:cs="Arial"/>
          <w:szCs w:val="20"/>
        </w:rPr>
        <w:t>de omzet uit de verspreiding van de resultaten van deze activiteiten; en</w:t>
      </w:r>
    </w:p>
    <w:p w14:paraId="013FD35F" w14:textId="77777777" w:rsidR="00435C6D" w:rsidRPr="00FA3649" w:rsidRDefault="00435C6D" w:rsidP="00CB034B">
      <w:pPr>
        <w:pStyle w:val="Lijstalinea"/>
        <w:numPr>
          <w:ilvl w:val="0"/>
          <w:numId w:val="42"/>
        </w:numPr>
        <w:rPr>
          <w:rFonts w:cs="Arial"/>
          <w:szCs w:val="20"/>
        </w:rPr>
      </w:pPr>
      <w:r w:rsidRPr="00FA3649">
        <w:rPr>
          <w:rFonts w:cs="Arial"/>
          <w:szCs w:val="20"/>
        </w:rPr>
        <w:t>de omzet uit overige activiteiten.</w:t>
      </w:r>
    </w:p>
    <w:p w14:paraId="668FCF01" w14:textId="77777777" w:rsidR="006C7FC6" w:rsidRPr="00FA3649" w:rsidRDefault="006C7FC6" w:rsidP="006C7FC6">
      <w:pPr>
        <w:rPr>
          <w:rFonts w:cs="Arial"/>
          <w:szCs w:val="20"/>
        </w:rPr>
      </w:pPr>
    </w:p>
    <w:tbl>
      <w:tblPr>
        <w:tblStyle w:val="Tabelraster2"/>
        <w:tblW w:w="8647" w:type="dxa"/>
        <w:tblInd w:w="378" w:type="dxa"/>
        <w:tblLook w:val="04A0" w:firstRow="1" w:lastRow="0" w:firstColumn="1" w:lastColumn="0" w:noHBand="0" w:noVBand="1"/>
      </w:tblPr>
      <w:tblGrid>
        <w:gridCol w:w="2552"/>
        <w:gridCol w:w="3260"/>
        <w:gridCol w:w="2835"/>
      </w:tblGrid>
      <w:tr w:rsidR="00F45559" w:rsidRPr="00FA3649" w14:paraId="3C1C2795" w14:textId="77777777" w:rsidTr="00354100">
        <w:tc>
          <w:tcPr>
            <w:tcW w:w="2552" w:type="dxa"/>
          </w:tcPr>
          <w:p w14:paraId="062AAD2C" w14:textId="0A65B60D" w:rsidR="00F45559" w:rsidRPr="00FA3649" w:rsidRDefault="00F45559" w:rsidP="00F45559">
            <w:pPr>
              <w:autoSpaceDE w:val="0"/>
              <w:autoSpaceDN w:val="0"/>
              <w:adjustRightInd w:val="0"/>
              <w:spacing w:line="240" w:lineRule="auto"/>
              <w:rPr>
                <w:rFonts w:ascii="Arial" w:eastAsia="Calibri" w:hAnsi="Arial" w:cs="Arial"/>
                <w:bCs/>
                <w:color w:val="000000"/>
                <w:highlight w:val="cyan"/>
              </w:rPr>
            </w:pPr>
            <w:r w:rsidRPr="00FA3649">
              <w:rPr>
                <w:rFonts w:ascii="Arial" w:eastAsia="Calibri" w:hAnsi="Arial" w:cs="Arial"/>
                <w:bCs/>
                <w:color w:val="000000"/>
              </w:rPr>
              <w:t>Jaa</w:t>
            </w:r>
            <w:r w:rsidR="00360D08" w:rsidRPr="00FA3649">
              <w:rPr>
                <w:rFonts w:ascii="Arial" w:eastAsia="Calibri" w:hAnsi="Arial" w:cs="Arial"/>
                <w:bCs/>
                <w:color w:val="000000"/>
              </w:rPr>
              <w:t>r</w:t>
            </w:r>
          </w:p>
        </w:tc>
        <w:tc>
          <w:tcPr>
            <w:tcW w:w="3260" w:type="dxa"/>
          </w:tcPr>
          <w:sdt>
            <w:sdtPr>
              <w:rPr>
                <w:rFonts w:ascii="Arial" w:eastAsia="Calibri" w:hAnsi="Arial" w:cs="Arial"/>
                <w:color w:val="00AAEA" w:themeColor="accent1"/>
              </w:rPr>
              <w:id w:val="254408143"/>
              <w:placeholder>
                <w:docPart w:val="DAB46B8238BF452993910DBA06469A40"/>
              </w:placeholder>
            </w:sdtPr>
            <w:sdtEndPr>
              <w:rPr>
                <w:color w:val="auto"/>
              </w:rPr>
            </w:sdtEndPr>
            <w:sdtContent>
              <w:p w14:paraId="3ADF5025" w14:textId="35D3CEB4" w:rsidR="00F45559" w:rsidRPr="00FA3649" w:rsidRDefault="00F45559"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color w:val="00AAEA" w:themeColor="accent1"/>
                  </w:rPr>
                  <w:t>Jaartal laatst afgesloten boekjaar</w:t>
                </w:r>
              </w:p>
            </w:sdtContent>
          </w:sdt>
        </w:tc>
        <w:tc>
          <w:tcPr>
            <w:tcW w:w="2835" w:type="dxa"/>
          </w:tcPr>
          <w:sdt>
            <w:sdtPr>
              <w:rPr>
                <w:rFonts w:ascii="Arial" w:eastAsia="Calibri" w:hAnsi="Arial" w:cs="Arial"/>
                <w:color w:val="00AAEA" w:themeColor="accent1"/>
              </w:rPr>
              <w:id w:val="-132481955"/>
              <w:placeholder>
                <w:docPart w:val="072CED86AAD7456886C632580526F454"/>
              </w:placeholder>
            </w:sdtPr>
            <w:sdtEndPr>
              <w:rPr>
                <w:color w:val="auto"/>
              </w:rPr>
            </w:sdtEndPr>
            <w:sdtContent>
              <w:p w14:paraId="24125BCF" w14:textId="77777777" w:rsidR="00F45559" w:rsidRPr="00FA3649" w:rsidRDefault="00F45559"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color w:val="00AAEA" w:themeColor="accent1"/>
                  </w:rPr>
                  <w:t>Jaartal voorafgaand boekjaar</w:t>
                </w:r>
              </w:p>
            </w:sdtContent>
          </w:sdt>
          <w:p w14:paraId="6F58C8CC" w14:textId="77777777" w:rsidR="00F45559" w:rsidRPr="00FA3649" w:rsidRDefault="00F45559" w:rsidP="00F45559">
            <w:pPr>
              <w:autoSpaceDE w:val="0"/>
              <w:autoSpaceDN w:val="0"/>
              <w:adjustRightInd w:val="0"/>
              <w:spacing w:line="240" w:lineRule="auto"/>
              <w:rPr>
                <w:rFonts w:ascii="Arial" w:eastAsia="Calibri" w:hAnsi="Arial" w:cs="Arial"/>
              </w:rPr>
            </w:pPr>
          </w:p>
        </w:tc>
      </w:tr>
      <w:tr w:rsidR="00F45559" w:rsidRPr="00FA3649" w14:paraId="1BA8565A" w14:textId="77777777" w:rsidTr="00354100">
        <w:tc>
          <w:tcPr>
            <w:tcW w:w="2552" w:type="dxa"/>
          </w:tcPr>
          <w:p w14:paraId="1F274125" w14:textId="49CCE125" w:rsidR="00F45559" w:rsidRPr="00FA3649" w:rsidRDefault="00F45559" w:rsidP="00F45559">
            <w:pPr>
              <w:autoSpaceDE w:val="0"/>
              <w:autoSpaceDN w:val="0"/>
              <w:adjustRightInd w:val="0"/>
              <w:spacing w:line="240" w:lineRule="auto"/>
              <w:rPr>
                <w:rFonts w:ascii="Arial" w:eastAsia="Calibri" w:hAnsi="Arial" w:cs="Arial"/>
                <w:bCs/>
                <w:color w:val="000000"/>
              </w:rPr>
            </w:pPr>
            <w:r w:rsidRPr="00FA3649">
              <w:rPr>
                <w:rFonts w:ascii="Arial" w:eastAsia="Calibri" w:hAnsi="Arial" w:cs="Arial"/>
                <w:bCs/>
                <w:color w:val="000000"/>
              </w:rPr>
              <w:t xml:space="preserve">Omzet </w:t>
            </w:r>
            <w:r w:rsidR="00360D08" w:rsidRPr="00FA3649">
              <w:rPr>
                <w:rFonts w:ascii="Arial" w:eastAsia="Calibri" w:hAnsi="Arial" w:cs="Arial"/>
                <w:bCs/>
                <w:color w:val="000000"/>
              </w:rPr>
              <w:t>onafhankeli</w:t>
            </w:r>
            <w:r w:rsidR="00037D9A" w:rsidRPr="00FA3649">
              <w:rPr>
                <w:rFonts w:ascii="Arial" w:eastAsia="Calibri" w:hAnsi="Arial" w:cs="Arial"/>
                <w:bCs/>
                <w:color w:val="000000"/>
              </w:rPr>
              <w:t>jk onderzoek &amp; ontwikkeling</w:t>
            </w:r>
          </w:p>
        </w:tc>
        <w:tc>
          <w:tcPr>
            <w:tcW w:w="3260" w:type="dxa"/>
          </w:tcPr>
          <w:sdt>
            <w:sdtPr>
              <w:rPr>
                <w:rFonts w:ascii="Arial" w:eastAsia="Calibri" w:hAnsi="Arial" w:cs="Arial"/>
              </w:rPr>
              <w:id w:val="-443624369"/>
              <w:placeholder>
                <w:docPart w:val="DC29B0A5555E40648ACBBF1E0F7AEF1A"/>
              </w:placeholder>
            </w:sdtPr>
            <w:sdtEndPr/>
            <w:sdtContent>
              <w:p w14:paraId="3FFADCE4" w14:textId="77078877" w:rsidR="00F45559" w:rsidRPr="00FA3649" w:rsidRDefault="00F45559"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rPr>
                  <w:t>€</w:t>
                </w:r>
                <w:r w:rsidR="00037D9A" w:rsidRPr="00FA3649">
                  <w:rPr>
                    <w:rFonts w:ascii="Arial" w:eastAsia="Calibri" w:hAnsi="Arial" w:cs="Arial"/>
                    <w:i/>
                    <w:iCs/>
                  </w:rPr>
                  <w:t xml:space="preserve"> </w:t>
                </w:r>
                <w:r w:rsidR="00037D9A" w:rsidRPr="00FA3649">
                  <w:rPr>
                    <w:rFonts w:ascii="Arial" w:eastAsia="Calibri" w:hAnsi="Arial" w:cs="Arial"/>
                    <w:i/>
                    <w:iCs/>
                    <w:color w:val="00AAEA" w:themeColor="accent1"/>
                  </w:rPr>
                  <w:t>Bedrag</w:t>
                </w:r>
              </w:p>
            </w:sdtContent>
          </w:sdt>
          <w:p w14:paraId="15F8F65D" w14:textId="77777777" w:rsidR="00F45559" w:rsidRPr="00FA3649" w:rsidRDefault="00F45559" w:rsidP="00F45559">
            <w:pPr>
              <w:autoSpaceDE w:val="0"/>
              <w:autoSpaceDN w:val="0"/>
              <w:adjustRightInd w:val="0"/>
              <w:spacing w:line="240" w:lineRule="auto"/>
              <w:rPr>
                <w:rFonts w:ascii="Arial" w:eastAsia="Calibri" w:hAnsi="Arial" w:cs="Arial"/>
                <w:color w:val="000000"/>
              </w:rPr>
            </w:pPr>
          </w:p>
        </w:tc>
        <w:tc>
          <w:tcPr>
            <w:tcW w:w="2835" w:type="dxa"/>
          </w:tcPr>
          <w:sdt>
            <w:sdtPr>
              <w:rPr>
                <w:rFonts w:ascii="Arial" w:eastAsia="Calibri" w:hAnsi="Arial" w:cs="Arial"/>
              </w:rPr>
              <w:id w:val="1558671406"/>
              <w:placeholder>
                <w:docPart w:val="28FCABF2D3574BF0B5307F1D99E83D62"/>
              </w:placeholder>
            </w:sdtPr>
            <w:sdtEndPr/>
            <w:sdtContent>
              <w:p w14:paraId="0B1017F8" w14:textId="08D7EA6F" w:rsidR="00F45559" w:rsidRPr="00FA3649" w:rsidRDefault="00F45559"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rPr>
                  <w:t>€</w:t>
                </w:r>
                <w:r w:rsidR="00037D9A" w:rsidRPr="00FA3649">
                  <w:rPr>
                    <w:rFonts w:ascii="Arial" w:eastAsia="Calibri" w:hAnsi="Arial" w:cs="Arial"/>
                    <w:i/>
                    <w:iCs/>
                  </w:rPr>
                  <w:t xml:space="preserve"> </w:t>
                </w:r>
                <w:r w:rsidR="00037D9A" w:rsidRPr="00FA3649">
                  <w:rPr>
                    <w:rFonts w:ascii="Arial" w:eastAsia="Calibri" w:hAnsi="Arial" w:cs="Arial"/>
                    <w:i/>
                    <w:iCs/>
                    <w:color w:val="00AAEA" w:themeColor="accent1"/>
                  </w:rPr>
                  <w:t>Bedrag</w:t>
                </w:r>
              </w:p>
            </w:sdtContent>
          </w:sdt>
          <w:p w14:paraId="037431D4" w14:textId="77777777" w:rsidR="00F45559" w:rsidRPr="00FA3649" w:rsidRDefault="00F45559" w:rsidP="00F45559">
            <w:pPr>
              <w:autoSpaceDE w:val="0"/>
              <w:autoSpaceDN w:val="0"/>
              <w:adjustRightInd w:val="0"/>
              <w:spacing w:line="240" w:lineRule="auto"/>
              <w:rPr>
                <w:rFonts w:ascii="Arial" w:eastAsia="Calibri" w:hAnsi="Arial" w:cs="Arial"/>
              </w:rPr>
            </w:pPr>
          </w:p>
        </w:tc>
      </w:tr>
      <w:tr w:rsidR="00360D08" w:rsidRPr="00FA3649" w14:paraId="363C020E" w14:textId="77777777" w:rsidTr="00354100">
        <w:tc>
          <w:tcPr>
            <w:tcW w:w="2552" w:type="dxa"/>
          </w:tcPr>
          <w:p w14:paraId="461A3855" w14:textId="51DAA9F3" w:rsidR="00360D08" w:rsidRPr="00FA3649" w:rsidRDefault="00360D08" w:rsidP="00F45559">
            <w:pPr>
              <w:autoSpaceDE w:val="0"/>
              <w:autoSpaceDN w:val="0"/>
              <w:adjustRightInd w:val="0"/>
              <w:spacing w:line="240" w:lineRule="auto"/>
              <w:rPr>
                <w:rFonts w:ascii="Arial" w:eastAsia="Calibri" w:hAnsi="Arial" w:cs="Arial"/>
                <w:bCs/>
                <w:color w:val="000000"/>
              </w:rPr>
            </w:pPr>
            <w:r w:rsidRPr="00FA3649">
              <w:rPr>
                <w:rFonts w:ascii="Arial" w:eastAsia="Calibri" w:hAnsi="Arial" w:cs="Arial"/>
                <w:bCs/>
                <w:color w:val="000000"/>
              </w:rPr>
              <w:t>Omzet kennisverspreiding</w:t>
            </w:r>
          </w:p>
        </w:tc>
        <w:tc>
          <w:tcPr>
            <w:tcW w:w="3260" w:type="dxa"/>
          </w:tcPr>
          <w:sdt>
            <w:sdtPr>
              <w:rPr>
                <w:rFonts w:ascii="Arial" w:eastAsia="Calibri" w:hAnsi="Arial" w:cs="Arial"/>
              </w:rPr>
              <w:id w:val="-1281333944"/>
              <w:placeholder>
                <w:docPart w:val="D00D2B78362D4DA2ACE369ECAEBC8500"/>
              </w:placeholder>
            </w:sdtPr>
            <w:sdtEndPr/>
            <w:sdtContent>
              <w:p w14:paraId="76EFEA38" w14:textId="39D9B4B3" w:rsidR="00360D08" w:rsidRPr="00FA3649" w:rsidRDefault="00037D9A"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tc>
        <w:tc>
          <w:tcPr>
            <w:tcW w:w="2835" w:type="dxa"/>
          </w:tcPr>
          <w:sdt>
            <w:sdtPr>
              <w:rPr>
                <w:rFonts w:ascii="Arial" w:eastAsia="Calibri" w:hAnsi="Arial" w:cs="Arial"/>
              </w:rPr>
              <w:id w:val="42271809"/>
              <w:placeholder>
                <w:docPart w:val="ED11551A29534661AAF03050CCFE2094"/>
              </w:placeholder>
            </w:sdtPr>
            <w:sdtEndPr/>
            <w:sdtContent>
              <w:p w14:paraId="6CF96246" w14:textId="1033CA78" w:rsidR="00360D08" w:rsidRPr="00FA3649" w:rsidRDefault="00037D9A"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tc>
      </w:tr>
      <w:tr w:rsidR="00F45559" w:rsidRPr="00FA3649" w14:paraId="4AE06C8C" w14:textId="77777777" w:rsidTr="00354100">
        <w:tc>
          <w:tcPr>
            <w:tcW w:w="2552" w:type="dxa"/>
          </w:tcPr>
          <w:p w14:paraId="24058759" w14:textId="77777777" w:rsidR="00F45559" w:rsidRPr="00FA3649" w:rsidRDefault="00F45559" w:rsidP="00F45559">
            <w:pPr>
              <w:autoSpaceDE w:val="0"/>
              <w:autoSpaceDN w:val="0"/>
              <w:adjustRightInd w:val="0"/>
              <w:spacing w:line="240" w:lineRule="auto"/>
              <w:rPr>
                <w:rFonts w:ascii="Arial" w:eastAsia="Calibri" w:hAnsi="Arial" w:cs="Arial"/>
                <w:bCs/>
                <w:color w:val="000000"/>
              </w:rPr>
            </w:pPr>
            <w:r w:rsidRPr="00FA3649">
              <w:rPr>
                <w:rFonts w:ascii="Arial" w:eastAsia="Calibri" w:hAnsi="Arial" w:cs="Arial"/>
                <w:bCs/>
                <w:color w:val="000000"/>
              </w:rPr>
              <w:t>Omzet overige activiteiten</w:t>
            </w:r>
          </w:p>
        </w:tc>
        <w:tc>
          <w:tcPr>
            <w:tcW w:w="3260" w:type="dxa"/>
          </w:tcPr>
          <w:sdt>
            <w:sdtPr>
              <w:rPr>
                <w:rFonts w:ascii="Arial" w:eastAsia="Calibri" w:hAnsi="Arial" w:cs="Arial"/>
              </w:rPr>
              <w:id w:val="-1307390429"/>
              <w:placeholder>
                <w:docPart w:val="50EFD5821BC94D76BFE7B530929EB80C"/>
              </w:placeholder>
            </w:sdtPr>
            <w:sdtEndPr/>
            <w:sdtContent>
              <w:p w14:paraId="03263435" w14:textId="088405FB" w:rsidR="00F45559" w:rsidRPr="00FA3649" w:rsidRDefault="00F45559"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rPr>
                  <w:t>€</w:t>
                </w:r>
                <w:r w:rsidR="00037D9A" w:rsidRPr="00FA3649">
                  <w:rPr>
                    <w:rFonts w:ascii="Arial" w:eastAsia="Calibri" w:hAnsi="Arial" w:cs="Arial"/>
                    <w:i/>
                    <w:iCs/>
                  </w:rPr>
                  <w:t xml:space="preserve"> </w:t>
                </w:r>
                <w:r w:rsidR="00037D9A" w:rsidRPr="00FA3649">
                  <w:rPr>
                    <w:rFonts w:ascii="Arial" w:eastAsia="Calibri" w:hAnsi="Arial" w:cs="Arial"/>
                    <w:i/>
                    <w:iCs/>
                    <w:color w:val="00AAEA" w:themeColor="accent1"/>
                  </w:rPr>
                  <w:t>Bedrag</w:t>
                </w:r>
              </w:p>
            </w:sdtContent>
          </w:sdt>
          <w:p w14:paraId="6BAD84AE" w14:textId="77777777" w:rsidR="00F45559" w:rsidRPr="00FA3649" w:rsidRDefault="00F45559" w:rsidP="00F45559">
            <w:pPr>
              <w:autoSpaceDE w:val="0"/>
              <w:autoSpaceDN w:val="0"/>
              <w:adjustRightInd w:val="0"/>
              <w:spacing w:line="240" w:lineRule="auto"/>
              <w:rPr>
                <w:rFonts w:ascii="Arial" w:eastAsia="Calibri" w:hAnsi="Arial" w:cs="Arial"/>
                <w:color w:val="000000"/>
              </w:rPr>
            </w:pPr>
          </w:p>
        </w:tc>
        <w:tc>
          <w:tcPr>
            <w:tcW w:w="2835" w:type="dxa"/>
          </w:tcPr>
          <w:sdt>
            <w:sdtPr>
              <w:rPr>
                <w:rFonts w:ascii="Arial" w:eastAsia="Calibri" w:hAnsi="Arial" w:cs="Arial"/>
              </w:rPr>
              <w:id w:val="-698390086"/>
              <w:placeholder>
                <w:docPart w:val="304A93B660154E8CBB68261F98470C7B"/>
              </w:placeholder>
            </w:sdtPr>
            <w:sdtEndPr/>
            <w:sdtContent>
              <w:p w14:paraId="7AC80697" w14:textId="6B149EA9" w:rsidR="00F45559" w:rsidRPr="00FA3649" w:rsidRDefault="00F45559" w:rsidP="00F45559">
                <w:pPr>
                  <w:autoSpaceDE w:val="0"/>
                  <w:autoSpaceDN w:val="0"/>
                  <w:adjustRightInd w:val="0"/>
                  <w:spacing w:line="240" w:lineRule="auto"/>
                  <w:rPr>
                    <w:rFonts w:ascii="Arial" w:eastAsia="Calibri" w:hAnsi="Arial" w:cs="Arial"/>
                    <w:color w:val="000000"/>
                  </w:rPr>
                </w:pPr>
                <w:r w:rsidRPr="00FA3649">
                  <w:rPr>
                    <w:rFonts w:ascii="Arial" w:eastAsia="Calibri" w:hAnsi="Arial" w:cs="Arial"/>
                    <w:i/>
                    <w:iCs/>
                  </w:rPr>
                  <w:t>€</w:t>
                </w:r>
                <w:r w:rsidR="00037D9A" w:rsidRPr="00FA3649">
                  <w:rPr>
                    <w:rFonts w:ascii="Arial" w:eastAsia="Calibri" w:hAnsi="Arial" w:cs="Arial"/>
                    <w:i/>
                    <w:iCs/>
                  </w:rPr>
                  <w:t xml:space="preserve"> </w:t>
                </w:r>
                <w:r w:rsidR="00037D9A" w:rsidRPr="00FA3649">
                  <w:rPr>
                    <w:rFonts w:ascii="Arial" w:eastAsia="Calibri" w:hAnsi="Arial" w:cs="Arial"/>
                    <w:i/>
                    <w:iCs/>
                    <w:color w:val="00AAEA" w:themeColor="accent1"/>
                  </w:rPr>
                  <w:t>Bedrag</w:t>
                </w:r>
              </w:p>
            </w:sdtContent>
          </w:sdt>
          <w:p w14:paraId="66B1B7AE" w14:textId="77777777" w:rsidR="00F45559" w:rsidRPr="00FA3649" w:rsidRDefault="00F45559" w:rsidP="00F45559">
            <w:pPr>
              <w:autoSpaceDE w:val="0"/>
              <w:autoSpaceDN w:val="0"/>
              <w:adjustRightInd w:val="0"/>
              <w:spacing w:line="240" w:lineRule="auto"/>
              <w:rPr>
                <w:rFonts w:ascii="Arial" w:eastAsia="Calibri" w:hAnsi="Arial" w:cs="Arial"/>
              </w:rPr>
            </w:pPr>
          </w:p>
        </w:tc>
      </w:tr>
    </w:tbl>
    <w:p w14:paraId="746E560E" w14:textId="77777777" w:rsidR="006C7FC6" w:rsidRPr="00FA3649" w:rsidRDefault="006C7FC6" w:rsidP="006C7FC6">
      <w:pPr>
        <w:rPr>
          <w:rFonts w:cs="Arial"/>
          <w:szCs w:val="20"/>
        </w:rPr>
      </w:pPr>
    </w:p>
    <w:p w14:paraId="4727E970" w14:textId="78DF3A0F" w:rsidR="00CB21B5" w:rsidRPr="00FA3649" w:rsidRDefault="008F0373" w:rsidP="00CB034B">
      <w:pPr>
        <w:pStyle w:val="Lijstalinea"/>
        <w:numPr>
          <w:ilvl w:val="1"/>
          <w:numId w:val="40"/>
        </w:numPr>
        <w:rPr>
          <w:rFonts w:cs="Arial"/>
          <w:szCs w:val="20"/>
        </w:rPr>
      </w:pPr>
      <w:r w:rsidRPr="00FA3649">
        <w:rPr>
          <w:rFonts w:cs="Arial"/>
          <w:szCs w:val="20"/>
        </w:rPr>
        <w:t xml:space="preserve">Winst </w:t>
      </w:r>
      <w:r w:rsidR="00C848D2" w:rsidRPr="00FA3649">
        <w:rPr>
          <w:rFonts w:cs="Arial"/>
          <w:szCs w:val="20"/>
        </w:rPr>
        <w:t xml:space="preserve">die wordt behaald </w:t>
      </w:r>
      <w:r w:rsidRPr="00FA3649">
        <w:rPr>
          <w:rFonts w:cs="Arial"/>
          <w:szCs w:val="20"/>
        </w:rPr>
        <w:t>uit onafhankelij</w:t>
      </w:r>
      <w:r w:rsidR="0084379E" w:rsidRPr="00FA3649">
        <w:rPr>
          <w:rFonts w:cs="Arial"/>
          <w:szCs w:val="20"/>
        </w:rPr>
        <w:t>ke onderzoeks- en ontwikkelingsactiviteiten</w:t>
      </w:r>
      <w:r w:rsidR="005145D2" w:rsidRPr="00FA3649">
        <w:rPr>
          <w:rFonts w:cs="Arial"/>
          <w:szCs w:val="20"/>
        </w:rPr>
        <w:t xml:space="preserve"> en/of kennisverspreiding wordt opnieuw geïnvesteerd</w:t>
      </w:r>
      <w:r w:rsidR="00297505" w:rsidRPr="00FA3649">
        <w:rPr>
          <w:rFonts w:cs="Arial"/>
          <w:szCs w:val="20"/>
        </w:rPr>
        <w:t xml:space="preserve"> in</w:t>
      </w:r>
      <w:r w:rsidR="00AC7302" w:rsidRPr="00FA3649">
        <w:rPr>
          <w:rFonts w:cs="Arial"/>
          <w:szCs w:val="20"/>
        </w:rPr>
        <w:t xml:space="preserve"> kennisverspreiding of onderwijs. </w:t>
      </w:r>
    </w:p>
    <w:p w14:paraId="74259CBB" w14:textId="77777777" w:rsidR="00FC635A" w:rsidRPr="00FA3649" w:rsidRDefault="00E909FE" w:rsidP="00FC635A">
      <w:pPr>
        <w:ind w:firstLine="360"/>
        <w:rPr>
          <w:rFonts w:cs="Arial"/>
          <w:szCs w:val="20"/>
        </w:rPr>
      </w:pPr>
      <w:sdt>
        <w:sdtPr>
          <w:rPr>
            <w:rFonts w:ascii="MS Gothic" w:eastAsia="MS Gothic" w:hAnsi="MS Gothic" w:cs="Arial"/>
            <w:szCs w:val="20"/>
          </w:rPr>
          <w:id w:val="20987528"/>
          <w14:checkbox>
            <w14:checked w14:val="0"/>
            <w14:checkedState w14:val="2612" w14:font="MS Gothic"/>
            <w14:uncheckedState w14:val="2610" w14:font="MS Gothic"/>
          </w14:checkbox>
        </w:sdtPr>
        <w:sdtEndPr/>
        <w:sdtContent>
          <w:r w:rsidR="00FC635A" w:rsidRPr="00FA3649">
            <w:rPr>
              <w:rFonts w:ascii="MS Gothic" w:eastAsia="MS Gothic" w:hAnsi="MS Gothic" w:cs="Arial" w:hint="eastAsia"/>
              <w:szCs w:val="20"/>
            </w:rPr>
            <w:t>☐</w:t>
          </w:r>
        </w:sdtContent>
      </w:sdt>
      <w:r w:rsidR="00FC635A" w:rsidRPr="00FA3649">
        <w:rPr>
          <w:rFonts w:cs="Arial"/>
          <w:szCs w:val="20"/>
        </w:rPr>
        <w:t xml:space="preserve"> Ja</w:t>
      </w:r>
    </w:p>
    <w:p w14:paraId="61FA994C" w14:textId="77777777" w:rsidR="00FC635A" w:rsidRPr="00FA3649" w:rsidRDefault="00E909FE" w:rsidP="00FC635A">
      <w:pPr>
        <w:pStyle w:val="Lijstalinea"/>
        <w:ind w:left="360"/>
        <w:rPr>
          <w:rFonts w:cs="Arial"/>
          <w:szCs w:val="20"/>
        </w:rPr>
      </w:pPr>
      <w:sdt>
        <w:sdtPr>
          <w:rPr>
            <w:rFonts w:cs="Arial"/>
            <w:szCs w:val="20"/>
          </w:rPr>
          <w:id w:val="1028144774"/>
          <w14:checkbox>
            <w14:checked w14:val="0"/>
            <w14:checkedState w14:val="2612" w14:font="MS Gothic"/>
            <w14:uncheckedState w14:val="2610" w14:font="MS Gothic"/>
          </w14:checkbox>
        </w:sdtPr>
        <w:sdtEndPr/>
        <w:sdtContent>
          <w:r w:rsidR="00FC635A" w:rsidRPr="00FA3649">
            <w:rPr>
              <w:rFonts w:ascii="MS Gothic" w:eastAsia="MS Gothic" w:hAnsi="MS Gothic" w:cs="Arial" w:hint="eastAsia"/>
              <w:szCs w:val="20"/>
            </w:rPr>
            <w:t>☐</w:t>
          </w:r>
        </w:sdtContent>
      </w:sdt>
      <w:r w:rsidR="00FC635A" w:rsidRPr="00FA3649">
        <w:rPr>
          <w:rFonts w:cs="Arial"/>
          <w:szCs w:val="20"/>
        </w:rPr>
        <w:t xml:space="preserve"> Nee </w:t>
      </w:r>
    </w:p>
    <w:p w14:paraId="6C5C62C8" w14:textId="77777777" w:rsidR="00C848D2" w:rsidRPr="00FA3649" w:rsidRDefault="00C848D2" w:rsidP="00FC635A">
      <w:pPr>
        <w:pStyle w:val="Lijstalinea"/>
        <w:ind w:left="360"/>
        <w:rPr>
          <w:rFonts w:cs="Arial"/>
          <w:szCs w:val="20"/>
        </w:rPr>
      </w:pPr>
    </w:p>
    <w:p w14:paraId="5D6A1D9B" w14:textId="6C21EBB5" w:rsidR="00C848D2" w:rsidRPr="00FA3649" w:rsidRDefault="00C848D2" w:rsidP="00FC635A">
      <w:pPr>
        <w:pStyle w:val="Lijstalinea"/>
        <w:ind w:left="360"/>
        <w:rPr>
          <w:rFonts w:cs="Arial"/>
          <w:szCs w:val="20"/>
        </w:rPr>
      </w:pPr>
      <w:r w:rsidRPr="00FA3649">
        <w:rPr>
          <w:rFonts w:cs="Arial"/>
          <w:szCs w:val="20"/>
        </w:rPr>
        <w:t>Dit blijkt uit:</w:t>
      </w:r>
    </w:p>
    <w:p w14:paraId="2D87F670" w14:textId="20C8E7BC" w:rsidR="0055607F" w:rsidRPr="00FA3649" w:rsidRDefault="00E909FE" w:rsidP="0055607F">
      <w:pPr>
        <w:rPr>
          <w:rFonts w:eastAsia="MS Gothic" w:cs="Arial"/>
          <w:szCs w:val="20"/>
        </w:rPr>
      </w:pPr>
      <w:sdt>
        <w:sdtPr>
          <w:rPr>
            <w:rFonts w:ascii="Arial" w:eastAsia="Calibri" w:hAnsi="Arial" w:cs="Arial"/>
            <w:kern w:val="0"/>
            <w:szCs w:val="20"/>
            <w14:ligatures w14:val="none"/>
          </w:rPr>
          <w:id w:val="-383334668"/>
          <w:placeholder>
            <w:docPart w:val="3D90A213ACB8492A941D68B669D1369D"/>
          </w:placeholder>
        </w:sdtPr>
        <w:sdtEndPr>
          <w:rPr>
            <w:i/>
            <w:iCs/>
          </w:rPr>
        </w:sdtEndPr>
        <w:sdtContent>
          <w:r w:rsidR="00FC635A" w:rsidRPr="00FA3649">
            <w:rPr>
              <w:rFonts w:ascii="Arial" w:eastAsia="Calibri" w:hAnsi="Arial" w:cs="Arial"/>
              <w:i/>
              <w:iCs/>
              <w:color w:val="00AAEA" w:themeColor="accent1"/>
              <w:kern w:val="0"/>
              <w:szCs w:val="20"/>
              <w14:ligatures w14:val="none"/>
            </w:rPr>
            <w:t>U kunt hier een nadere toelichting opnemen (niet verplicht)</w:t>
          </w:r>
        </w:sdtContent>
      </w:sdt>
    </w:p>
    <w:p w14:paraId="53FD8F9E" w14:textId="77777777" w:rsidR="006137B4" w:rsidRPr="00FA3649" w:rsidRDefault="006137B4" w:rsidP="006137B4">
      <w:pPr>
        <w:rPr>
          <w:rFonts w:cs="Arial"/>
          <w:szCs w:val="20"/>
        </w:rPr>
      </w:pPr>
    </w:p>
    <w:p w14:paraId="21394499" w14:textId="6DFB5A41" w:rsidR="00944735" w:rsidRPr="00FA3649" w:rsidRDefault="003E6CBE" w:rsidP="00CB034B">
      <w:pPr>
        <w:pStyle w:val="Lijstalinea"/>
        <w:numPr>
          <w:ilvl w:val="1"/>
          <w:numId w:val="40"/>
        </w:numPr>
        <w:rPr>
          <w:rFonts w:cs="Arial"/>
          <w:szCs w:val="20"/>
        </w:rPr>
      </w:pPr>
      <w:r w:rsidRPr="00FA3649">
        <w:rPr>
          <w:rFonts w:cs="Arial"/>
          <w:szCs w:val="20"/>
        </w:rPr>
        <w:t>Gescheiden boekhouding</w:t>
      </w:r>
    </w:p>
    <w:p w14:paraId="14DEDA60" w14:textId="13853C2E" w:rsidR="00647F21" w:rsidRPr="00C95D54" w:rsidRDefault="00FC5E10" w:rsidP="00C95D54">
      <w:pPr>
        <w:pStyle w:val="Lijstalinea"/>
        <w:ind w:left="502"/>
        <w:rPr>
          <w:rFonts w:cs="Arial"/>
          <w:szCs w:val="20"/>
        </w:rPr>
      </w:pPr>
      <w:r w:rsidRPr="00FA3649">
        <w:rPr>
          <w:rFonts w:cs="Arial"/>
          <w:szCs w:val="20"/>
        </w:rPr>
        <w:t xml:space="preserve">Indien </w:t>
      </w:r>
      <w:r w:rsidR="00A04CA3" w:rsidRPr="00FA3649">
        <w:rPr>
          <w:rFonts w:cs="Arial"/>
          <w:szCs w:val="20"/>
        </w:rPr>
        <w:t xml:space="preserve">u bij onderdeel a </w:t>
      </w:r>
      <w:r w:rsidR="001F006E" w:rsidRPr="00FA3649">
        <w:rPr>
          <w:rFonts w:cs="Arial"/>
          <w:szCs w:val="20"/>
        </w:rPr>
        <w:t>‘</w:t>
      </w:r>
      <w:r w:rsidR="00A04CA3" w:rsidRPr="00FA3649">
        <w:rPr>
          <w:rFonts w:cs="Arial"/>
          <w:szCs w:val="20"/>
        </w:rPr>
        <w:t>J</w:t>
      </w:r>
      <w:r w:rsidR="001F006E" w:rsidRPr="00FA3649">
        <w:rPr>
          <w:rFonts w:cs="Arial"/>
          <w:szCs w:val="20"/>
        </w:rPr>
        <w:t xml:space="preserve">a’ </w:t>
      </w:r>
      <w:r w:rsidR="00A04CA3" w:rsidRPr="00FA3649">
        <w:rPr>
          <w:rFonts w:cs="Arial"/>
          <w:szCs w:val="20"/>
        </w:rPr>
        <w:t xml:space="preserve">heeft </w:t>
      </w:r>
      <w:r w:rsidR="001F006E" w:rsidRPr="00FA3649">
        <w:rPr>
          <w:rFonts w:cs="Arial"/>
          <w:szCs w:val="20"/>
        </w:rPr>
        <w:t>geantwoord</w:t>
      </w:r>
      <w:r w:rsidR="00AA1C02" w:rsidRPr="00FA3649">
        <w:rPr>
          <w:rFonts w:cs="Arial"/>
          <w:szCs w:val="20"/>
        </w:rPr>
        <w:t xml:space="preserve">, verzoeken wij u onderstaande verklaring te tekenen. </w:t>
      </w:r>
    </w:p>
    <w:p w14:paraId="21035C2A" w14:textId="5F6CAF52" w:rsidR="00D169EF" w:rsidRPr="00FA3649" w:rsidRDefault="00E909FE" w:rsidP="00865A38">
      <w:pPr>
        <w:pStyle w:val="Lijstalinea"/>
        <w:ind w:left="360"/>
        <w:rPr>
          <w:rFonts w:cstheme="minorHAnsi"/>
          <w:szCs w:val="20"/>
        </w:rPr>
      </w:pPr>
      <w:sdt>
        <w:sdtPr>
          <w:rPr>
            <w:rFonts w:ascii="Arial" w:eastAsia="Calibri" w:hAnsi="Arial" w:cs="Arial"/>
            <w:kern w:val="0"/>
            <w:szCs w:val="20"/>
            <w14:ligatures w14:val="none"/>
          </w:rPr>
          <w:id w:val="-1545443528"/>
          <w:placeholder>
            <w:docPart w:val="1B9FE58332D84B90BF56EA4362238719"/>
          </w:placeholder>
        </w:sdtPr>
        <w:sdtEndPr>
          <w:rPr>
            <w:i/>
            <w:iCs/>
          </w:rPr>
        </w:sdtEndPr>
        <w:sdtContent>
          <w:r w:rsidR="00307875" w:rsidRPr="00FA3649">
            <w:rPr>
              <w:rFonts w:ascii="Arial" w:eastAsia="Calibri" w:hAnsi="Arial" w:cs="Arial"/>
              <w:i/>
              <w:iCs/>
              <w:color w:val="00AAEA" w:themeColor="accent1"/>
              <w:kern w:val="0"/>
              <w:szCs w:val="20"/>
              <w14:ligatures w14:val="none"/>
            </w:rPr>
            <w:t xml:space="preserve">Naam </w:t>
          </w:r>
          <w:r w:rsidR="00E4337E" w:rsidRPr="00FA3649">
            <w:rPr>
              <w:rFonts w:ascii="Arial" w:eastAsia="Calibri" w:hAnsi="Arial" w:cs="Arial"/>
              <w:i/>
              <w:iCs/>
              <w:color w:val="00AAEA" w:themeColor="accent1"/>
              <w:kern w:val="0"/>
              <w:szCs w:val="20"/>
              <w14:ligatures w14:val="none"/>
            </w:rPr>
            <w:t>entiteit</w:t>
          </w:r>
        </w:sdtContent>
      </w:sdt>
      <w:r w:rsidR="00307875" w:rsidRPr="00FA3649">
        <w:rPr>
          <w:rFonts w:ascii="Arial" w:eastAsia="Calibri" w:hAnsi="Arial" w:cs="Arial"/>
          <w:i/>
          <w:iCs/>
          <w:kern w:val="0"/>
          <w:szCs w:val="20"/>
          <w14:ligatures w14:val="none"/>
        </w:rPr>
        <w:t xml:space="preserve"> </w:t>
      </w:r>
      <w:r w:rsidR="00D169EF" w:rsidRPr="00FA3649">
        <w:rPr>
          <w:rFonts w:cstheme="minorHAnsi"/>
          <w:szCs w:val="20"/>
        </w:rPr>
        <w:t>verklaart:</w:t>
      </w:r>
      <w:r w:rsidR="00D169EF" w:rsidRPr="00FA3649">
        <w:rPr>
          <w:rFonts w:cstheme="minorHAnsi"/>
          <w:szCs w:val="20"/>
        </w:rPr>
        <w:br/>
        <w:t>dat zij, voor zover zij economische activiteiten</w:t>
      </w:r>
      <w:r w:rsidR="00F61584" w:rsidRPr="00FA3649">
        <w:rPr>
          <w:rFonts w:eastAsia="Times New Roman" w:cstheme="minorHAnsi"/>
          <w:b/>
          <w:color w:val="18657C"/>
          <w:szCs w:val="20"/>
          <w:vertAlign w:val="superscript"/>
          <w:lang w:eastAsia="nl-NL"/>
        </w:rPr>
        <w:t xml:space="preserve"> </w:t>
      </w:r>
      <w:r w:rsidR="00D169EF" w:rsidRPr="00FA3649">
        <w:rPr>
          <w:rFonts w:cstheme="minorHAnsi"/>
          <w:szCs w:val="20"/>
        </w:rPr>
        <w:t>uitoefent, met betrekking tot de financiering van, de kosten van en de inkomsten uit die economische activiteiten een gescheiden boekhouding voert</w:t>
      </w:r>
      <w:r w:rsidR="00865A38" w:rsidRPr="00FA3649">
        <w:rPr>
          <w:rFonts w:cstheme="minorHAnsi"/>
          <w:szCs w:val="20"/>
        </w:rPr>
        <w:t xml:space="preserve">. </w:t>
      </w:r>
    </w:p>
    <w:p w14:paraId="75A7A59B" w14:textId="77777777" w:rsidR="00647F21" w:rsidRPr="00FA3649" w:rsidRDefault="00647F21" w:rsidP="00865A38">
      <w:pPr>
        <w:pStyle w:val="Lijstalinea"/>
        <w:ind w:left="360"/>
      </w:pPr>
    </w:p>
    <w:p w14:paraId="7CCCB76E" w14:textId="5D217939" w:rsidR="00881A1C" w:rsidRPr="00FA3649" w:rsidRDefault="00E909FE" w:rsidP="00881A1C">
      <w:pPr>
        <w:spacing w:line="260" w:lineRule="atLeast"/>
        <w:rPr>
          <w:rFonts w:ascii="Calibri" w:eastAsia="Times New Roman" w:hAnsi="Calibri" w:cs="Times New Roman"/>
          <w:kern w:val="0"/>
          <w:szCs w:val="20"/>
          <w:lang w:eastAsia="nl-NL"/>
          <w14:ligatures w14:val="none"/>
        </w:rPr>
      </w:pPr>
      <w:sdt>
        <w:sdtPr>
          <w:rPr>
            <w:rFonts w:ascii="Calibri" w:eastAsia="Times New Roman" w:hAnsi="Calibri" w:cs="Times New Roman"/>
            <w:kern w:val="0"/>
            <w:szCs w:val="20"/>
            <w:lang w:eastAsia="nl-NL"/>
            <w14:ligatures w14:val="none"/>
          </w:rPr>
          <w:alias w:val="Handtekening"/>
          <w:tag w:val="Handtekening"/>
          <w:id w:val="-692220757"/>
          <w:placeholder>
            <w:docPart w:val="6337E91C9D9147C6B56BA1958CD458E4"/>
          </w:placeholder>
        </w:sdtPr>
        <w:sdtEndPr/>
        <w:sdtContent>
          <w:r w:rsidR="00881A1C" w:rsidRPr="00FA3649">
            <w:rPr>
              <w:rFonts w:eastAsia="Times New Roman" w:cstheme="minorHAnsi"/>
              <w:i/>
              <w:iCs/>
              <w:color w:val="00AAEA" w:themeColor="accent1"/>
              <w:kern w:val="0"/>
              <w:szCs w:val="20"/>
              <w:lang w:eastAsia="nl-NL"/>
              <w14:ligatures w14:val="none"/>
            </w:rPr>
            <w:t>Handtekening</w:t>
          </w:r>
          <w:r w:rsidR="0047134B" w:rsidRPr="00FA3649">
            <w:rPr>
              <w:rStyle w:val="Voetnootmarkering"/>
              <w:rFonts w:eastAsia="Times New Roman" w:cstheme="minorHAnsi"/>
              <w:i/>
              <w:iCs/>
              <w:color w:val="00AAEA" w:themeColor="accent1"/>
              <w:kern w:val="0"/>
              <w:szCs w:val="20"/>
              <w:lang w:eastAsia="nl-NL"/>
              <w14:ligatures w14:val="none"/>
            </w:rPr>
            <w:footnoteReference w:id="9"/>
          </w:r>
          <w:r w:rsidR="00881A1C" w:rsidRPr="00FA3649">
            <w:rPr>
              <w:rFonts w:ascii="Calibri" w:eastAsia="Times New Roman" w:hAnsi="Calibri" w:cs="Times New Roman"/>
              <w:kern w:val="0"/>
              <w:szCs w:val="20"/>
              <w:lang w:eastAsia="nl-NL"/>
              <w14:ligatures w14:val="none"/>
            </w:rPr>
            <w:t xml:space="preserve"> </w:t>
          </w:r>
        </w:sdtContent>
      </w:sdt>
    </w:p>
    <w:p w14:paraId="54A5FEE1" w14:textId="77777777" w:rsidR="00881A1C" w:rsidRPr="00FA3649" w:rsidRDefault="00881A1C" w:rsidP="00881A1C">
      <w:pPr>
        <w:spacing w:line="260" w:lineRule="atLeast"/>
        <w:rPr>
          <w:rFonts w:ascii="Calibri" w:eastAsia="Times New Roman" w:hAnsi="Calibri" w:cs="Times New Roman"/>
          <w:kern w:val="0"/>
          <w:szCs w:val="20"/>
          <w:lang w:eastAsia="nl-NL"/>
          <w14:ligatures w14:val="none"/>
        </w:rPr>
      </w:pPr>
      <w:r w:rsidRPr="00FA3649">
        <w:rPr>
          <w:rFonts w:ascii="Calibri" w:eastAsia="Times New Roman" w:hAnsi="Calibri" w:cs="Times New Roman"/>
          <w:kern w:val="0"/>
          <w:szCs w:val="20"/>
          <w:lang w:eastAsia="nl-NL"/>
          <w14:ligatures w14:val="none"/>
        </w:rPr>
        <w:tab/>
      </w:r>
    </w:p>
    <w:p w14:paraId="7F2FEAC1" w14:textId="272C89E7" w:rsidR="00881A1C" w:rsidRPr="00FA3649" w:rsidRDefault="00E909FE" w:rsidP="00881A1C">
      <w:pPr>
        <w:spacing w:line="260" w:lineRule="atLeast"/>
        <w:rPr>
          <w:rFonts w:eastAsia="Times New Roman" w:cstheme="minorHAnsi"/>
          <w:color w:val="00AAEA" w:themeColor="accent1"/>
          <w:kern w:val="0"/>
          <w:szCs w:val="20"/>
          <w:lang w:eastAsia="nl-NL"/>
          <w14:ligatures w14:val="none"/>
        </w:rPr>
      </w:pPr>
      <w:sdt>
        <w:sdtPr>
          <w:rPr>
            <w:rFonts w:ascii="Calibri" w:eastAsia="Times New Roman" w:hAnsi="Calibri" w:cs="Times New Roman"/>
            <w:kern w:val="0"/>
            <w:szCs w:val="20"/>
            <w:lang w:eastAsia="nl-NL"/>
            <w14:ligatures w14:val="none"/>
          </w:rPr>
          <w:alias w:val="Naam"/>
          <w:tag w:val="Naam"/>
          <w:id w:val="-88930654"/>
          <w:placeholder>
            <w:docPart w:val="CCBD228EE7204D648A30EDFDF5A33632"/>
          </w:placeholder>
        </w:sdtPr>
        <w:sdtEndPr>
          <w:rPr>
            <w:rFonts w:asciiTheme="minorHAnsi" w:hAnsiTheme="minorHAnsi" w:cstheme="minorHAnsi"/>
            <w:color w:val="00AAEA" w:themeColor="accent1"/>
          </w:rPr>
        </w:sdtEndPr>
        <w:sdtContent>
          <w:r w:rsidR="00BD4DD7" w:rsidRPr="00FA3649">
            <w:rPr>
              <w:rFonts w:eastAsia="Times New Roman" w:cstheme="minorHAnsi"/>
              <w:i/>
              <w:iCs/>
              <w:color w:val="00AAEA" w:themeColor="accent1"/>
              <w:kern w:val="0"/>
              <w:szCs w:val="20"/>
              <w:lang w:eastAsia="nl-NL"/>
              <w14:ligatures w14:val="none"/>
            </w:rPr>
            <w:t>Naam</w:t>
          </w:r>
        </w:sdtContent>
      </w:sdt>
    </w:p>
    <w:p w14:paraId="6C4DF954" w14:textId="5C1A6615" w:rsidR="00881A1C" w:rsidRPr="00FA3649" w:rsidRDefault="00E909FE" w:rsidP="00881A1C">
      <w:pPr>
        <w:spacing w:line="260" w:lineRule="atLeast"/>
        <w:rPr>
          <w:rFonts w:ascii="Calibri" w:eastAsia="Times New Roman" w:hAnsi="Calibri" w:cs="Times New Roman"/>
          <w:kern w:val="0"/>
          <w:szCs w:val="20"/>
          <w:lang w:eastAsia="nl-NL"/>
          <w14:ligatures w14:val="none"/>
        </w:rPr>
      </w:pPr>
      <w:sdt>
        <w:sdtPr>
          <w:rPr>
            <w:rFonts w:ascii="Calibri" w:eastAsia="Times New Roman" w:hAnsi="Calibri" w:cs="Times New Roman"/>
            <w:i/>
            <w:iCs/>
            <w:kern w:val="0"/>
            <w:szCs w:val="20"/>
            <w:lang w:eastAsia="nl-NL"/>
            <w14:ligatures w14:val="none"/>
          </w:rPr>
          <w:alias w:val="Functie"/>
          <w:tag w:val="Functie"/>
          <w:id w:val="1981411053"/>
          <w:placeholder>
            <w:docPart w:val="EEA454CAD0DC44399A5BE67441490D01"/>
          </w:placeholder>
        </w:sdtPr>
        <w:sdtEndPr/>
        <w:sdtContent>
          <w:r w:rsidR="00881A1C" w:rsidRPr="00FA3649">
            <w:rPr>
              <w:rFonts w:eastAsia="Times New Roman" w:cstheme="minorHAnsi"/>
              <w:i/>
              <w:iCs/>
              <w:color w:val="00AAEA" w:themeColor="accent1"/>
              <w:kern w:val="0"/>
              <w:szCs w:val="20"/>
              <w:lang w:eastAsia="nl-NL"/>
              <w14:ligatures w14:val="none"/>
            </w:rPr>
            <w:t>Functie</w:t>
          </w:r>
        </w:sdtContent>
      </w:sdt>
      <w:r w:rsidR="00881A1C" w:rsidRPr="00FA3649">
        <w:rPr>
          <w:rFonts w:ascii="Calibri" w:eastAsia="Times New Roman" w:hAnsi="Calibri" w:cs="Times New Roman"/>
          <w:kern w:val="0"/>
          <w:szCs w:val="20"/>
          <w:lang w:eastAsia="nl-NL"/>
          <w14:ligatures w14:val="none"/>
        </w:rPr>
        <w:br/>
      </w:r>
      <w:sdt>
        <w:sdtPr>
          <w:rPr>
            <w:rFonts w:ascii="Calibri" w:eastAsia="Times New Roman" w:hAnsi="Calibri" w:cs="Times New Roman"/>
            <w:kern w:val="0"/>
            <w:szCs w:val="20"/>
            <w:lang w:eastAsia="nl-NL"/>
            <w14:ligatures w14:val="none"/>
          </w:rPr>
          <w:alias w:val="Organisatie"/>
          <w:tag w:val="Organisatie"/>
          <w:id w:val="1737664303"/>
          <w:placeholder>
            <w:docPart w:val="488523F330DB4A139DB4882613C1CF4C"/>
          </w:placeholder>
        </w:sdtPr>
        <w:sdtEndPr/>
        <w:sdtContent>
          <w:r w:rsidR="00BD4DD7" w:rsidRPr="00FA3649">
            <w:rPr>
              <w:rFonts w:eastAsia="Times New Roman" w:cstheme="minorHAnsi"/>
              <w:i/>
              <w:iCs/>
              <w:color w:val="00AAEA" w:themeColor="accent1"/>
              <w:kern w:val="0"/>
              <w:szCs w:val="20"/>
              <w:lang w:eastAsia="nl-NL"/>
              <w14:ligatures w14:val="none"/>
            </w:rPr>
            <w:t xml:space="preserve">Naam </w:t>
          </w:r>
          <w:r w:rsidR="00E4337E" w:rsidRPr="00FA3649">
            <w:rPr>
              <w:rFonts w:eastAsia="Times New Roman" w:cstheme="minorHAnsi"/>
              <w:i/>
              <w:iCs/>
              <w:color w:val="00AAEA" w:themeColor="accent1"/>
              <w:kern w:val="0"/>
              <w:szCs w:val="20"/>
              <w:lang w:eastAsia="nl-NL"/>
              <w14:ligatures w14:val="none"/>
            </w:rPr>
            <w:t>entiteit</w:t>
          </w:r>
        </w:sdtContent>
      </w:sdt>
    </w:p>
    <w:p w14:paraId="2207B78D" w14:textId="2FB34B0E" w:rsidR="006A438F" w:rsidRPr="00FA3649" w:rsidRDefault="00E909FE" w:rsidP="00647F21">
      <w:pPr>
        <w:spacing w:line="260" w:lineRule="atLeast"/>
        <w:rPr>
          <w:rFonts w:ascii="Calibri Light" w:eastAsia="Calibri" w:hAnsi="Calibri Light" w:cs="Calibri Light"/>
          <w:kern w:val="0"/>
          <w:szCs w:val="20"/>
          <w14:ligatures w14:val="none"/>
        </w:rPr>
      </w:pPr>
      <w:sdt>
        <w:sdtPr>
          <w:rPr>
            <w:rFonts w:ascii="Calibri" w:eastAsia="Times New Roman" w:hAnsi="Calibri" w:cs="Times New Roman"/>
            <w:kern w:val="0"/>
            <w:szCs w:val="20"/>
            <w:lang w:eastAsia="nl-NL"/>
            <w14:ligatures w14:val="none"/>
          </w:rPr>
          <w:alias w:val="E-mail adres"/>
          <w:tag w:val="E-mail adres"/>
          <w:id w:val="359940870"/>
          <w:placeholder>
            <w:docPart w:val="075A95AA022C4A3C8B8E3DF39B66296B"/>
          </w:placeholder>
        </w:sdtPr>
        <w:sdtEndPr/>
        <w:sdtContent>
          <w:r w:rsidR="00BD4DD7" w:rsidRPr="00FA3649">
            <w:rPr>
              <w:rFonts w:eastAsia="Times New Roman" w:cstheme="minorHAnsi"/>
              <w:i/>
              <w:iCs/>
              <w:color w:val="00AAEA" w:themeColor="accent1"/>
              <w:kern w:val="0"/>
              <w:szCs w:val="20"/>
              <w:lang w:eastAsia="nl-NL"/>
              <w14:ligatures w14:val="none"/>
            </w:rPr>
            <w:t>E-mailadres</w:t>
          </w:r>
        </w:sdtContent>
      </w:sdt>
      <w:r w:rsidR="00881A1C" w:rsidRPr="00FA3649">
        <w:rPr>
          <w:rFonts w:ascii="Calibri" w:eastAsia="Times New Roman" w:hAnsi="Calibri" w:cs="Times New Roman"/>
          <w:kern w:val="0"/>
          <w:szCs w:val="20"/>
          <w:lang w:eastAsia="nl-NL"/>
          <w14:ligatures w14:val="none"/>
        </w:rPr>
        <w:br/>
      </w:r>
      <w:sdt>
        <w:sdtPr>
          <w:rPr>
            <w:rFonts w:ascii="Calibri" w:eastAsia="Times New Roman" w:hAnsi="Calibri" w:cs="Times New Roman"/>
            <w:i/>
            <w:iCs/>
            <w:kern w:val="0"/>
            <w:szCs w:val="20"/>
            <w:lang w:eastAsia="nl-NL"/>
            <w14:ligatures w14:val="none"/>
          </w:rPr>
          <w:alias w:val="Adres"/>
          <w:tag w:val="Adres"/>
          <w:id w:val="-1753893714"/>
          <w:placeholder>
            <w:docPart w:val="9A888FABA3164A77A5200EED33FB126C"/>
          </w:placeholder>
        </w:sdtPr>
        <w:sdtEndPr/>
        <w:sdtContent>
          <w:r w:rsidR="00BD4DD7" w:rsidRPr="00FA3649">
            <w:rPr>
              <w:rFonts w:eastAsia="Times New Roman" w:cstheme="minorHAnsi"/>
              <w:i/>
              <w:iCs/>
              <w:color w:val="00AAEA" w:themeColor="accent1"/>
              <w:kern w:val="0"/>
              <w:szCs w:val="20"/>
              <w:lang w:eastAsia="nl-NL"/>
              <w14:ligatures w14:val="none"/>
            </w:rPr>
            <w:t>Adres</w:t>
          </w:r>
        </w:sdtContent>
      </w:sdt>
    </w:p>
    <w:p w14:paraId="04BC3530" w14:textId="6AE66871" w:rsidR="00D87BAA" w:rsidRPr="00FA3649" w:rsidRDefault="007B7145" w:rsidP="00CB034B">
      <w:pPr>
        <w:pStyle w:val="Kop2"/>
        <w:numPr>
          <w:ilvl w:val="1"/>
          <w:numId w:val="38"/>
        </w:numPr>
      </w:pPr>
      <w:r w:rsidRPr="00FA3649">
        <w:t xml:space="preserve">Geen voorrang bij toegang </w:t>
      </w:r>
    </w:p>
    <w:p w14:paraId="4351290F" w14:textId="7FD1226E" w:rsidR="00E476E6" w:rsidRPr="00FA3649" w:rsidRDefault="000C0A4A" w:rsidP="00D87BAA">
      <w:r w:rsidRPr="00FA3649">
        <w:t>Heeft een onderneming een beslissende invloed op uw entiteit? Bijvoorbeeld als aandeelhouder of lid? Dan mag deze onderneming geen voorrang krijgen bij toegang tot de onderzoeksresultaten of de onderzoekscapaciteit. Een aandeelhouder mag bijvoorbeeld niet eerder de resultaten zien dan andere partijen of lagere tarieven betalen voor de onderzoekscapaciteit.</w:t>
      </w:r>
    </w:p>
    <w:p w14:paraId="37BD7EA7" w14:textId="77777777" w:rsidR="00D04179" w:rsidRPr="00FA3649" w:rsidRDefault="00D04179" w:rsidP="00D87BAA"/>
    <w:p w14:paraId="448E8847" w14:textId="0F499C25" w:rsidR="00D04179" w:rsidRPr="00FA3649" w:rsidRDefault="00D04179" w:rsidP="00CB034B">
      <w:pPr>
        <w:pStyle w:val="Lijstalinea"/>
        <w:numPr>
          <w:ilvl w:val="0"/>
          <w:numId w:val="43"/>
        </w:numPr>
      </w:pPr>
      <w:r w:rsidRPr="00FA3649">
        <w:t xml:space="preserve">Mijn entiteit maakt deel uit van een groep zoals bedoeld in artikel 24b van boek 2 van het </w:t>
      </w:r>
      <w:r w:rsidR="000E00C5" w:rsidRPr="00FA3649">
        <w:t>Burgerlijk Wetboek:</w:t>
      </w:r>
    </w:p>
    <w:p w14:paraId="6F27440D" w14:textId="77777777" w:rsidR="000E00C5" w:rsidRPr="00FA3649" w:rsidRDefault="00E909FE" w:rsidP="000E00C5">
      <w:pPr>
        <w:ind w:firstLine="360"/>
        <w:rPr>
          <w:rFonts w:cs="Arial"/>
          <w:szCs w:val="20"/>
        </w:rPr>
      </w:pPr>
      <w:sdt>
        <w:sdtPr>
          <w:rPr>
            <w:rFonts w:ascii="MS Gothic" w:eastAsia="MS Gothic" w:hAnsi="MS Gothic" w:cs="Arial"/>
            <w:szCs w:val="20"/>
          </w:rPr>
          <w:id w:val="-1461024913"/>
          <w14:checkbox>
            <w14:checked w14:val="0"/>
            <w14:checkedState w14:val="2612" w14:font="MS Gothic"/>
            <w14:uncheckedState w14:val="2610" w14:font="MS Gothic"/>
          </w14:checkbox>
        </w:sdtPr>
        <w:sdtEndPr/>
        <w:sdtContent>
          <w:r w:rsidR="000E00C5" w:rsidRPr="00FA3649">
            <w:rPr>
              <w:rFonts w:ascii="MS Gothic" w:eastAsia="MS Gothic" w:hAnsi="MS Gothic" w:cs="Arial" w:hint="eastAsia"/>
              <w:szCs w:val="20"/>
            </w:rPr>
            <w:t>☐</w:t>
          </w:r>
        </w:sdtContent>
      </w:sdt>
      <w:r w:rsidR="000E00C5" w:rsidRPr="00FA3649">
        <w:rPr>
          <w:rFonts w:cs="Arial"/>
          <w:szCs w:val="20"/>
        </w:rPr>
        <w:t xml:space="preserve"> Ja</w:t>
      </w:r>
    </w:p>
    <w:p w14:paraId="506A8D30" w14:textId="77777777" w:rsidR="000E00C5" w:rsidRPr="00FA3649" w:rsidRDefault="00E909FE" w:rsidP="000E00C5">
      <w:pPr>
        <w:pStyle w:val="Lijstalinea"/>
        <w:ind w:left="360"/>
        <w:rPr>
          <w:rFonts w:cs="Arial"/>
          <w:szCs w:val="20"/>
        </w:rPr>
      </w:pPr>
      <w:sdt>
        <w:sdtPr>
          <w:rPr>
            <w:rFonts w:cs="Arial"/>
            <w:szCs w:val="20"/>
          </w:rPr>
          <w:id w:val="21519741"/>
          <w14:checkbox>
            <w14:checked w14:val="0"/>
            <w14:checkedState w14:val="2612" w14:font="MS Gothic"/>
            <w14:uncheckedState w14:val="2610" w14:font="MS Gothic"/>
          </w14:checkbox>
        </w:sdtPr>
        <w:sdtEndPr/>
        <w:sdtContent>
          <w:r w:rsidR="000E00C5" w:rsidRPr="00FA3649">
            <w:rPr>
              <w:rFonts w:ascii="MS Gothic" w:eastAsia="MS Gothic" w:hAnsi="MS Gothic" w:cs="Arial" w:hint="eastAsia"/>
              <w:szCs w:val="20"/>
            </w:rPr>
            <w:t>☐</w:t>
          </w:r>
        </w:sdtContent>
      </w:sdt>
      <w:r w:rsidR="000E00C5" w:rsidRPr="00FA3649">
        <w:rPr>
          <w:rFonts w:cs="Arial"/>
          <w:szCs w:val="20"/>
        </w:rPr>
        <w:t xml:space="preserve"> Nee </w:t>
      </w:r>
    </w:p>
    <w:p w14:paraId="663DA589" w14:textId="77777777" w:rsidR="000E00C5" w:rsidRPr="00FA3649" w:rsidRDefault="000E00C5" w:rsidP="000E00C5"/>
    <w:p w14:paraId="3EEA8665" w14:textId="6E252DA8" w:rsidR="000E00C5" w:rsidRPr="00FA3649" w:rsidRDefault="000E00C5" w:rsidP="00CB034B">
      <w:pPr>
        <w:pStyle w:val="Lijstalinea"/>
        <w:numPr>
          <w:ilvl w:val="0"/>
          <w:numId w:val="43"/>
        </w:numPr>
      </w:pPr>
      <w:r w:rsidRPr="00FA3649">
        <w:t xml:space="preserve">Indien u bij onderdeel a ‘Ja’ heeft geantwoord, verzoeken wij u onderstaande verklaring te tekenen. </w:t>
      </w:r>
    </w:p>
    <w:p w14:paraId="20AA18F7" w14:textId="47507216" w:rsidR="000E00C5" w:rsidRPr="00FA3649" w:rsidRDefault="00E909FE" w:rsidP="000E00C5">
      <w:pPr>
        <w:pStyle w:val="Lijstalinea"/>
        <w:rPr>
          <w:rFonts w:cstheme="minorHAnsi"/>
          <w:szCs w:val="20"/>
        </w:rPr>
      </w:pPr>
      <w:sdt>
        <w:sdtPr>
          <w:rPr>
            <w:rFonts w:ascii="Arial" w:eastAsia="Calibri" w:hAnsi="Arial" w:cs="Arial"/>
            <w:kern w:val="0"/>
            <w:szCs w:val="20"/>
            <w14:ligatures w14:val="none"/>
          </w:rPr>
          <w:id w:val="1247386068"/>
          <w:placeholder>
            <w:docPart w:val="A6755C17A21A45C7B0C44EE7F132F2A2"/>
          </w:placeholder>
        </w:sdtPr>
        <w:sdtEndPr>
          <w:rPr>
            <w:i/>
            <w:iCs/>
          </w:rPr>
        </w:sdtEndPr>
        <w:sdtContent>
          <w:r w:rsidR="000E00C5" w:rsidRPr="00FA3649">
            <w:rPr>
              <w:rFonts w:ascii="Arial" w:eastAsia="Calibri" w:hAnsi="Arial" w:cs="Arial"/>
              <w:i/>
              <w:iCs/>
              <w:color w:val="00AAEA" w:themeColor="accent1"/>
              <w:kern w:val="0"/>
              <w:szCs w:val="20"/>
              <w14:ligatures w14:val="none"/>
            </w:rPr>
            <w:t xml:space="preserve">Naam </w:t>
          </w:r>
          <w:r w:rsidR="00E4337E" w:rsidRPr="00FA3649">
            <w:rPr>
              <w:rFonts w:ascii="Arial" w:eastAsia="Calibri" w:hAnsi="Arial" w:cs="Arial"/>
              <w:i/>
              <w:iCs/>
              <w:color w:val="00AAEA" w:themeColor="accent1"/>
              <w:kern w:val="0"/>
              <w:szCs w:val="20"/>
              <w14:ligatures w14:val="none"/>
            </w:rPr>
            <w:t>entiteit</w:t>
          </w:r>
        </w:sdtContent>
      </w:sdt>
      <w:r w:rsidR="000E00C5" w:rsidRPr="00FA3649">
        <w:rPr>
          <w:rFonts w:ascii="Arial" w:eastAsia="Calibri" w:hAnsi="Arial" w:cs="Arial"/>
          <w:i/>
          <w:iCs/>
          <w:kern w:val="0"/>
          <w:szCs w:val="20"/>
          <w14:ligatures w14:val="none"/>
        </w:rPr>
        <w:t xml:space="preserve"> </w:t>
      </w:r>
      <w:r w:rsidR="000E00C5" w:rsidRPr="00FA3649">
        <w:rPr>
          <w:rFonts w:cstheme="minorHAnsi"/>
          <w:szCs w:val="20"/>
        </w:rPr>
        <w:t>verklaart:</w:t>
      </w:r>
    </w:p>
    <w:p w14:paraId="73279554" w14:textId="290D9013" w:rsidR="000E00C5" w:rsidRPr="00FA3649" w:rsidRDefault="00F477B8" w:rsidP="000E00C5">
      <w:pPr>
        <w:pStyle w:val="Lijstalinea"/>
      </w:pPr>
      <w:r w:rsidRPr="00FA3649">
        <w:t>dat, voor zover ondernemingen een beslissende invloed op haar kunnen uitoefenen in hun hoedanigheid van bijvoorbeeld aandeelhouder of lid van de organisatie, deze ondernemingen geen preferente toegang tot de door de organisatie verkregen onderzoeksresultaten genieten.</w:t>
      </w:r>
    </w:p>
    <w:p w14:paraId="6E25FF68" w14:textId="77777777" w:rsidR="00F477B8" w:rsidRPr="00FA3649" w:rsidRDefault="00F477B8" w:rsidP="000E00C5">
      <w:pPr>
        <w:pStyle w:val="Lijstalinea"/>
      </w:pPr>
    </w:p>
    <w:p w14:paraId="47C6C037" w14:textId="77777777" w:rsidR="00F477B8" w:rsidRPr="00FA3649" w:rsidRDefault="00E909FE" w:rsidP="00F477B8">
      <w:pPr>
        <w:spacing w:line="260" w:lineRule="atLeast"/>
        <w:rPr>
          <w:rFonts w:ascii="Calibri" w:eastAsia="Times New Roman" w:hAnsi="Calibri" w:cs="Times New Roman"/>
          <w:kern w:val="0"/>
          <w:szCs w:val="20"/>
          <w:lang w:eastAsia="nl-NL"/>
          <w14:ligatures w14:val="none"/>
        </w:rPr>
      </w:pPr>
      <w:sdt>
        <w:sdtPr>
          <w:rPr>
            <w:rFonts w:ascii="Calibri" w:eastAsia="Times New Roman" w:hAnsi="Calibri" w:cs="Times New Roman"/>
            <w:kern w:val="0"/>
            <w:szCs w:val="20"/>
            <w:lang w:eastAsia="nl-NL"/>
            <w14:ligatures w14:val="none"/>
          </w:rPr>
          <w:alias w:val="Handtekening"/>
          <w:tag w:val="Handtekening"/>
          <w:id w:val="302741764"/>
          <w:placeholder>
            <w:docPart w:val="9E8E71EEC43C42CBBCC72BA1CBAD0F26"/>
          </w:placeholder>
        </w:sdtPr>
        <w:sdtEndPr/>
        <w:sdtContent>
          <w:r w:rsidR="00F477B8" w:rsidRPr="00FA3649">
            <w:rPr>
              <w:rFonts w:eastAsia="Times New Roman" w:cstheme="minorHAnsi"/>
              <w:i/>
              <w:iCs/>
              <w:color w:val="00AAEA" w:themeColor="accent1"/>
              <w:kern w:val="0"/>
              <w:szCs w:val="20"/>
              <w:lang w:eastAsia="nl-NL"/>
              <w14:ligatures w14:val="none"/>
            </w:rPr>
            <w:t>Handtekening</w:t>
          </w:r>
          <w:r w:rsidR="00F477B8" w:rsidRPr="00FA3649">
            <w:rPr>
              <w:rStyle w:val="Voetnootmarkering"/>
              <w:rFonts w:eastAsia="Times New Roman" w:cstheme="minorHAnsi"/>
              <w:i/>
              <w:iCs/>
              <w:color w:val="00AAEA" w:themeColor="accent1"/>
              <w:kern w:val="0"/>
              <w:szCs w:val="20"/>
              <w:lang w:eastAsia="nl-NL"/>
              <w14:ligatures w14:val="none"/>
            </w:rPr>
            <w:footnoteReference w:id="10"/>
          </w:r>
          <w:r w:rsidR="00F477B8" w:rsidRPr="00FA3649">
            <w:rPr>
              <w:rFonts w:ascii="Calibri" w:eastAsia="Times New Roman" w:hAnsi="Calibri" w:cs="Times New Roman"/>
              <w:kern w:val="0"/>
              <w:szCs w:val="20"/>
              <w:lang w:eastAsia="nl-NL"/>
              <w14:ligatures w14:val="none"/>
            </w:rPr>
            <w:t xml:space="preserve"> </w:t>
          </w:r>
        </w:sdtContent>
      </w:sdt>
    </w:p>
    <w:p w14:paraId="2EC8E5FB" w14:textId="77777777" w:rsidR="00F477B8" w:rsidRPr="00FA3649" w:rsidRDefault="00F477B8" w:rsidP="00F477B8">
      <w:pPr>
        <w:spacing w:line="260" w:lineRule="atLeast"/>
        <w:rPr>
          <w:rFonts w:ascii="Calibri" w:eastAsia="Times New Roman" w:hAnsi="Calibri" w:cs="Times New Roman"/>
          <w:kern w:val="0"/>
          <w:szCs w:val="20"/>
          <w:lang w:eastAsia="nl-NL"/>
          <w14:ligatures w14:val="none"/>
        </w:rPr>
      </w:pPr>
      <w:r w:rsidRPr="00FA3649">
        <w:rPr>
          <w:rFonts w:ascii="Calibri" w:eastAsia="Times New Roman" w:hAnsi="Calibri" w:cs="Times New Roman"/>
          <w:kern w:val="0"/>
          <w:szCs w:val="20"/>
          <w:lang w:eastAsia="nl-NL"/>
          <w14:ligatures w14:val="none"/>
        </w:rPr>
        <w:tab/>
      </w:r>
    </w:p>
    <w:p w14:paraId="6C2BAC84" w14:textId="77777777" w:rsidR="00F477B8" w:rsidRPr="00FA3649" w:rsidRDefault="00E909FE" w:rsidP="00F477B8">
      <w:pPr>
        <w:spacing w:line="260" w:lineRule="atLeast"/>
        <w:rPr>
          <w:rFonts w:eastAsia="Times New Roman" w:cstheme="minorHAnsi"/>
          <w:color w:val="00AAEA" w:themeColor="accent1"/>
          <w:kern w:val="0"/>
          <w:szCs w:val="20"/>
          <w:lang w:eastAsia="nl-NL"/>
          <w14:ligatures w14:val="none"/>
        </w:rPr>
      </w:pPr>
      <w:sdt>
        <w:sdtPr>
          <w:rPr>
            <w:rFonts w:ascii="Calibri" w:eastAsia="Times New Roman" w:hAnsi="Calibri" w:cs="Times New Roman"/>
            <w:kern w:val="0"/>
            <w:szCs w:val="20"/>
            <w:lang w:eastAsia="nl-NL"/>
            <w14:ligatures w14:val="none"/>
          </w:rPr>
          <w:alias w:val="Naam"/>
          <w:tag w:val="Naam"/>
          <w:id w:val="-189997918"/>
          <w:placeholder>
            <w:docPart w:val="CA162A6ADD4F403D98BA05F894E854A4"/>
          </w:placeholder>
        </w:sdtPr>
        <w:sdtEndPr>
          <w:rPr>
            <w:rFonts w:asciiTheme="minorHAnsi" w:hAnsiTheme="minorHAnsi" w:cstheme="minorHAnsi"/>
            <w:color w:val="00AAEA" w:themeColor="accent1"/>
          </w:rPr>
        </w:sdtEndPr>
        <w:sdtContent>
          <w:r w:rsidR="00F477B8" w:rsidRPr="00FA3649">
            <w:rPr>
              <w:rFonts w:eastAsia="Times New Roman" w:cstheme="minorHAnsi"/>
              <w:i/>
              <w:iCs/>
              <w:color w:val="00AAEA" w:themeColor="accent1"/>
              <w:kern w:val="0"/>
              <w:szCs w:val="20"/>
              <w:lang w:eastAsia="nl-NL"/>
              <w14:ligatures w14:val="none"/>
            </w:rPr>
            <w:t>Naam</w:t>
          </w:r>
        </w:sdtContent>
      </w:sdt>
    </w:p>
    <w:p w14:paraId="62863817" w14:textId="1D247168" w:rsidR="00F477B8" w:rsidRPr="00FA3649" w:rsidRDefault="00E909FE" w:rsidP="00F477B8">
      <w:pPr>
        <w:spacing w:line="260" w:lineRule="atLeast"/>
        <w:rPr>
          <w:rFonts w:ascii="Calibri" w:eastAsia="Times New Roman" w:hAnsi="Calibri" w:cs="Times New Roman"/>
          <w:kern w:val="0"/>
          <w:szCs w:val="20"/>
          <w:lang w:eastAsia="nl-NL"/>
          <w14:ligatures w14:val="none"/>
        </w:rPr>
      </w:pPr>
      <w:sdt>
        <w:sdtPr>
          <w:rPr>
            <w:rFonts w:ascii="Calibri" w:eastAsia="Times New Roman" w:hAnsi="Calibri" w:cs="Times New Roman"/>
            <w:i/>
            <w:iCs/>
            <w:kern w:val="0"/>
            <w:szCs w:val="20"/>
            <w:lang w:eastAsia="nl-NL"/>
            <w14:ligatures w14:val="none"/>
          </w:rPr>
          <w:alias w:val="Functie"/>
          <w:tag w:val="Functie"/>
          <w:id w:val="-1592085658"/>
          <w:placeholder>
            <w:docPart w:val="0B9E979478974A4EAB242F8D001308DA"/>
          </w:placeholder>
        </w:sdtPr>
        <w:sdtEndPr/>
        <w:sdtContent>
          <w:r w:rsidR="00F477B8" w:rsidRPr="00FA3649">
            <w:rPr>
              <w:rFonts w:eastAsia="Times New Roman" w:cstheme="minorHAnsi"/>
              <w:i/>
              <w:iCs/>
              <w:color w:val="00AAEA" w:themeColor="accent1"/>
              <w:kern w:val="0"/>
              <w:szCs w:val="20"/>
              <w:lang w:eastAsia="nl-NL"/>
              <w14:ligatures w14:val="none"/>
            </w:rPr>
            <w:t>Functie</w:t>
          </w:r>
        </w:sdtContent>
      </w:sdt>
      <w:r w:rsidR="00F477B8" w:rsidRPr="00FA3649">
        <w:rPr>
          <w:rFonts w:ascii="Calibri" w:eastAsia="Times New Roman" w:hAnsi="Calibri" w:cs="Times New Roman"/>
          <w:kern w:val="0"/>
          <w:szCs w:val="20"/>
          <w:lang w:eastAsia="nl-NL"/>
          <w14:ligatures w14:val="none"/>
        </w:rPr>
        <w:br/>
      </w:r>
      <w:sdt>
        <w:sdtPr>
          <w:rPr>
            <w:rFonts w:ascii="Calibri" w:eastAsia="Times New Roman" w:hAnsi="Calibri" w:cs="Times New Roman"/>
            <w:kern w:val="0"/>
            <w:szCs w:val="20"/>
            <w:lang w:eastAsia="nl-NL"/>
            <w14:ligatures w14:val="none"/>
          </w:rPr>
          <w:alias w:val="Organisatie"/>
          <w:tag w:val="Organisatie"/>
          <w:id w:val="-1039283537"/>
          <w:placeholder>
            <w:docPart w:val="B92F1BF578FD4C1987E17FC90E6DC4F3"/>
          </w:placeholder>
        </w:sdtPr>
        <w:sdtEndPr/>
        <w:sdtContent>
          <w:r w:rsidR="00F477B8" w:rsidRPr="00FA3649">
            <w:rPr>
              <w:rFonts w:eastAsia="Times New Roman" w:cstheme="minorHAnsi"/>
              <w:i/>
              <w:iCs/>
              <w:color w:val="00AAEA" w:themeColor="accent1"/>
              <w:kern w:val="0"/>
              <w:szCs w:val="20"/>
              <w:lang w:eastAsia="nl-NL"/>
              <w14:ligatures w14:val="none"/>
            </w:rPr>
            <w:t xml:space="preserve">Naam </w:t>
          </w:r>
          <w:r w:rsidR="00E4337E" w:rsidRPr="00FA3649">
            <w:rPr>
              <w:rFonts w:eastAsia="Times New Roman" w:cstheme="minorHAnsi"/>
              <w:i/>
              <w:iCs/>
              <w:color w:val="00AAEA" w:themeColor="accent1"/>
              <w:kern w:val="0"/>
              <w:szCs w:val="20"/>
              <w:lang w:eastAsia="nl-NL"/>
              <w14:ligatures w14:val="none"/>
            </w:rPr>
            <w:t>entiteit</w:t>
          </w:r>
        </w:sdtContent>
      </w:sdt>
    </w:p>
    <w:p w14:paraId="5222B92C" w14:textId="77777777" w:rsidR="00F477B8" w:rsidRPr="00FA3649" w:rsidRDefault="00E909FE" w:rsidP="00F477B8">
      <w:pPr>
        <w:spacing w:line="260" w:lineRule="atLeast"/>
        <w:rPr>
          <w:rFonts w:ascii="Calibri Light" w:eastAsia="Calibri" w:hAnsi="Calibri Light" w:cs="Calibri Light"/>
          <w:kern w:val="0"/>
          <w:szCs w:val="20"/>
          <w14:ligatures w14:val="none"/>
        </w:rPr>
      </w:pPr>
      <w:sdt>
        <w:sdtPr>
          <w:rPr>
            <w:rFonts w:ascii="Calibri" w:eastAsia="Times New Roman" w:hAnsi="Calibri" w:cs="Times New Roman"/>
            <w:kern w:val="0"/>
            <w:szCs w:val="20"/>
            <w:lang w:eastAsia="nl-NL"/>
            <w14:ligatures w14:val="none"/>
          </w:rPr>
          <w:alias w:val="E-mail adres"/>
          <w:tag w:val="E-mail adres"/>
          <w:id w:val="-136177147"/>
          <w:placeholder>
            <w:docPart w:val="B9B4E0EED6E146BB937A518E415D3357"/>
          </w:placeholder>
        </w:sdtPr>
        <w:sdtEndPr/>
        <w:sdtContent>
          <w:r w:rsidR="00F477B8" w:rsidRPr="00FA3649">
            <w:rPr>
              <w:rFonts w:eastAsia="Times New Roman" w:cstheme="minorHAnsi"/>
              <w:i/>
              <w:iCs/>
              <w:color w:val="00AAEA" w:themeColor="accent1"/>
              <w:kern w:val="0"/>
              <w:szCs w:val="20"/>
              <w:lang w:eastAsia="nl-NL"/>
              <w14:ligatures w14:val="none"/>
            </w:rPr>
            <w:t>E-mailadres</w:t>
          </w:r>
        </w:sdtContent>
      </w:sdt>
      <w:r w:rsidR="00F477B8" w:rsidRPr="00FA3649">
        <w:rPr>
          <w:rFonts w:ascii="Calibri" w:eastAsia="Times New Roman" w:hAnsi="Calibri" w:cs="Times New Roman"/>
          <w:kern w:val="0"/>
          <w:szCs w:val="20"/>
          <w:lang w:eastAsia="nl-NL"/>
          <w14:ligatures w14:val="none"/>
        </w:rPr>
        <w:br/>
      </w:r>
      <w:sdt>
        <w:sdtPr>
          <w:rPr>
            <w:rFonts w:ascii="Calibri" w:eastAsia="Times New Roman" w:hAnsi="Calibri" w:cs="Times New Roman"/>
            <w:i/>
            <w:iCs/>
            <w:kern w:val="0"/>
            <w:szCs w:val="20"/>
            <w:lang w:eastAsia="nl-NL"/>
            <w14:ligatures w14:val="none"/>
          </w:rPr>
          <w:alias w:val="Adres"/>
          <w:tag w:val="Adres"/>
          <w:id w:val="-2133547528"/>
          <w:placeholder>
            <w:docPart w:val="4C24F5853D62493F9F97A403F90BC4DE"/>
          </w:placeholder>
        </w:sdtPr>
        <w:sdtEndPr/>
        <w:sdtContent>
          <w:r w:rsidR="00F477B8" w:rsidRPr="00FA3649">
            <w:rPr>
              <w:rFonts w:eastAsia="Times New Roman" w:cstheme="minorHAnsi"/>
              <w:i/>
              <w:iCs/>
              <w:color w:val="00AAEA" w:themeColor="accent1"/>
              <w:kern w:val="0"/>
              <w:szCs w:val="20"/>
              <w:lang w:eastAsia="nl-NL"/>
              <w14:ligatures w14:val="none"/>
            </w:rPr>
            <w:t>Adres</w:t>
          </w:r>
        </w:sdtContent>
      </w:sdt>
    </w:p>
    <w:p w14:paraId="30BF6D8A" w14:textId="77777777" w:rsidR="00F477B8" w:rsidRPr="00FA3649" w:rsidRDefault="00F477B8" w:rsidP="000E00C5">
      <w:pPr>
        <w:pStyle w:val="Lijstalinea"/>
      </w:pPr>
    </w:p>
    <w:p w14:paraId="4ED9130C" w14:textId="77777777" w:rsidR="008E3BD8" w:rsidRPr="00FA3649" w:rsidRDefault="008E3BD8" w:rsidP="000E00C5">
      <w:pPr>
        <w:pStyle w:val="Lijstalinea"/>
      </w:pPr>
    </w:p>
    <w:p w14:paraId="6FF6EF5A" w14:textId="0B8F179B" w:rsidR="006E59F9" w:rsidRPr="00FA3649" w:rsidRDefault="006E59F9" w:rsidP="00CB034B">
      <w:pPr>
        <w:pStyle w:val="Kop1"/>
        <w:numPr>
          <w:ilvl w:val="0"/>
          <w:numId w:val="38"/>
        </w:numPr>
        <w:rPr>
          <w:b/>
          <w:bCs/>
        </w:rPr>
      </w:pPr>
      <w:bookmarkStart w:id="2" w:name="_Toc182282742"/>
      <w:bookmarkStart w:id="3" w:name="_Toc182283645"/>
      <w:bookmarkStart w:id="4" w:name="_Toc201570666"/>
      <w:r w:rsidRPr="00FA3649">
        <w:rPr>
          <w:b/>
          <w:bCs/>
        </w:rPr>
        <w:lastRenderedPageBreak/>
        <w:t>Nadere toelichting</w:t>
      </w:r>
    </w:p>
    <w:p w14:paraId="3111CBF8" w14:textId="0E2A7CC7" w:rsidR="00621F8B" w:rsidRPr="00FA3649" w:rsidRDefault="00621F8B" w:rsidP="00621F8B">
      <w:pPr>
        <w:autoSpaceDE w:val="0"/>
        <w:autoSpaceDN w:val="0"/>
        <w:adjustRightInd w:val="0"/>
        <w:rPr>
          <w:rFonts w:cs="Arial"/>
          <w:color w:val="000000"/>
          <w:szCs w:val="20"/>
        </w:rPr>
      </w:pPr>
      <w:r w:rsidRPr="00FA3649">
        <w:rPr>
          <w:rFonts w:cs="Arial"/>
          <w:color w:val="000000"/>
          <w:szCs w:val="20"/>
        </w:rPr>
        <w:t>Hier kunt u een eventuele nadere onderbouwing van de door u verstrekte informatie</w:t>
      </w:r>
      <w:r w:rsidR="00160C3F" w:rsidRPr="00FA3649">
        <w:rPr>
          <w:rFonts w:cs="Arial"/>
          <w:color w:val="000000"/>
          <w:szCs w:val="20"/>
        </w:rPr>
        <w:t xml:space="preserve"> of aanvullende</w:t>
      </w:r>
      <w:r w:rsidRPr="00FA3649">
        <w:rPr>
          <w:rFonts w:cs="Arial"/>
          <w:color w:val="000000"/>
          <w:szCs w:val="20"/>
        </w:rPr>
        <w:t xml:space="preserve"> </w:t>
      </w:r>
      <w:r w:rsidR="001565A3" w:rsidRPr="00FA3649">
        <w:rPr>
          <w:rFonts w:cs="Arial"/>
          <w:color w:val="000000"/>
          <w:szCs w:val="20"/>
        </w:rPr>
        <w:t xml:space="preserve">onderbouwing </w:t>
      </w:r>
      <w:r w:rsidRPr="00FA3649">
        <w:rPr>
          <w:rFonts w:cs="Arial"/>
          <w:color w:val="000000"/>
          <w:szCs w:val="20"/>
        </w:rPr>
        <w:t>opnemen. ZonMw neemt deze informatie mee in haar beoordeling</w:t>
      </w:r>
      <w:r w:rsidR="005747A5" w:rsidRPr="00FA3649">
        <w:rPr>
          <w:rFonts w:cs="Arial"/>
          <w:color w:val="000000"/>
          <w:szCs w:val="20"/>
        </w:rPr>
        <w:t xml:space="preserve"> (n</w:t>
      </w:r>
      <w:r w:rsidRPr="00FA3649">
        <w:rPr>
          <w:rFonts w:cs="Arial"/>
          <w:color w:val="000000"/>
          <w:szCs w:val="20"/>
        </w:rPr>
        <w:t>iet verplicht)</w:t>
      </w:r>
      <w:r w:rsidR="005747A5" w:rsidRPr="00FA3649">
        <w:rPr>
          <w:rFonts w:cs="Arial"/>
          <w:color w:val="000000"/>
          <w:szCs w:val="20"/>
        </w:rPr>
        <w:t xml:space="preserve">: </w:t>
      </w:r>
    </w:p>
    <w:p w14:paraId="27CB5903" w14:textId="36964996" w:rsidR="00813947" w:rsidRPr="00FA3649" w:rsidRDefault="00E909FE" w:rsidP="00E361A2">
      <w:pPr>
        <w:autoSpaceDE w:val="0"/>
        <w:autoSpaceDN w:val="0"/>
        <w:adjustRightInd w:val="0"/>
        <w:rPr>
          <w:rFonts w:cs="Arial"/>
          <w:i/>
          <w:iCs/>
          <w:color w:val="00AAEA" w:themeColor="accent1"/>
          <w:szCs w:val="20"/>
        </w:rPr>
      </w:pPr>
      <w:sdt>
        <w:sdtPr>
          <w:id w:val="-177895796"/>
          <w:placeholder>
            <w:docPart w:val="C45CFB56638647358DED7CA6FC1080CE"/>
          </w:placeholder>
        </w:sdtPr>
        <w:sdtEndPr>
          <w:rPr>
            <w:i/>
            <w:iCs/>
            <w:color w:val="00AAEA" w:themeColor="accent1"/>
          </w:rPr>
        </w:sdtEndPr>
        <w:sdtContent>
          <w:r w:rsidR="00E361A2" w:rsidRPr="00FA3649">
            <w:rPr>
              <w:rFonts w:cs="Arial"/>
              <w:i/>
              <w:iCs/>
              <w:color w:val="00AAEA" w:themeColor="accent1"/>
              <w:szCs w:val="20"/>
            </w:rPr>
            <w:t>Ruimte voor n</w:t>
          </w:r>
          <w:r w:rsidR="00813947" w:rsidRPr="00FA3649">
            <w:rPr>
              <w:rFonts w:cs="Arial"/>
              <w:i/>
              <w:iCs/>
              <w:color w:val="00AAEA" w:themeColor="accent1"/>
              <w:szCs w:val="20"/>
            </w:rPr>
            <w:t>adere onderbouwing of toelichting</w:t>
          </w:r>
        </w:sdtContent>
      </w:sdt>
    </w:p>
    <w:p w14:paraId="0229202A" w14:textId="37B5BB4B" w:rsidR="001872B2" w:rsidRPr="00FA3649" w:rsidRDefault="00103652" w:rsidP="00CB034B">
      <w:pPr>
        <w:pStyle w:val="Kop1"/>
        <w:numPr>
          <w:ilvl w:val="0"/>
          <w:numId w:val="38"/>
        </w:numPr>
        <w:rPr>
          <w:b/>
          <w:bCs/>
        </w:rPr>
      </w:pPr>
      <w:r w:rsidRPr="00FA3649">
        <w:rPr>
          <w:b/>
          <w:bCs/>
        </w:rPr>
        <w:t xml:space="preserve">Contactpersoon &amp; ondertekening </w:t>
      </w:r>
      <w:bookmarkEnd w:id="2"/>
      <w:bookmarkEnd w:id="3"/>
      <w:bookmarkEnd w:id="4"/>
    </w:p>
    <w:p w14:paraId="7EC39B0F" w14:textId="77777777" w:rsidR="001872B2" w:rsidRPr="00FA3649" w:rsidRDefault="001872B2" w:rsidP="001872B2">
      <w:pPr>
        <w:spacing w:line="240" w:lineRule="auto"/>
        <w:rPr>
          <w:rFonts w:ascii="Arial" w:eastAsia="Calibri" w:hAnsi="Arial" w:cs="Arial"/>
          <w:b/>
          <w:bCs/>
          <w:kern w:val="0"/>
          <w:szCs w:val="20"/>
          <w14:ligatures w14:val="none"/>
        </w:rPr>
      </w:pPr>
      <w:r w:rsidRPr="00FA3649">
        <w:rPr>
          <w:rFonts w:ascii="Arial" w:eastAsia="Calibri" w:hAnsi="Arial" w:cs="Arial"/>
          <w:b/>
          <w:bCs/>
          <w:kern w:val="0"/>
          <w:szCs w:val="20"/>
          <w14:ligatures w14:val="none"/>
        </w:rPr>
        <w:t>Contactpersoon</w:t>
      </w:r>
    </w:p>
    <w:p w14:paraId="31208A4F" w14:textId="77777777" w:rsidR="001872B2" w:rsidRPr="00FA3649" w:rsidRDefault="001872B2" w:rsidP="001872B2">
      <w:pPr>
        <w:spacing w:line="240" w:lineRule="auto"/>
        <w:rPr>
          <w:rFonts w:ascii="Arial" w:eastAsia="Calibri" w:hAnsi="Arial" w:cs="Arial"/>
          <w:kern w:val="0"/>
          <w:szCs w:val="20"/>
          <w14:ligatures w14:val="none"/>
        </w:rPr>
      </w:pPr>
      <w:r w:rsidRPr="00FA3649">
        <w:rPr>
          <w:rFonts w:ascii="Arial" w:eastAsia="Calibri" w:hAnsi="Arial" w:cs="Arial"/>
          <w:kern w:val="0"/>
          <w:szCs w:val="20"/>
          <w14:ligatures w14:val="none"/>
        </w:rPr>
        <w:t xml:space="preserve">Contactpersoon voor controle/eventuele vragen van de in dit document meegedeelde informatie: </w:t>
      </w:r>
    </w:p>
    <w:p w14:paraId="4866CCD8" w14:textId="77777777" w:rsidR="001872B2" w:rsidRPr="00FA3649" w:rsidRDefault="001872B2" w:rsidP="001872B2">
      <w:pPr>
        <w:spacing w:line="240" w:lineRule="auto"/>
        <w:rPr>
          <w:rFonts w:ascii="Arial" w:eastAsia="Calibri" w:hAnsi="Arial" w:cs="Arial"/>
          <w:kern w:val="0"/>
          <w:szCs w:val="20"/>
          <w14:ligatures w14:val="none"/>
        </w:rPr>
      </w:pPr>
    </w:p>
    <w:p w14:paraId="2ACD53A3" w14:textId="77777777" w:rsidR="001872B2" w:rsidRPr="00FA3649" w:rsidRDefault="001872B2" w:rsidP="001872B2">
      <w:pPr>
        <w:spacing w:line="240" w:lineRule="auto"/>
        <w:rPr>
          <w:rFonts w:ascii="Arial" w:eastAsia="Calibri" w:hAnsi="Arial" w:cs="Arial"/>
          <w:kern w:val="0"/>
          <w:szCs w:val="20"/>
          <w14:ligatures w14:val="none"/>
        </w:rPr>
      </w:pPr>
      <w:r w:rsidRPr="00FA3649">
        <w:rPr>
          <w:rFonts w:ascii="Arial" w:eastAsia="Calibri" w:hAnsi="Arial" w:cs="Arial"/>
          <w:kern w:val="0"/>
          <w:szCs w:val="20"/>
          <w14:ligatures w14:val="none"/>
        </w:rPr>
        <w:t>Naam</w:t>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t xml:space="preserve">: </w:t>
      </w:r>
      <w:sdt>
        <w:sdtPr>
          <w:rPr>
            <w:rFonts w:ascii="Arial" w:eastAsia="Calibri" w:hAnsi="Arial" w:cs="Arial"/>
            <w:i/>
            <w:iCs/>
            <w:kern w:val="0"/>
            <w:szCs w:val="20"/>
            <w14:ligatures w14:val="none"/>
          </w:rPr>
          <w:id w:val="-224915961"/>
          <w:placeholder>
            <w:docPart w:val="969624607B8D4B709285C6FC6153F58E"/>
          </w:placeholder>
        </w:sdtPr>
        <w:sdtEndPr/>
        <w:sdtContent>
          <w:r w:rsidRPr="00FA3649">
            <w:rPr>
              <w:rFonts w:ascii="Arial" w:eastAsia="Calibri" w:hAnsi="Arial" w:cs="Arial"/>
              <w:i/>
              <w:iCs/>
              <w:color w:val="00AAEA" w:themeColor="accent1"/>
              <w:kern w:val="0"/>
              <w:szCs w:val="20"/>
              <w14:ligatures w14:val="none"/>
            </w:rPr>
            <w:t>naam contactpersoon</w:t>
          </w:r>
        </w:sdtContent>
      </w:sdt>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p>
    <w:p w14:paraId="220E4D8A" w14:textId="77777777" w:rsidR="001872B2" w:rsidRPr="00FA3649" w:rsidRDefault="001872B2" w:rsidP="001872B2">
      <w:pPr>
        <w:spacing w:line="240" w:lineRule="auto"/>
        <w:rPr>
          <w:rFonts w:ascii="Arial" w:eastAsia="Calibri" w:hAnsi="Arial" w:cs="Arial"/>
          <w:kern w:val="0"/>
          <w:szCs w:val="20"/>
          <w14:ligatures w14:val="none"/>
        </w:rPr>
      </w:pPr>
      <w:r w:rsidRPr="00FA3649">
        <w:rPr>
          <w:rFonts w:ascii="Arial" w:eastAsia="Calibri" w:hAnsi="Arial" w:cs="Arial"/>
          <w:kern w:val="0"/>
          <w:szCs w:val="20"/>
          <w14:ligatures w14:val="none"/>
        </w:rPr>
        <w:t>Telefoonnummer</w:t>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t xml:space="preserve">: </w:t>
      </w:r>
      <w:sdt>
        <w:sdtPr>
          <w:rPr>
            <w:rFonts w:ascii="Arial" w:eastAsia="Calibri" w:hAnsi="Arial" w:cs="Arial"/>
            <w:color w:val="00AAEA" w:themeColor="accent1"/>
            <w:kern w:val="0"/>
            <w:szCs w:val="20"/>
            <w14:ligatures w14:val="none"/>
          </w:rPr>
          <w:id w:val="1908877052"/>
          <w:placeholder>
            <w:docPart w:val="969624607B8D4B709285C6FC6153F58E"/>
          </w:placeholder>
        </w:sdtPr>
        <w:sdtEndPr/>
        <w:sdtContent>
          <w:r w:rsidRPr="00FA3649">
            <w:rPr>
              <w:rFonts w:ascii="Arial" w:eastAsia="Calibri" w:hAnsi="Arial" w:cs="Arial"/>
              <w:i/>
              <w:iCs/>
              <w:color w:val="00AAEA" w:themeColor="accent1"/>
              <w:kern w:val="0"/>
              <w:szCs w:val="20"/>
              <w14:ligatures w14:val="none"/>
            </w:rPr>
            <w:t>telefoonnummer contactpersoon</w:t>
          </w:r>
        </w:sdtContent>
      </w:sdt>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p>
    <w:p w14:paraId="19C158E3" w14:textId="77777777" w:rsidR="001872B2" w:rsidRPr="00FA3649" w:rsidRDefault="001872B2" w:rsidP="001872B2">
      <w:pPr>
        <w:spacing w:line="240" w:lineRule="auto"/>
        <w:rPr>
          <w:rFonts w:ascii="Arial" w:eastAsia="Calibri" w:hAnsi="Arial" w:cs="Arial"/>
          <w:kern w:val="0"/>
          <w:szCs w:val="20"/>
          <w14:ligatures w14:val="none"/>
        </w:rPr>
      </w:pPr>
      <w:r w:rsidRPr="00FA3649">
        <w:rPr>
          <w:rFonts w:ascii="Arial" w:eastAsia="Calibri" w:hAnsi="Arial" w:cs="Arial"/>
          <w:kern w:val="0"/>
          <w:szCs w:val="20"/>
          <w14:ligatures w14:val="none"/>
        </w:rPr>
        <w:t>E-mailadres</w:t>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t xml:space="preserve">: </w:t>
      </w:r>
      <w:sdt>
        <w:sdtPr>
          <w:rPr>
            <w:rFonts w:ascii="Arial" w:eastAsia="Calibri" w:hAnsi="Arial" w:cs="Arial"/>
            <w:kern w:val="0"/>
            <w:szCs w:val="20"/>
            <w14:ligatures w14:val="none"/>
          </w:rPr>
          <w:id w:val="-700622842"/>
          <w:placeholder>
            <w:docPart w:val="969624607B8D4B709285C6FC6153F58E"/>
          </w:placeholder>
        </w:sdtPr>
        <w:sdtEndPr/>
        <w:sdtContent>
          <w:r w:rsidRPr="00FA3649">
            <w:rPr>
              <w:rFonts w:ascii="Arial" w:eastAsia="Calibri" w:hAnsi="Arial" w:cs="Arial"/>
              <w:i/>
              <w:iCs/>
              <w:color w:val="00AAEA" w:themeColor="accent1"/>
              <w:kern w:val="0"/>
              <w:szCs w:val="20"/>
              <w14:ligatures w14:val="none"/>
            </w:rPr>
            <w:t>e-mailadres contactpersoon</w:t>
          </w:r>
        </w:sdtContent>
      </w:sdt>
      <w:r w:rsidRPr="00FA3649">
        <w:rPr>
          <w:rFonts w:ascii="Arial" w:eastAsia="Calibri" w:hAnsi="Arial" w:cs="Arial"/>
          <w:kern w:val="0"/>
          <w:szCs w:val="20"/>
          <w14:ligatures w14:val="none"/>
        </w:rPr>
        <w:tab/>
      </w:r>
    </w:p>
    <w:p w14:paraId="297BC752" w14:textId="77777777" w:rsidR="001872B2" w:rsidRPr="00FA3649" w:rsidRDefault="001872B2" w:rsidP="001872B2">
      <w:pPr>
        <w:spacing w:line="240" w:lineRule="auto"/>
        <w:rPr>
          <w:rFonts w:ascii="Arial" w:eastAsia="Calibri" w:hAnsi="Arial" w:cs="Arial"/>
          <w:kern w:val="0"/>
          <w:szCs w:val="20"/>
          <w14:ligatures w14:val="none"/>
        </w:rPr>
      </w:pPr>
    </w:p>
    <w:p w14:paraId="0C9A59E0" w14:textId="77777777" w:rsidR="001872B2" w:rsidRPr="00FA3649" w:rsidRDefault="001872B2" w:rsidP="001872B2">
      <w:pPr>
        <w:spacing w:line="240" w:lineRule="auto"/>
        <w:rPr>
          <w:rFonts w:ascii="Arial" w:eastAsia="Calibri" w:hAnsi="Arial" w:cs="Arial"/>
          <w:b/>
          <w:bCs/>
          <w:kern w:val="0"/>
          <w:szCs w:val="20"/>
          <w14:ligatures w14:val="none"/>
        </w:rPr>
      </w:pPr>
      <w:r w:rsidRPr="00FA3649">
        <w:rPr>
          <w:rFonts w:ascii="Arial" w:eastAsia="Calibri" w:hAnsi="Arial" w:cs="Arial"/>
          <w:b/>
          <w:bCs/>
          <w:kern w:val="0"/>
          <w:szCs w:val="20"/>
          <w14:ligatures w14:val="none"/>
        </w:rPr>
        <w:t>Ondertekening</w:t>
      </w:r>
    </w:p>
    <w:p w14:paraId="1876ABFC" w14:textId="77777777" w:rsidR="001872B2" w:rsidRPr="00FA3649" w:rsidRDefault="001872B2" w:rsidP="001872B2">
      <w:pPr>
        <w:spacing w:line="240" w:lineRule="auto"/>
        <w:rPr>
          <w:rFonts w:ascii="Arial" w:eastAsia="Calibri" w:hAnsi="Arial" w:cs="Arial"/>
          <w:kern w:val="0"/>
          <w:szCs w:val="20"/>
          <w14:ligatures w14:val="none"/>
        </w:rPr>
      </w:pPr>
      <w:r w:rsidRPr="00FA3649">
        <w:rPr>
          <w:rFonts w:ascii="Arial" w:eastAsia="Calibri" w:hAnsi="Arial" w:cs="Arial"/>
          <w:kern w:val="0"/>
          <w:szCs w:val="20"/>
          <w14:ligatures w14:val="none"/>
        </w:rPr>
        <w:t xml:space="preserve">Aldus volledig en naar waarheid ingevuld te </w:t>
      </w:r>
      <w:sdt>
        <w:sdtPr>
          <w:rPr>
            <w:rFonts w:ascii="Arial" w:eastAsia="Calibri" w:hAnsi="Arial" w:cs="Arial"/>
            <w:kern w:val="0"/>
            <w:szCs w:val="20"/>
            <w14:ligatures w14:val="none"/>
          </w:rPr>
          <w:id w:val="-1071197014"/>
          <w:placeholder>
            <w:docPart w:val="9D751F28B5DC4D21A96B7904C777F42D"/>
          </w:placeholder>
        </w:sdtPr>
        <w:sdtEndPr/>
        <w:sdtContent>
          <w:r w:rsidRPr="00FA3649">
            <w:rPr>
              <w:rFonts w:ascii="Arial" w:eastAsia="Calibri" w:hAnsi="Arial" w:cs="Arial"/>
              <w:i/>
              <w:iCs/>
              <w:color w:val="00AAEA" w:themeColor="accent1"/>
              <w:kern w:val="0"/>
              <w:szCs w:val="20"/>
              <w14:ligatures w14:val="none"/>
            </w:rPr>
            <w:t>invullen: plaats</w:t>
          </w:r>
        </w:sdtContent>
      </w:sdt>
      <w:r w:rsidRPr="00FA3649">
        <w:rPr>
          <w:rFonts w:ascii="Arial" w:eastAsia="Calibri" w:hAnsi="Arial" w:cs="Arial"/>
          <w:kern w:val="0"/>
          <w:szCs w:val="20"/>
          <w14:ligatures w14:val="none"/>
        </w:rPr>
        <w:t xml:space="preserve"> op </w:t>
      </w:r>
      <w:sdt>
        <w:sdtPr>
          <w:rPr>
            <w:rFonts w:ascii="Arial" w:eastAsia="Calibri" w:hAnsi="Arial" w:cs="Arial"/>
            <w:kern w:val="0"/>
            <w:szCs w:val="20"/>
            <w14:ligatures w14:val="none"/>
          </w:rPr>
          <w:id w:val="866796480"/>
          <w:placeholder>
            <w:docPart w:val="9D751F28B5DC4D21A96B7904C777F42D"/>
          </w:placeholder>
        </w:sdtPr>
        <w:sdtEndPr/>
        <w:sdtContent>
          <w:r w:rsidRPr="00FA3649">
            <w:rPr>
              <w:rFonts w:ascii="Arial" w:eastAsia="Calibri" w:hAnsi="Arial" w:cs="Arial"/>
              <w:i/>
              <w:iCs/>
              <w:color w:val="00AAEA" w:themeColor="accent1"/>
              <w:kern w:val="0"/>
              <w:szCs w:val="20"/>
              <w14:ligatures w14:val="none"/>
            </w:rPr>
            <w:t>invullen: datum</w:t>
          </w:r>
          <w:r w:rsidRPr="00FA3649">
            <w:rPr>
              <w:rFonts w:ascii="Arial" w:eastAsia="Calibri" w:hAnsi="Arial" w:cs="Arial"/>
              <w:color w:val="00AAEA" w:themeColor="accent1"/>
              <w:kern w:val="0"/>
              <w:szCs w:val="20"/>
              <w14:ligatures w14:val="none"/>
            </w:rPr>
            <w:t xml:space="preserve"> </w:t>
          </w:r>
        </w:sdtContent>
      </w:sdt>
      <w:r w:rsidRPr="00FA3649">
        <w:rPr>
          <w:rFonts w:ascii="Arial" w:eastAsia="Calibri" w:hAnsi="Arial" w:cs="Arial"/>
          <w:kern w:val="0"/>
          <w:szCs w:val="20"/>
          <w14:ligatures w14:val="none"/>
        </w:rPr>
        <w:t>door:</w:t>
      </w:r>
    </w:p>
    <w:p w14:paraId="1BB0B293" w14:textId="77777777" w:rsidR="001872B2" w:rsidRPr="00FA3649" w:rsidRDefault="001872B2" w:rsidP="001872B2">
      <w:pPr>
        <w:spacing w:line="240" w:lineRule="auto"/>
        <w:rPr>
          <w:rFonts w:ascii="Arial" w:eastAsia="Calibri" w:hAnsi="Arial" w:cs="Arial"/>
          <w:kern w:val="0"/>
          <w:szCs w:val="20"/>
          <w14:ligatures w14:val="none"/>
        </w:rPr>
      </w:pPr>
    </w:p>
    <w:p w14:paraId="64BF6494" w14:textId="77777777" w:rsidR="001872B2" w:rsidRPr="00FA3649" w:rsidRDefault="001872B2" w:rsidP="001872B2">
      <w:pPr>
        <w:spacing w:line="240" w:lineRule="auto"/>
        <w:rPr>
          <w:rFonts w:ascii="Arial" w:eastAsia="Calibri" w:hAnsi="Arial" w:cs="Arial"/>
          <w:kern w:val="0"/>
          <w:szCs w:val="20"/>
          <w14:ligatures w14:val="none"/>
        </w:rPr>
      </w:pPr>
      <w:r w:rsidRPr="00FA3649">
        <w:rPr>
          <w:rFonts w:ascii="Arial" w:eastAsia="Calibri" w:hAnsi="Arial" w:cs="Arial"/>
          <w:kern w:val="0"/>
          <w:szCs w:val="20"/>
          <w14:ligatures w14:val="none"/>
        </w:rPr>
        <w:t>Naam entiteit</w:t>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r>
      <w:r w:rsidRPr="00FA3649">
        <w:rPr>
          <w:rFonts w:ascii="Arial" w:eastAsia="Calibri" w:hAnsi="Arial" w:cs="Arial"/>
          <w:kern w:val="0"/>
          <w:szCs w:val="20"/>
          <w14:ligatures w14:val="none"/>
        </w:rPr>
        <w:tab/>
        <w:t>:</w:t>
      </w:r>
      <w:r w:rsidRPr="00FA3649">
        <w:rPr>
          <w:rFonts w:ascii="Arial" w:eastAsia="Calibri" w:hAnsi="Arial" w:cs="Arial"/>
          <w:i/>
          <w:iCs/>
          <w:kern w:val="0"/>
          <w:szCs w:val="20"/>
          <w14:ligatures w14:val="none"/>
        </w:rPr>
        <w:t xml:space="preserve"> </w:t>
      </w:r>
      <w:sdt>
        <w:sdtPr>
          <w:rPr>
            <w:rFonts w:ascii="Arial" w:eastAsia="Calibri" w:hAnsi="Arial" w:cs="Arial"/>
            <w:i/>
            <w:iCs/>
            <w:color w:val="00AAEA" w:themeColor="accent1"/>
            <w:kern w:val="0"/>
            <w:szCs w:val="20"/>
            <w14:ligatures w14:val="none"/>
          </w:rPr>
          <w:id w:val="-1778628827"/>
          <w:placeholder>
            <w:docPart w:val="9D751F28B5DC4D21A96B7904C777F42D"/>
          </w:placeholder>
        </w:sdtPr>
        <w:sdtEndPr/>
        <w:sdtContent>
          <w:r w:rsidRPr="00FA3649">
            <w:rPr>
              <w:rFonts w:ascii="Arial" w:eastAsia="Calibri" w:hAnsi="Arial" w:cs="Arial"/>
              <w:i/>
              <w:iCs/>
              <w:color w:val="00AAEA" w:themeColor="accent1"/>
              <w:kern w:val="0"/>
              <w:szCs w:val="20"/>
              <w14:ligatures w14:val="none"/>
            </w:rPr>
            <w:t>naam entiteit</w:t>
          </w:r>
        </w:sdtContent>
      </w:sdt>
    </w:p>
    <w:p w14:paraId="5726E0B5" w14:textId="1D825DEE" w:rsidR="00675B51" w:rsidRPr="00FA3649" w:rsidRDefault="001872B2" w:rsidP="001872B2">
      <w:r w:rsidRPr="00FA3649">
        <w:rPr>
          <w:rFonts w:ascii="Arial" w:eastAsia="Calibri" w:hAnsi="Arial" w:cs="Arial"/>
          <w:kern w:val="0"/>
          <w:szCs w:val="20"/>
          <w14:ligatures w14:val="none"/>
        </w:rPr>
        <w:t>Naam (bevoegde) ondertekende</w:t>
      </w:r>
      <w:r w:rsidRPr="00FA3649">
        <w:rPr>
          <w:rFonts w:ascii="Arial" w:eastAsia="Calibri" w:hAnsi="Arial" w:cs="Arial"/>
          <w:kern w:val="0"/>
          <w:szCs w:val="20"/>
          <w14:ligatures w14:val="none"/>
        </w:rPr>
        <w:tab/>
        <w:t xml:space="preserve">: </w:t>
      </w:r>
      <w:sdt>
        <w:sdtPr>
          <w:rPr>
            <w:rFonts w:ascii="Arial" w:eastAsia="Calibri" w:hAnsi="Arial" w:cs="Arial"/>
            <w:i/>
            <w:iCs/>
            <w:kern w:val="0"/>
            <w:szCs w:val="20"/>
            <w14:ligatures w14:val="none"/>
          </w:rPr>
          <w:id w:val="426466941"/>
          <w:placeholder>
            <w:docPart w:val="9D751F28B5DC4D21A96B7904C777F42D"/>
          </w:placeholder>
        </w:sdtPr>
        <w:sdtEndPr/>
        <w:sdtContent>
          <w:r w:rsidRPr="00FA3649">
            <w:rPr>
              <w:rFonts w:ascii="Arial" w:eastAsia="Calibri" w:hAnsi="Arial" w:cs="Arial"/>
              <w:i/>
              <w:iCs/>
              <w:color w:val="00AAEA" w:themeColor="accent1"/>
              <w:kern w:val="0"/>
              <w:szCs w:val="20"/>
              <w14:ligatures w14:val="none"/>
            </w:rPr>
            <w:t xml:space="preserve">naam bevoegde ondertekende </w:t>
          </w:r>
        </w:sdtContent>
      </w:sdt>
    </w:p>
    <w:p w14:paraId="6C75934F" w14:textId="77777777" w:rsidR="005E7ACD" w:rsidRPr="00FA3649" w:rsidRDefault="005E7ACD" w:rsidP="005E7ACD">
      <w:pPr>
        <w:pStyle w:val="Lijstalinea"/>
      </w:pPr>
      <w:bookmarkStart w:id="5" w:name="_Toc201570669"/>
    </w:p>
    <w:p w14:paraId="54C3DFEB" w14:textId="70D64AD0" w:rsidR="005E7ACD" w:rsidRPr="00FA3649" w:rsidRDefault="00E909FE" w:rsidP="005E7ACD">
      <w:pPr>
        <w:spacing w:line="260" w:lineRule="atLeast"/>
        <w:rPr>
          <w:rFonts w:ascii="Calibri" w:eastAsia="Times New Roman" w:hAnsi="Calibri" w:cs="Times New Roman"/>
          <w:kern w:val="0"/>
          <w:szCs w:val="20"/>
          <w:lang w:eastAsia="nl-NL"/>
          <w14:ligatures w14:val="none"/>
        </w:rPr>
      </w:pPr>
      <w:sdt>
        <w:sdtPr>
          <w:rPr>
            <w:rFonts w:ascii="Calibri" w:eastAsia="Times New Roman" w:hAnsi="Calibri" w:cs="Times New Roman"/>
            <w:kern w:val="0"/>
            <w:szCs w:val="20"/>
            <w:lang w:eastAsia="nl-NL"/>
            <w14:ligatures w14:val="none"/>
          </w:rPr>
          <w:alias w:val="Handtekening"/>
          <w:tag w:val="Handtekening"/>
          <w:id w:val="832411730"/>
          <w:placeholder>
            <w:docPart w:val="31ED5257459946D78EA046A30550E1D3"/>
          </w:placeholder>
        </w:sdtPr>
        <w:sdtEndPr/>
        <w:sdtContent>
          <w:r w:rsidR="005E7ACD" w:rsidRPr="00FA3649">
            <w:rPr>
              <w:rFonts w:eastAsia="Times New Roman" w:cstheme="minorHAnsi"/>
              <w:i/>
              <w:iCs/>
              <w:color w:val="00AAEA" w:themeColor="accent1"/>
              <w:kern w:val="0"/>
              <w:szCs w:val="20"/>
              <w:lang w:eastAsia="nl-NL"/>
              <w14:ligatures w14:val="none"/>
            </w:rPr>
            <w:t>Handtekening</w:t>
          </w:r>
          <w:r w:rsidR="005E7ACD" w:rsidRPr="00FA3649">
            <w:rPr>
              <w:rStyle w:val="Voetnootmarkering"/>
              <w:rFonts w:eastAsia="Times New Roman" w:cstheme="minorHAnsi"/>
              <w:i/>
              <w:iCs/>
              <w:color w:val="00AAEA" w:themeColor="accent1"/>
              <w:kern w:val="0"/>
              <w:szCs w:val="20"/>
              <w:lang w:eastAsia="nl-NL"/>
              <w14:ligatures w14:val="none"/>
            </w:rPr>
            <w:footnoteReference w:id="11"/>
          </w:r>
          <w:r w:rsidR="005E7ACD" w:rsidRPr="00FA3649">
            <w:rPr>
              <w:rFonts w:ascii="Calibri" w:eastAsia="Times New Roman" w:hAnsi="Calibri" w:cs="Times New Roman"/>
              <w:kern w:val="0"/>
              <w:szCs w:val="20"/>
              <w:lang w:eastAsia="nl-NL"/>
              <w14:ligatures w14:val="none"/>
            </w:rPr>
            <w:t xml:space="preserve"> </w:t>
          </w:r>
        </w:sdtContent>
      </w:sdt>
    </w:p>
    <w:p w14:paraId="5A453A03" w14:textId="77777777" w:rsidR="006811E4" w:rsidRPr="00FA3649" w:rsidRDefault="006811E4" w:rsidP="006811E4"/>
    <w:p w14:paraId="58BBAB3D" w14:textId="77777777" w:rsidR="006811E4" w:rsidRPr="00FA3649" w:rsidRDefault="006811E4" w:rsidP="006811E4"/>
    <w:p w14:paraId="07612C1E" w14:textId="77777777" w:rsidR="006811E4" w:rsidRPr="00FA3649" w:rsidRDefault="006811E4" w:rsidP="006811E4"/>
    <w:p w14:paraId="5C5F9598" w14:textId="77777777" w:rsidR="006811E4" w:rsidRPr="00FA3649" w:rsidRDefault="006811E4" w:rsidP="006811E4"/>
    <w:p w14:paraId="0751E454" w14:textId="77777777" w:rsidR="006811E4" w:rsidRPr="00FA3649" w:rsidRDefault="006811E4" w:rsidP="006811E4"/>
    <w:p w14:paraId="0379BABA" w14:textId="77777777" w:rsidR="006811E4" w:rsidRPr="00FA3649" w:rsidRDefault="006811E4" w:rsidP="006811E4"/>
    <w:p w14:paraId="5E0D08D2" w14:textId="77777777" w:rsidR="006811E4" w:rsidRPr="00FA3649" w:rsidRDefault="006811E4" w:rsidP="006811E4"/>
    <w:p w14:paraId="02491E50" w14:textId="77777777" w:rsidR="006811E4" w:rsidRPr="00FA3649" w:rsidRDefault="006811E4" w:rsidP="006811E4"/>
    <w:p w14:paraId="45D93D08" w14:textId="77777777" w:rsidR="006811E4" w:rsidRPr="00FA3649" w:rsidRDefault="006811E4" w:rsidP="006811E4"/>
    <w:p w14:paraId="415255CF" w14:textId="77777777" w:rsidR="006811E4" w:rsidRPr="00FA3649" w:rsidRDefault="006811E4" w:rsidP="006811E4"/>
    <w:p w14:paraId="7B166A72" w14:textId="77777777" w:rsidR="006811E4" w:rsidRPr="00FA3649" w:rsidRDefault="006811E4" w:rsidP="006811E4"/>
    <w:p w14:paraId="34BD66B1" w14:textId="77777777" w:rsidR="006811E4" w:rsidRPr="00FA3649" w:rsidRDefault="006811E4" w:rsidP="006811E4"/>
    <w:p w14:paraId="2863C416" w14:textId="77777777" w:rsidR="006811E4" w:rsidRPr="00FA3649" w:rsidRDefault="006811E4" w:rsidP="006811E4"/>
    <w:p w14:paraId="6E5D7FE3" w14:textId="77777777" w:rsidR="006811E4" w:rsidRPr="00FA3649" w:rsidRDefault="006811E4" w:rsidP="006811E4"/>
    <w:p w14:paraId="6204DF36" w14:textId="77777777" w:rsidR="006811E4" w:rsidRPr="00FA3649" w:rsidRDefault="006811E4" w:rsidP="006811E4"/>
    <w:p w14:paraId="01AA67FE" w14:textId="77777777" w:rsidR="006811E4" w:rsidRPr="00FA3649" w:rsidRDefault="006811E4" w:rsidP="006811E4"/>
    <w:p w14:paraId="028858B8" w14:textId="77777777" w:rsidR="00282CC9" w:rsidRPr="00FA3649" w:rsidRDefault="00282CC9" w:rsidP="006811E4">
      <w:pPr>
        <w:sectPr w:rsidR="00282CC9" w:rsidRPr="00FA3649" w:rsidSect="00B94989">
          <w:headerReference w:type="default" r:id="rId13"/>
          <w:footerReference w:type="even" r:id="rId14"/>
          <w:footerReference w:type="default" r:id="rId15"/>
          <w:headerReference w:type="first" r:id="rId16"/>
          <w:pgSz w:w="11900" w:h="16840"/>
          <w:pgMar w:top="2098" w:right="1134" w:bottom="1701" w:left="1247" w:header="680" w:footer="851" w:gutter="0"/>
          <w:cols w:space="708"/>
          <w:titlePg/>
          <w:docGrid w:linePitch="360"/>
        </w:sectPr>
      </w:pPr>
    </w:p>
    <w:tbl>
      <w:tblPr>
        <w:tblStyle w:val="Rastertabel1licht-Accent1"/>
        <w:tblpPr w:leftFromText="180" w:rightFromText="180" w:vertAnchor="text" w:horzAnchor="margin" w:tblpX="-1297" w:tblpY="574"/>
        <w:tblW w:w="15887" w:type="dxa"/>
        <w:tblLayout w:type="fixed"/>
        <w:tblLook w:val="04A0" w:firstRow="1" w:lastRow="0" w:firstColumn="1" w:lastColumn="0" w:noHBand="0" w:noVBand="1"/>
      </w:tblPr>
      <w:tblGrid>
        <w:gridCol w:w="2405"/>
        <w:gridCol w:w="2552"/>
        <w:gridCol w:w="2131"/>
        <w:gridCol w:w="1412"/>
        <w:gridCol w:w="1418"/>
        <w:gridCol w:w="1417"/>
        <w:gridCol w:w="1292"/>
        <w:gridCol w:w="1417"/>
        <w:gridCol w:w="1843"/>
      </w:tblGrid>
      <w:tr w:rsidR="00282CC9" w:rsidRPr="00FA3649" w14:paraId="096AAED0" w14:textId="77777777" w:rsidTr="006779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00AAEA" w:themeFill="accent1"/>
          </w:tcPr>
          <w:p w14:paraId="5D98DDB1" w14:textId="21089500" w:rsidR="00282CC9" w:rsidRPr="00FA3649" w:rsidRDefault="00282CC9" w:rsidP="00107531">
            <w:pPr>
              <w:tabs>
                <w:tab w:val="left" w:pos="7574"/>
              </w:tabs>
              <w:rPr>
                <w:b w:val="0"/>
                <w:bCs w:val="0"/>
                <w:sz w:val="18"/>
                <w:szCs w:val="22"/>
              </w:rPr>
            </w:pPr>
            <w:r w:rsidRPr="00FA3649">
              <w:rPr>
                <w:sz w:val="18"/>
                <w:szCs w:val="22"/>
              </w:rPr>
              <w:lastRenderedPageBreak/>
              <w:t>Activiteit</w:t>
            </w:r>
            <w:r w:rsidR="00CB3D3A" w:rsidRPr="00FA3649">
              <w:rPr>
                <w:sz w:val="18"/>
                <w:szCs w:val="22"/>
              </w:rPr>
              <w:t>(en) clusters</w:t>
            </w:r>
          </w:p>
          <w:p w14:paraId="7833B3F6" w14:textId="77777777" w:rsidR="00E75558" w:rsidRPr="00FA3649" w:rsidRDefault="00E75558" w:rsidP="00107531">
            <w:pPr>
              <w:tabs>
                <w:tab w:val="left" w:pos="7574"/>
              </w:tabs>
              <w:rPr>
                <w:sz w:val="12"/>
                <w:szCs w:val="16"/>
              </w:rPr>
            </w:pPr>
            <w:r w:rsidRPr="00FA3649">
              <w:rPr>
                <w:b w:val="0"/>
                <w:bCs w:val="0"/>
                <w:sz w:val="12"/>
                <w:szCs w:val="16"/>
              </w:rPr>
              <w:t>Omschrijf de activiteit</w:t>
            </w:r>
          </w:p>
          <w:p w14:paraId="49FB6D8E" w14:textId="674620A4" w:rsidR="00DB3E74" w:rsidRPr="00FA3649" w:rsidRDefault="00DB3E74" w:rsidP="00107531">
            <w:pPr>
              <w:tabs>
                <w:tab w:val="left" w:pos="7574"/>
              </w:tabs>
              <w:rPr>
                <w:b w:val="0"/>
                <w:bCs w:val="0"/>
                <w:sz w:val="18"/>
                <w:szCs w:val="22"/>
              </w:rPr>
            </w:pPr>
            <w:r w:rsidRPr="00FA3649">
              <w:rPr>
                <w:b w:val="0"/>
                <w:bCs w:val="0"/>
                <w:sz w:val="12"/>
                <w:szCs w:val="16"/>
              </w:rPr>
              <w:t>Bijvoorbeeld fundamenteel onderzoek, industrieel onderzoek, experimentele ontwikkeling, brede kennisverspreiding, dienstverlening, contractonderzoek enz.</w:t>
            </w:r>
          </w:p>
        </w:tc>
        <w:tc>
          <w:tcPr>
            <w:tcW w:w="2552" w:type="dxa"/>
            <w:shd w:val="clear" w:color="auto" w:fill="00AAEA" w:themeFill="accent1"/>
          </w:tcPr>
          <w:p w14:paraId="534A2BEC" w14:textId="77777777" w:rsidR="00282CC9" w:rsidRPr="00FA3649" w:rsidRDefault="00282CC9"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sz w:val="18"/>
                <w:szCs w:val="22"/>
              </w:rPr>
            </w:pPr>
            <w:r w:rsidRPr="00FA3649">
              <w:rPr>
                <w:sz w:val="18"/>
                <w:szCs w:val="22"/>
              </w:rPr>
              <w:t>On</w:t>
            </w:r>
            <w:r w:rsidR="00104A0F" w:rsidRPr="00FA3649">
              <w:rPr>
                <w:sz w:val="18"/>
                <w:szCs w:val="22"/>
              </w:rPr>
              <w:t>af</w:t>
            </w:r>
            <w:r w:rsidRPr="00FA3649">
              <w:rPr>
                <w:sz w:val="18"/>
                <w:szCs w:val="22"/>
              </w:rPr>
              <w:t>hankelijke onderzoeks- en ontwikkelingsactiviteiten</w:t>
            </w:r>
          </w:p>
          <w:p w14:paraId="4DA6C716" w14:textId="57824788" w:rsidR="009E2767" w:rsidRPr="00FA3649" w:rsidRDefault="007371E5"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sz w:val="18"/>
                <w:szCs w:val="22"/>
              </w:rPr>
            </w:pPr>
            <w:r w:rsidRPr="00FA3649">
              <w:rPr>
                <w:b w:val="0"/>
                <w:bCs w:val="0"/>
                <w:sz w:val="12"/>
                <w:szCs w:val="16"/>
              </w:rPr>
              <w:t xml:space="preserve">Geef per activiteit aan welk percentage betrekking heeft op </w:t>
            </w:r>
            <w:r w:rsidR="00107531" w:rsidRPr="00FA3649">
              <w:rPr>
                <w:b w:val="0"/>
                <w:bCs w:val="0"/>
                <w:sz w:val="12"/>
                <w:szCs w:val="16"/>
              </w:rPr>
              <w:t xml:space="preserve">onafhankelijke onderzoeks- en ontwikkelingsactiviteiten. </w:t>
            </w:r>
          </w:p>
        </w:tc>
        <w:tc>
          <w:tcPr>
            <w:tcW w:w="2131" w:type="dxa"/>
            <w:shd w:val="clear" w:color="auto" w:fill="00AAEA" w:themeFill="accent1"/>
          </w:tcPr>
          <w:p w14:paraId="7CF1864E" w14:textId="77777777" w:rsidR="00282CC9" w:rsidRPr="00FA3649" w:rsidRDefault="00282CC9"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sz w:val="18"/>
                <w:szCs w:val="22"/>
              </w:rPr>
            </w:pPr>
            <w:r w:rsidRPr="00FA3649">
              <w:rPr>
                <w:sz w:val="18"/>
                <w:szCs w:val="22"/>
              </w:rPr>
              <w:t>Kennisverspreiding</w:t>
            </w:r>
          </w:p>
          <w:p w14:paraId="1230836B" w14:textId="1D76E0F7" w:rsidR="00107531" w:rsidRPr="00FA3649" w:rsidRDefault="00107531"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sz w:val="18"/>
                <w:szCs w:val="22"/>
              </w:rPr>
            </w:pPr>
            <w:r w:rsidRPr="00FA3649">
              <w:rPr>
                <w:b w:val="0"/>
                <w:bCs w:val="0"/>
                <w:sz w:val="12"/>
                <w:szCs w:val="16"/>
              </w:rPr>
              <w:t>Geef per activiteit aan welk percentage betrekking heeft op brede kennisverspreiding.</w:t>
            </w:r>
          </w:p>
        </w:tc>
        <w:tc>
          <w:tcPr>
            <w:tcW w:w="1412" w:type="dxa"/>
            <w:shd w:val="clear" w:color="auto" w:fill="00AAEA" w:themeFill="accent1"/>
          </w:tcPr>
          <w:p w14:paraId="6A2E4CFA" w14:textId="65C83AD3" w:rsidR="00282CC9" w:rsidRPr="00FA3649" w:rsidRDefault="00107531" w:rsidP="00107531">
            <w:pPr>
              <w:tabs>
                <w:tab w:val="left" w:pos="7574"/>
              </w:tabs>
              <w:cnfStyle w:val="100000000000" w:firstRow="1" w:lastRow="0" w:firstColumn="0" w:lastColumn="0" w:oddVBand="0" w:evenVBand="0" w:oddHBand="0" w:evenHBand="0" w:firstRowFirstColumn="0" w:firstRowLastColumn="0" w:lastRowFirstColumn="0" w:lastRowLastColumn="0"/>
              <w:rPr>
                <w:sz w:val="18"/>
                <w:szCs w:val="22"/>
              </w:rPr>
            </w:pPr>
            <w:r w:rsidRPr="00FA3649">
              <w:rPr>
                <w:sz w:val="18"/>
                <w:szCs w:val="22"/>
              </w:rPr>
              <w:t>Financieringswijze</w:t>
            </w:r>
          </w:p>
        </w:tc>
        <w:tc>
          <w:tcPr>
            <w:tcW w:w="1418" w:type="dxa"/>
            <w:shd w:val="clear" w:color="auto" w:fill="00AAEA" w:themeFill="accent1"/>
          </w:tcPr>
          <w:p w14:paraId="0D4BFA00" w14:textId="77777777" w:rsidR="00282CC9" w:rsidRPr="00FA3649" w:rsidRDefault="00282CC9" w:rsidP="00107531">
            <w:pPr>
              <w:tabs>
                <w:tab w:val="left" w:pos="7574"/>
              </w:tabs>
              <w:cnfStyle w:val="100000000000" w:firstRow="1" w:lastRow="0" w:firstColumn="0" w:lastColumn="0" w:oddVBand="0" w:evenVBand="0" w:oddHBand="0" w:evenHBand="0" w:firstRowFirstColumn="0" w:firstRowLastColumn="0" w:lastRowFirstColumn="0" w:lastRowLastColumn="0"/>
              <w:rPr>
                <w:sz w:val="18"/>
                <w:szCs w:val="22"/>
              </w:rPr>
            </w:pPr>
            <w:r w:rsidRPr="00FA3649">
              <w:rPr>
                <w:sz w:val="18"/>
                <w:szCs w:val="22"/>
              </w:rPr>
              <w:t>Verstrekker</w:t>
            </w:r>
          </w:p>
        </w:tc>
        <w:tc>
          <w:tcPr>
            <w:tcW w:w="1417" w:type="dxa"/>
            <w:shd w:val="clear" w:color="auto" w:fill="00AAEA" w:themeFill="accent1"/>
          </w:tcPr>
          <w:p w14:paraId="5E58CEED" w14:textId="77777777" w:rsidR="00282CC9" w:rsidRPr="00FA3649" w:rsidRDefault="00282CC9"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sz w:val="18"/>
                <w:szCs w:val="22"/>
              </w:rPr>
            </w:pPr>
            <w:r w:rsidRPr="00FA3649">
              <w:rPr>
                <w:sz w:val="18"/>
                <w:szCs w:val="22"/>
              </w:rPr>
              <w:t>Staatssteun</w:t>
            </w:r>
            <w:r w:rsidR="0067791C" w:rsidRPr="00FA3649">
              <w:rPr>
                <w:sz w:val="18"/>
                <w:szCs w:val="22"/>
              </w:rPr>
              <w:t>-</w:t>
            </w:r>
            <w:r w:rsidRPr="00FA3649">
              <w:rPr>
                <w:sz w:val="18"/>
                <w:szCs w:val="22"/>
              </w:rPr>
              <w:t>instrument</w:t>
            </w:r>
          </w:p>
          <w:p w14:paraId="36C28A0C" w14:textId="7652A008" w:rsidR="00EB5A61" w:rsidRPr="00FA3649" w:rsidRDefault="00EB5A61"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sz w:val="18"/>
                <w:szCs w:val="22"/>
              </w:rPr>
            </w:pPr>
            <w:r w:rsidRPr="00FA3649">
              <w:rPr>
                <w:b w:val="0"/>
                <w:bCs w:val="0"/>
                <w:sz w:val="12"/>
                <w:szCs w:val="16"/>
              </w:rPr>
              <w:t xml:space="preserve">Indien </w:t>
            </w:r>
            <w:r w:rsidR="00C83AF1" w:rsidRPr="00FA3649">
              <w:rPr>
                <w:b w:val="0"/>
                <w:bCs w:val="0"/>
                <w:sz w:val="12"/>
                <w:szCs w:val="16"/>
              </w:rPr>
              <w:t>informatie beschikbaar</w:t>
            </w:r>
          </w:p>
        </w:tc>
        <w:tc>
          <w:tcPr>
            <w:tcW w:w="1292" w:type="dxa"/>
            <w:shd w:val="clear" w:color="auto" w:fill="00AAEA" w:themeFill="accent1"/>
          </w:tcPr>
          <w:p w14:paraId="6036C31A" w14:textId="77777777" w:rsidR="00282CC9" w:rsidRPr="00FA3649" w:rsidRDefault="00282CC9" w:rsidP="00107531">
            <w:pPr>
              <w:tabs>
                <w:tab w:val="left" w:pos="7574"/>
              </w:tabs>
              <w:cnfStyle w:val="100000000000" w:firstRow="1" w:lastRow="0" w:firstColumn="0" w:lastColumn="0" w:oddVBand="0" w:evenVBand="0" w:oddHBand="0" w:evenHBand="0" w:firstRowFirstColumn="0" w:firstRowLastColumn="0" w:lastRowFirstColumn="0" w:lastRowLastColumn="0"/>
              <w:rPr>
                <w:sz w:val="18"/>
                <w:szCs w:val="18"/>
              </w:rPr>
            </w:pPr>
            <w:r w:rsidRPr="00FA3649">
              <w:rPr>
                <w:sz w:val="18"/>
                <w:szCs w:val="18"/>
              </w:rPr>
              <w:t>Laatst afgesloten boekjaar</w:t>
            </w:r>
          </w:p>
        </w:tc>
        <w:tc>
          <w:tcPr>
            <w:tcW w:w="1417" w:type="dxa"/>
            <w:shd w:val="clear" w:color="auto" w:fill="00AAEA" w:themeFill="accent1"/>
          </w:tcPr>
          <w:p w14:paraId="2FE7A6FF" w14:textId="70704D66" w:rsidR="00282CC9" w:rsidRPr="00FA3649" w:rsidRDefault="00282CC9" w:rsidP="00107531">
            <w:pPr>
              <w:tabs>
                <w:tab w:val="left" w:pos="7574"/>
              </w:tabs>
              <w:cnfStyle w:val="100000000000" w:firstRow="1" w:lastRow="0" w:firstColumn="0" w:lastColumn="0" w:oddVBand="0" w:evenVBand="0" w:oddHBand="0" w:evenHBand="0" w:firstRowFirstColumn="0" w:firstRowLastColumn="0" w:lastRowFirstColumn="0" w:lastRowLastColumn="0"/>
              <w:rPr>
                <w:sz w:val="18"/>
                <w:szCs w:val="18"/>
              </w:rPr>
            </w:pPr>
            <w:r w:rsidRPr="00FA3649">
              <w:rPr>
                <w:sz w:val="18"/>
                <w:szCs w:val="18"/>
              </w:rPr>
              <w:t>Voorafgaand boekjaar</w:t>
            </w:r>
          </w:p>
        </w:tc>
        <w:tc>
          <w:tcPr>
            <w:tcW w:w="1843" w:type="dxa"/>
            <w:shd w:val="clear" w:color="auto" w:fill="00AAEA" w:themeFill="accent1"/>
          </w:tcPr>
          <w:p w14:paraId="6FAED881" w14:textId="77777777" w:rsidR="00282CC9" w:rsidRPr="00FA3649" w:rsidRDefault="00282CC9"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sz w:val="18"/>
                <w:szCs w:val="18"/>
              </w:rPr>
            </w:pPr>
            <w:r w:rsidRPr="00FA3649">
              <w:rPr>
                <w:sz w:val="18"/>
                <w:szCs w:val="18"/>
              </w:rPr>
              <w:t>Tijdscapaciteit per activiteit</w:t>
            </w:r>
          </w:p>
          <w:p w14:paraId="64FE435A" w14:textId="71077C20" w:rsidR="00C66F98" w:rsidRPr="00FA3649" w:rsidRDefault="00C66F98" w:rsidP="00107531">
            <w:pPr>
              <w:tabs>
                <w:tab w:val="left" w:pos="7574"/>
              </w:tabs>
              <w:cnfStyle w:val="100000000000" w:firstRow="1" w:lastRow="0" w:firstColumn="0" w:lastColumn="0" w:oddVBand="0" w:evenVBand="0" w:oddHBand="0" w:evenHBand="0" w:firstRowFirstColumn="0" w:firstRowLastColumn="0" w:lastRowFirstColumn="0" w:lastRowLastColumn="0"/>
              <w:rPr>
                <w:b w:val="0"/>
                <w:bCs w:val="0"/>
                <w:i/>
                <w:iCs/>
                <w:sz w:val="18"/>
                <w:szCs w:val="18"/>
              </w:rPr>
            </w:pPr>
            <w:r w:rsidRPr="00FA3649">
              <w:rPr>
                <w:b w:val="0"/>
                <w:bCs w:val="0"/>
                <w:i/>
                <w:iCs/>
                <w:sz w:val="12"/>
                <w:szCs w:val="12"/>
              </w:rPr>
              <w:t>Uitgedrukt in %-fte. Mocht de tijdscapaciteit niet uit de jaarstukken o.i.d. blijken, maak hier dan een inschatting.</w:t>
            </w:r>
          </w:p>
        </w:tc>
      </w:tr>
      <w:tr w:rsidR="00824B88" w:rsidRPr="00FA3649" w14:paraId="425E56A1" w14:textId="77777777" w:rsidTr="0067791C">
        <w:trPr>
          <w:trHeight w:val="975"/>
        </w:trPr>
        <w:tc>
          <w:tcPr>
            <w:cnfStyle w:val="001000000000" w:firstRow="0" w:lastRow="0" w:firstColumn="1" w:lastColumn="0" w:oddVBand="0" w:evenVBand="0" w:oddHBand="0" w:evenHBand="0" w:firstRowFirstColumn="0" w:firstRowLastColumn="0" w:lastRowFirstColumn="0" w:lastRowLastColumn="0"/>
            <w:tcW w:w="2405" w:type="dxa"/>
          </w:tcPr>
          <w:p w14:paraId="34021CFE" w14:textId="77777777" w:rsidR="00824B88" w:rsidRPr="00FA3649" w:rsidRDefault="00824B88" w:rsidP="00824B88">
            <w:pPr>
              <w:tabs>
                <w:tab w:val="left" w:pos="7574"/>
              </w:tabs>
              <w:rPr>
                <w:sz w:val="18"/>
                <w:szCs w:val="22"/>
              </w:rPr>
            </w:pPr>
          </w:p>
        </w:tc>
        <w:tc>
          <w:tcPr>
            <w:tcW w:w="2552" w:type="dxa"/>
          </w:tcPr>
          <w:p w14:paraId="501F0986" w14:textId="23BEBF0E" w:rsidR="00824B88" w:rsidRPr="00FA3649" w:rsidRDefault="00824B88" w:rsidP="00824B88">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2131" w:type="dxa"/>
          </w:tcPr>
          <w:p w14:paraId="51BD3DEF" w14:textId="0AECC6CF" w:rsidR="00824B88" w:rsidRPr="00FA3649" w:rsidRDefault="00824B88" w:rsidP="00824B88">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1412" w:type="dxa"/>
          </w:tcPr>
          <w:p w14:paraId="63FDD503" w14:textId="50F72504" w:rsidR="00824B88" w:rsidRPr="00FA3649" w:rsidRDefault="00E909FE" w:rsidP="00824B88">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711466672"/>
                <w:placeholder>
                  <w:docPart w:val="20DA155C74DE4E4E8C9DC2ABE24701D9"/>
                </w:placeholder>
                <w:showingPlcHdr/>
                <w:dropDownList>
                  <w:listItem w:value="Kies een item."/>
                  <w:listItem w:displayText="Publieke (EU-)subsidie" w:value="Publieke (EU-)subsidie"/>
                  <w:listItem w:displayText="Private bijdrage " w:value="Private bijdrage "/>
                  <w:listItem w:displayText="Opdracht publieke organisatie" w:value="Opdracht publieke organisatie"/>
                  <w:listItem w:displayText="Opdracht niet-publieke organisatie" w:value="Opdracht niet-publieke organisatie"/>
                </w:dropDownList>
              </w:sdtPr>
              <w:sdtEndPr/>
              <w:sdtContent>
                <w:r w:rsidR="00824B88" w:rsidRPr="00FA3649">
                  <w:rPr>
                    <w:rStyle w:val="Tekstvantijdelijkeaanduiding"/>
                  </w:rPr>
                  <w:t>Kies een item.</w:t>
                </w:r>
              </w:sdtContent>
            </w:sdt>
            <w:r w:rsidR="00824B88" w:rsidRPr="00FA3649">
              <w:rPr>
                <w:sz w:val="18"/>
                <w:szCs w:val="22"/>
              </w:rPr>
              <w:fldChar w:fldCharType="begin"/>
            </w:r>
            <w:r w:rsidR="00824B88" w:rsidRPr="00FA3649">
              <w:rPr>
                <w:sz w:val="18"/>
                <w:szCs w:val="22"/>
              </w:rPr>
              <w:instrText xml:space="preserve"> AUTOTEXTLIST  \* Upper  \* MERGEFORMAT </w:instrText>
            </w:r>
            <w:r w:rsidR="00824B88" w:rsidRPr="00FA3649">
              <w:rPr>
                <w:sz w:val="18"/>
                <w:szCs w:val="22"/>
              </w:rPr>
              <w:fldChar w:fldCharType="separate"/>
            </w:r>
            <w:r w:rsidR="00824B88" w:rsidRPr="00FA3649">
              <w:rPr>
                <w:sz w:val="18"/>
                <w:szCs w:val="22"/>
              </w:rPr>
              <w:fldChar w:fldCharType="end"/>
            </w:r>
          </w:p>
        </w:tc>
        <w:tc>
          <w:tcPr>
            <w:tcW w:w="1418" w:type="dxa"/>
          </w:tcPr>
          <w:p w14:paraId="5F05B098" w14:textId="77777777" w:rsidR="00824B88" w:rsidRPr="00FA3649" w:rsidRDefault="00E909FE" w:rsidP="00824B88">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209471072"/>
                <w:placeholder>
                  <w:docPart w:val="ACE34EF290B64F7CB7517314D2393E95"/>
                </w:placeholder>
                <w:showingPlcHdr/>
                <w:dropDownList>
                  <w:listItem w:value="Kies een item."/>
                  <w:listItem w:displayText="Overheid" w:value="Overheid"/>
                  <w:listItem w:displayText="Private partij" w:value="Private partij"/>
                  <w:listItem w:displayText="Anders (geef omschrijving)" w:value="Anders (geef omschrijving)"/>
                </w:dropDownList>
              </w:sdtPr>
              <w:sdtEndPr/>
              <w:sdtContent>
                <w:r w:rsidR="00824B88" w:rsidRPr="00FA3649">
                  <w:rPr>
                    <w:rStyle w:val="Tekstvantijdelijkeaanduiding"/>
                  </w:rPr>
                  <w:t>Kies een item.</w:t>
                </w:r>
              </w:sdtContent>
            </w:sdt>
          </w:p>
          <w:sdt>
            <w:sdtPr>
              <w:rPr>
                <w:color w:val="00AAEA" w:themeColor="accent1"/>
                <w:sz w:val="10"/>
                <w:szCs w:val="14"/>
              </w:rPr>
              <w:id w:val="302115630"/>
              <w:placeholder>
                <w:docPart w:val="443C3B79D3924FB59B7838B66F8C0E5F"/>
              </w:placeholder>
              <w:text/>
            </w:sdtPr>
            <w:sdtEndPr/>
            <w:sdtContent>
              <w:p w14:paraId="1BE1B01B" w14:textId="7854AE20" w:rsidR="00824B88" w:rsidRPr="00FA3649" w:rsidRDefault="00824B88" w:rsidP="00824B88">
                <w:pPr>
                  <w:jc w:val="center"/>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417" w:type="dxa"/>
          </w:tcPr>
          <w:p w14:paraId="19254128" w14:textId="77777777" w:rsidR="00824B88" w:rsidRPr="00FA3649" w:rsidRDefault="00E909FE" w:rsidP="00824B88">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457152391"/>
                <w:placeholder>
                  <w:docPart w:val="A90A185C08D74987AD50B91A1570CCB2"/>
                </w:placeholder>
                <w:showingPlcHdr/>
                <w15:color w:val="000000"/>
                <w:dropDownList>
                  <w:listItem w:value="Kies een item."/>
                  <w:listItem w:displayText="AGVV" w:value="AGVV"/>
                  <w:listItem w:displayText="DAEB" w:value="DAEB"/>
                  <w:listItem w:displayText="De-minimis" w:value="De-minimis"/>
                  <w:listItem w:displayText="N.v.t. (geef aan waarom)" w:value="N.v.t. (geef aan waarom)"/>
                </w:dropDownList>
              </w:sdtPr>
              <w:sdtEndPr/>
              <w:sdtContent>
                <w:r w:rsidR="00824B88" w:rsidRPr="00FA3649">
                  <w:rPr>
                    <w:rStyle w:val="Tekstvantijdelijkeaanduiding"/>
                  </w:rPr>
                  <w:t>Kies een item.</w:t>
                </w:r>
              </w:sdtContent>
            </w:sdt>
          </w:p>
          <w:sdt>
            <w:sdtPr>
              <w:rPr>
                <w:color w:val="00AAEA" w:themeColor="accent1"/>
                <w:sz w:val="10"/>
                <w:szCs w:val="14"/>
              </w:rPr>
              <w:id w:val="1930923829"/>
              <w:placeholder>
                <w:docPart w:val="91CFB9E8007642889893DFE917E25957"/>
              </w:placeholder>
              <w:text/>
            </w:sdtPr>
            <w:sdtEndPr/>
            <w:sdtContent>
              <w:p w14:paraId="3C2DB162" w14:textId="45415646" w:rsidR="00824B88" w:rsidRPr="00FA3649" w:rsidRDefault="00824B88" w:rsidP="00824B88">
                <w:pPr>
                  <w:jc w:val="center"/>
                  <w:cnfStyle w:val="000000000000" w:firstRow="0" w:lastRow="0" w:firstColumn="0" w:lastColumn="0" w:oddVBand="0" w:evenVBand="0" w:oddHBand="0" w:evenHBand="0" w:firstRowFirstColumn="0" w:firstRowLastColumn="0" w:lastRowFirstColumn="0" w:lastRowLastColumn="0"/>
                  <w:rPr>
                    <w:color w:val="00AAEA" w:themeColor="accent1"/>
                    <w:sz w:val="8"/>
                    <w:szCs w:val="12"/>
                  </w:rPr>
                </w:pPr>
                <w:r w:rsidRPr="00FA3649">
                  <w:rPr>
                    <w:color w:val="00AAEA" w:themeColor="accent1"/>
                    <w:sz w:val="10"/>
                    <w:szCs w:val="14"/>
                  </w:rPr>
                  <w:t>Ruimte voor omschrijving</w:t>
                </w:r>
              </w:p>
            </w:sdtContent>
          </w:sdt>
        </w:tc>
        <w:tc>
          <w:tcPr>
            <w:tcW w:w="1292" w:type="dxa"/>
          </w:tcPr>
          <w:sdt>
            <w:sdtPr>
              <w:rPr>
                <w:rFonts w:ascii="Arial" w:eastAsia="Calibri" w:hAnsi="Arial" w:cs="Arial"/>
                <w:kern w:val="0"/>
                <w14:ligatures w14:val="none"/>
              </w:rPr>
              <w:id w:val="1654021561"/>
              <w:placeholder>
                <w:docPart w:val="7B141F1F06E04A568A450170AEA263A0"/>
              </w:placeholder>
            </w:sdtPr>
            <w:sdtEndPr/>
            <w:sdtContent>
              <w:p w14:paraId="74FA2585" w14:textId="77777777" w:rsidR="00824B88" w:rsidRPr="00FA3649" w:rsidRDefault="00824B88" w:rsidP="00824B88">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3FFAD192" w14:textId="77777777" w:rsidR="00824B88" w:rsidRPr="00FA3649" w:rsidRDefault="00824B88" w:rsidP="00824B88">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p>
        </w:tc>
        <w:tc>
          <w:tcPr>
            <w:tcW w:w="1417" w:type="dxa"/>
          </w:tcPr>
          <w:sdt>
            <w:sdtPr>
              <w:rPr>
                <w:rFonts w:ascii="Arial" w:eastAsia="Calibri" w:hAnsi="Arial" w:cs="Arial"/>
                <w:kern w:val="0"/>
                <w14:ligatures w14:val="none"/>
              </w:rPr>
              <w:id w:val="2098517844"/>
              <w:placeholder>
                <w:docPart w:val="86B652A685444360B5ED26B22C89266C"/>
              </w:placeholder>
            </w:sdtPr>
            <w:sdtEndPr/>
            <w:sdtContent>
              <w:p w14:paraId="07C19BCE" w14:textId="77777777" w:rsidR="00824B88" w:rsidRPr="00FA3649" w:rsidRDefault="00824B88" w:rsidP="00824B88">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1446A722" w14:textId="77777777" w:rsidR="00824B88" w:rsidRPr="00FA3649" w:rsidRDefault="00824B88" w:rsidP="00824B88">
            <w:pPr>
              <w:tabs>
                <w:tab w:val="left" w:pos="7574"/>
              </w:tabs>
              <w:cnfStyle w:val="000000000000" w:firstRow="0" w:lastRow="0" w:firstColumn="0" w:lastColumn="0" w:oddVBand="0" w:evenVBand="0" w:oddHBand="0" w:evenHBand="0" w:firstRowFirstColumn="0" w:firstRowLastColumn="0" w:lastRowFirstColumn="0" w:lastRowLastColumn="0"/>
            </w:pPr>
          </w:p>
        </w:tc>
        <w:tc>
          <w:tcPr>
            <w:tcW w:w="1843" w:type="dxa"/>
          </w:tcPr>
          <w:sdt>
            <w:sdtPr>
              <w:rPr>
                <w:rFonts w:ascii="Arial" w:eastAsia="Calibri" w:hAnsi="Arial" w:cs="Arial"/>
                <w:kern w:val="0"/>
                <w14:ligatures w14:val="none"/>
              </w:rPr>
              <w:id w:val="-1542889195"/>
              <w:placeholder>
                <w:docPart w:val="F9FDC63A06EC49BE88D62F0843FF21A8"/>
              </w:placeholder>
            </w:sdtPr>
            <w:sdtEndPr/>
            <w:sdtContent>
              <w:p w14:paraId="5F3940A0" w14:textId="77777777" w:rsidR="00824B88" w:rsidRPr="00FA3649" w:rsidRDefault="00824B88" w:rsidP="00824B88">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color w:val="00AAEA" w:themeColor="accent1"/>
                    <w:kern w:val="0"/>
                    <w14:ligatures w14:val="none"/>
                  </w:rPr>
                  <w:t>Percentage</w:t>
                </w:r>
                <w:r w:rsidRPr="00FA3649">
                  <w:rPr>
                    <w:rFonts w:ascii="Arial" w:eastAsia="Calibri" w:hAnsi="Arial" w:cs="Arial"/>
                    <w:i/>
                    <w:iCs/>
                    <w:kern w:val="0"/>
                    <w14:ligatures w14:val="none"/>
                  </w:rPr>
                  <w:t xml:space="preserve"> %</w:t>
                </w:r>
              </w:p>
            </w:sdtContent>
          </w:sdt>
          <w:p w14:paraId="758675B3" w14:textId="77777777" w:rsidR="00824B88" w:rsidRPr="00FA3649" w:rsidRDefault="00824B88" w:rsidP="00824B88">
            <w:pPr>
              <w:tabs>
                <w:tab w:val="left" w:pos="7574"/>
              </w:tabs>
              <w:cnfStyle w:val="000000000000" w:firstRow="0" w:lastRow="0" w:firstColumn="0" w:lastColumn="0" w:oddVBand="0" w:evenVBand="0" w:oddHBand="0" w:evenHBand="0" w:firstRowFirstColumn="0" w:firstRowLastColumn="0" w:lastRowFirstColumn="0" w:lastRowLastColumn="0"/>
            </w:pPr>
          </w:p>
        </w:tc>
      </w:tr>
      <w:tr w:rsidR="0067791C" w:rsidRPr="00FA3649" w14:paraId="5616723D" w14:textId="77777777" w:rsidTr="0067791C">
        <w:trPr>
          <w:trHeight w:val="831"/>
        </w:trPr>
        <w:tc>
          <w:tcPr>
            <w:cnfStyle w:val="001000000000" w:firstRow="0" w:lastRow="0" w:firstColumn="1" w:lastColumn="0" w:oddVBand="0" w:evenVBand="0" w:oddHBand="0" w:evenHBand="0" w:firstRowFirstColumn="0" w:firstRowLastColumn="0" w:lastRowFirstColumn="0" w:lastRowLastColumn="0"/>
            <w:tcW w:w="2405" w:type="dxa"/>
          </w:tcPr>
          <w:p w14:paraId="5996C4B5" w14:textId="77777777" w:rsidR="0067791C" w:rsidRPr="00FA3649" w:rsidRDefault="0067791C" w:rsidP="0067791C">
            <w:pPr>
              <w:tabs>
                <w:tab w:val="left" w:pos="7574"/>
              </w:tabs>
              <w:rPr>
                <w:sz w:val="18"/>
                <w:szCs w:val="22"/>
              </w:rPr>
            </w:pPr>
          </w:p>
        </w:tc>
        <w:tc>
          <w:tcPr>
            <w:tcW w:w="2552" w:type="dxa"/>
          </w:tcPr>
          <w:p w14:paraId="0805340A" w14:textId="71DFB216"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2131" w:type="dxa"/>
          </w:tcPr>
          <w:p w14:paraId="4AAA26C5" w14:textId="341EBE56"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1412" w:type="dxa"/>
          </w:tcPr>
          <w:p w14:paraId="7C9E23D0" w14:textId="21B09E8B"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226584267"/>
                <w:placeholder>
                  <w:docPart w:val="537ED34C1CD0482B887629BDFA36E4D3"/>
                </w:placeholder>
                <w:showingPlcHdr/>
                <w:dropDownList>
                  <w:listItem w:value="Kies een item."/>
                  <w:listItem w:displayText="Publieke (EU-)subsidie" w:value="Publieke (EU-)subsidie"/>
                  <w:listItem w:displayText="Private bijdrage " w:value="Private bijdrage "/>
                  <w:listItem w:displayText="Opdracht publieke organisatie" w:value="Opdracht publieke organisatie"/>
                  <w:listItem w:displayText="Opdracht niet-publieke organisatie" w:value="Opdracht niet-publieke organisatie"/>
                </w:dropDownList>
              </w:sdtPr>
              <w:sdtEndPr/>
              <w:sdtContent>
                <w:r w:rsidR="0067791C" w:rsidRPr="00FA3649">
                  <w:rPr>
                    <w:rStyle w:val="Tekstvantijdelijkeaanduiding"/>
                  </w:rPr>
                  <w:t>Kies een item.</w:t>
                </w:r>
              </w:sdtContent>
            </w:sdt>
            <w:r w:rsidR="0067791C" w:rsidRPr="00FA3649">
              <w:rPr>
                <w:sz w:val="18"/>
                <w:szCs w:val="22"/>
              </w:rPr>
              <w:fldChar w:fldCharType="begin"/>
            </w:r>
            <w:r w:rsidR="0067791C" w:rsidRPr="00FA3649">
              <w:rPr>
                <w:sz w:val="18"/>
                <w:szCs w:val="22"/>
              </w:rPr>
              <w:instrText xml:space="preserve"> AUTOTEXTLIST  \* Upper  \* MERGEFORMAT </w:instrText>
            </w:r>
            <w:r w:rsidR="0067791C" w:rsidRPr="00FA3649">
              <w:rPr>
                <w:sz w:val="18"/>
                <w:szCs w:val="22"/>
              </w:rPr>
              <w:fldChar w:fldCharType="separate"/>
            </w:r>
            <w:r w:rsidR="0067791C" w:rsidRPr="00FA3649">
              <w:rPr>
                <w:sz w:val="18"/>
                <w:szCs w:val="22"/>
              </w:rPr>
              <w:fldChar w:fldCharType="end"/>
            </w:r>
          </w:p>
        </w:tc>
        <w:tc>
          <w:tcPr>
            <w:tcW w:w="1418" w:type="dxa"/>
          </w:tcPr>
          <w:p w14:paraId="0BCCE363"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582839954"/>
                <w:placeholder>
                  <w:docPart w:val="838CB5C23AC742D4A5114184EF8D9164"/>
                </w:placeholder>
                <w:showingPlcHdr/>
                <w:dropDownList>
                  <w:listItem w:value="Kies een item."/>
                  <w:listItem w:displayText="Overheid" w:value="Overheid"/>
                  <w:listItem w:displayText="Private partij" w:value="Private partij"/>
                  <w:listItem w:displayText="Anders (geef omschrijving)" w:value="Anders (geef omschrijving)"/>
                </w:dropDownList>
              </w:sdtPr>
              <w:sdtEndPr/>
              <w:sdtContent>
                <w:r w:rsidR="0067791C" w:rsidRPr="00FA3649">
                  <w:rPr>
                    <w:rStyle w:val="Tekstvantijdelijkeaanduiding"/>
                  </w:rPr>
                  <w:t>Kies een item.</w:t>
                </w:r>
              </w:sdtContent>
            </w:sdt>
          </w:p>
          <w:sdt>
            <w:sdtPr>
              <w:rPr>
                <w:color w:val="00AAEA" w:themeColor="accent1"/>
                <w:sz w:val="10"/>
                <w:szCs w:val="14"/>
              </w:rPr>
              <w:id w:val="2042008184"/>
              <w:placeholder>
                <w:docPart w:val="992F1D92847344B48CFD61DF09119C6C"/>
              </w:placeholder>
              <w:text/>
            </w:sdtPr>
            <w:sdtEndPr/>
            <w:sdtContent>
              <w:p w14:paraId="59D0D101" w14:textId="4E3BF666"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417" w:type="dxa"/>
          </w:tcPr>
          <w:p w14:paraId="15C5C99D"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960216563"/>
                <w:placeholder>
                  <w:docPart w:val="9933D97799D74D348A846C637F10857A"/>
                </w:placeholder>
                <w:showingPlcHdr/>
                <w15:color w:val="000000"/>
                <w:dropDownList>
                  <w:listItem w:value="Kies een item."/>
                  <w:listItem w:displayText="AGVV" w:value="AGVV"/>
                  <w:listItem w:displayText="DAEB" w:value="DAEB"/>
                  <w:listItem w:displayText="De-minimis" w:value="De-minimis"/>
                  <w:listItem w:displayText="N.v.t. (geef aan waarom)" w:value="N.v.t. (geef aan waarom)"/>
                </w:dropDownList>
              </w:sdtPr>
              <w:sdtEndPr/>
              <w:sdtContent>
                <w:r w:rsidR="0067791C" w:rsidRPr="00FA3649">
                  <w:rPr>
                    <w:rStyle w:val="Tekstvantijdelijkeaanduiding"/>
                  </w:rPr>
                  <w:t>Kies een item.</w:t>
                </w:r>
              </w:sdtContent>
            </w:sdt>
          </w:p>
          <w:sdt>
            <w:sdtPr>
              <w:rPr>
                <w:color w:val="00AAEA" w:themeColor="accent1"/>
                <w:sz w:val="10"/>
                <w:szCs w:val="14"/>
              </w:rPr>
              <w:id w:val="-710726621"/>
              <w:placeholder>
                <w:docPart w:val="F4B4714597874DFAABBC162B3415CD57"/>
              </w:placeholder>
              <w:text/>
            </w:sdtPr>
            <w:sdtEndPr/>
            <w:sdtContent>
              <w:p w14:paraId="3AEF09AD" w14:textId="5FD43744"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292" w:type="dxa"/>
          </w:tcPr>
          <w:sdt>
            <w:sdtPr>
              <w:rPr>
                <w:rFonts w:ascii="Arial" w:eastAsia="Calibri" w:hAnsi="Arial" w:cs="Arial"/>
                <w:kern w:val="0"/>
                <w14:ligatures w14:val="none"/>
              </w:rPr>
              <w:id w:val="-1683506227"/>
              <w:placeholder>
                <w:docPart w:val="AEF2B4C2E43A4C0B93167E7610FF2372"/>
              </w:placeholder>
            </w:sdtPr>
            <w:sdtEndPr/>
            <w:sdtContent>
              <w:p w14:paraId="3BFE5817"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7F53046A" w14:textId="77777777"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p>
        </w:tc>
        <w:tc>
          <w:tcPr>
            <w:tcW w:w="1417" w:type="dxa"/>
          </w:tcPr>
          <w:sdt>
            <w:sdtPr>
              <w:rPr>
                <w:rFonts w:ascii="Arial" w:eastAsia="Calibri" w:hAnsi="Arial" w:cs="Arial"/>
                <w:kern w:val="0"/>
                <w14:ligatures w14:val="none"/>
              </w:rPr>
              <w:id w:val="-62653276"/>
              <w:placeholder>
                <w:docPart w:val="CC07452D81C043E79DC73B6F7C89DE5D"/>
              </w:placeholder>
            </w:sdtPr>
            <w:sdtEndPr/>
            <w:sdtContent>
              <w:p w14:paraId="10B98E92"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2EDD5D28" w14:textId="77777777"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pPr>
          </w:p>
        </w:tc>
        <w:tc>
          <w:tcPr>
            <w:tcW w:w="1843" w:type="dxa"/>
          </w:tcPr>
          <w:sdt>
            <w:sdtPr>
              <w:rPr>
                <w:rFonts w:ascii="Arial" w:eastAsia="Calibri" w:hAnsi="Arial" w:cs="Arial"/>
                <w:kern w:val="0"/>
                <w14:ligatures w14:val="none"/>
              </w:rPr>
              <w:id w:val="-2125148602"/>
              <w:placeholder>
                <w:docPart w:val="AF8FC9EE23EE40B7BD4B845111982A74"/>
              </w:placeholder>
            </w:sdtPr>
            <w:sdtEndPr/>
            <w:sdtContent>
              <w:p w14:paraId="09236DD3"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color w:val="00AAEA" w:themeColor="accent1"/>
                    <w:kern w:val="0"/>
                    <w14:ligatures w14:val="none"/>
                  </w:rPr>
                  <w:t>Percentage</w:t>
                </w:r>
                <w:r w:rsidRPr="00FA3649">
                  <w:rPr>
                    <w:rFonts w:ascii="Arial" w:eastAsia="Calibri" w:hAnsi="Arial" w:cs="Arial"/>
                    <w:i/>
                    <w:iCs/>
                    <w:kern w:val="0"/>
                    <w14:ligatures w14:val="none"/>
                  </w:rPr>
                  <w:t xml:space="preserve"> %</w:t>
                </w:r>
              </w:p>
            </w:sdtContent>
          </w:sdt>
          <w:p w14:paraId="7D4B8ABD" w14:textId="77777777"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pPr>
          </w:p>
        </w:tc>
      </w:tr>
      <w:tr w:rsidR="0067791C" w:rsidRPr="00FA3649" w14:paraId="749B2781" w14:textId="77777777" w:rsidTr="0067791C">
        <w:trPr>
          <w:trHeight w:val="844"/>
        </w:trPr>
        <w:tc>
          <w:tcPr>
            <w:cnfStyle w:val="001000000000" w:firstRow="0" w:lastRow="0" w:firstColumn="1" w:lastColumn="0" w:oddVBand="0" w:evenVBand="0" w:oddHBand="0" w:evenHBand="0" w:firstRowFirstColumn="0" w:firstRowLastColumn="0" w:lastRowFirstColumn="0" w:lastRowLastColumn="0"/>
            <w:tcW w:w="2405" w:type="dxa"/>
          </w:tcPr>
          <w:p w14:paraId="5347A8F2" w14:textId="77777777" w:rsidR="0067791C" w:rsidRPr="00FA3649" w:rsidRDefault="0067791C" w:rsidP="0067791C">
            <w:pPr>
              <w:tabs>
                <w:tab w:val="left" w:pos="7574"/>
              </w:tabs>
              <w:rPr>
                <w:sz w:val="18"/>
                <w:szCs w:val="22"/>
              </w:rPr>
            </w:pPr>
          </w:p>
        </w:tc>
        <w:tc>
          <w:tcPr>
            <w:tcW w:w="2552" w:type="dxa"/>
          </w:tcPr>
          <w:p w14:paraId="7F2932A3" w14:textId="46022286"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2131" w:type="dxa"/>
          </w:tcPr>
          <w:p w14:paraId="6A88988A" w14:textId="4379993F"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1412" w:type="dxa"/>
          </w:tcPr>
          <w:p w14:paraId="1550D3C1" w14:textId="27304551"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706710155"/>
                <w:placeholder>
                  <w:docPart w:val="14733D8D37BB4C61BF202BD9D6797F16"/>
                </w:placeholder>
                <w:showingPlcHdr/>
                <w:dropDownList>
                  <w:listItem w:value="Kies een item."/>
                  <w:listItem w:displayText="Publieke (EU-)subsidie" w:value="Publieke (EU-)subsidie"/>
                  <w:listItem w:displayText="Private bijdrage " w:value="Private bijdrage "/>
                  <w:listItem w:displayText="Opdracht publieke organisatie" w:value="Opdracht publieke organisatie"/>
                  <w:listItem w:displayText="Opdracht niet-publieke organisatie" w:value="Opdracht niet-publieke organisatie"/>
                </w:dropDownList>
              </w:sdtPr>
              <w:sdtEndPr/>
              <w:sdtContent>
                <w:r w:rsidR="0067791C" w:rsidRPr="00FA3649">
                  <w:rPr>
                    <w:rStyle w:val="Tekstvantijdelijkeaanduiding"/>
                  </w:rPr>
                  <w:t>Kies een item.</w:t>
                </w:r>
              </w:sdtContent>
            </w:sdt>
            <w:r w:rsidR="0067791C" w:rsidRPr="00FA3649">
              <w:rPr>
                <w:sz w:val="18"/>
                <w:szCs w:val="22"/>
              </w:rPr>
              <w:fldChar w:fldCharType="begin"/>
            </w:r>
            <w:r w:rsidR="0067791C" w:rsidRPr="00FA3649">
              <w:rPr>
                <w:sz w:val="18"/>
                <w:szCs w:val="22"/>
              </w:rPr>
              <w:instrText xml:space="preserve"> AUTOTEXTLIST  \* Upper  \* MERGEFORMAT </w:instrText>
            </w:r>
            <w:r w:rsidR="0067791C" w:rsidRPr="00FA3649">
              <w:rPr>
                <w:sz w:val="18"/>
                <w:szCs w:val="22"/>
              </w:rPr>
              <w:fldChar w:fldCharType="separate"/>
            </w:r>
            <w:r w:rsidR="0067791C" w:rsidRPr="00FA3649">
              <w:rPr>
                <w:sz w:val="18"/>
                <w:szCs w:val="22"/>
              </w:rPr>
              <w:fldChar w:fldCharType="end"/>
            </w:r>
          </w:p>
        </w:tc>
        <w:tc>
          <w:tcPr>
            <w:tcW w:w="1418" w:type="dxa"/>
          </w:tcPr>
          <w:p w14:paraId="0E4F8C29"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415447380"/>
                <w:placeholder>
                  <w:docPart w:val="F7868589E2634E5889A41B1E8A877112"/>
                </w:placeholder>
                <w:showingPlcHdr/>
                <w:dropDownList>
                  <w:listItem w:value="Kies een item."/>
                  <w:listItem w:displayText="Overheid" w:value="Overheid"/>
                  <w:listItem w:displayText="Private partij" w:value="Private partij"/>
                  <w:listItem w:displayText="Anders (geef omschrijving)" w:value="Anders (geef omschrijving)"/>
                </w:dropDownList>
              </w:sdtPr>
              <w:sdtEndPr/>
              <w:sdtContent>
                <w:r w:rsidR="0067791C" w:rsidRPr="00FA3649">
                  <w:rPr>
                    <w:rStyle w:val="Tekstvantijdelijkeaanduiding"/>
                  </w:rPr>
                  <w:t>Kies een item.</w:t>
                </w:r>
              </w:sdtContent>
            </w:sdt>
          </w:p>
          <w:sdt>
            <w:sdtPr>
              <w:rPr>
                <w:color w:val="00AAEA" w:themeColor="accent1"/>
                <w:sz w:val="10"/>
                <w:szCs w:val="14"/>
              </w:rPr>
              <w:id w:val="-1846552172"/>
              <w:placeholder>
                <w:docPart w:val="0B53079EE3014D18831F1B328154C584"/>
              </w:placeholder>
              <w:text/>
            </w:sdtPr>
            <w:sdtEndPr/>
            <w:sdtContent>
              <w:p w14:paraId="58D862FC" w14:textId="1CC0AE01"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417" w:type="dxa"/>
          </w:tcPr>
          <w:p w14:paraId="76E1456C"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629350444"/>
                <w:placeholder>
                  <w:docPart w:val="36D8A634EC8546B994A7CB8E3414DF1E"/>
                </w:placeholder>
                <w:showingPlcHdr/>
                <w15:color w:val="000000"/>
                <w:dropDownList>
                  <w:listItem w:value="Kies een item."/>
                  <w:listItem w:displayText="AGVV" w:value="AGVV"/>
                  <w:listItem w:displayText="DAEB" w:value="DAEB"/>
                  <w:listItem w:displayText="De-minimis" w:value="De-minimis"/>
                  <w:listItem w:displayText="N.v.t. (geef aan waarom)" w:value="N.v.t. (geef aan waarom)"/>
                </w:dropDownList>
              </w:sdtPr>
              <w:sdtEndPr/>
              <w:sdtContent>
                <w:r w:rsidR="0067791C" w:rsidRPr="00FA3649">
                  <w:rPr>
                    <w:rStyle w:val="Tekstvantijdelijkeaanduiding"/>
                  </w:rPr>
                  <w:t>Kies een item.</w:t>
                </w:r>
              </w:sdtContent>
            </w:sdt>
          </w:p>
          <w:sdt>
            <w:sdtPr>
              <w:rPr>
                <w:color w:val="00AAEA" w:themeColor="accent1"/>
                <w:sz w:val="10"/>
                <w:szCs w:val="14"/>
              </w:rPr>
              <w:id w:val="111787475"/>
              <w:placeholder>
                <w:docPart w:val="0E0BDD6F24224286BBDA73C2883F5E62"/>
              </w:placeholder>
              <w:text/>
            </w:sdtPr>
            <w:sdtEndPr/>
            <w:sdtContent>
              <w:p w14:paraId="005A4F84" w14:textId="3B312DDB"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292" w:type="dxa"/>
          </w:tcPr>
          <w:sdt>
            <w:sdtPr>
              <w:rPr>
                <w:rFonts w:ascii="Arial" w:eastAsia="Calibri" w:hAnsi="Arial" w:cs="Arial"/>
                <w:kern w:val="0"/>
                <w14:ligatures w14:val="none"/>
              </w:rPr>
              <w:id w:val="-1663617633"/>
              <w:placeholder>
                <w:docPart w:val="8EB5EE3DA2A84D4F8E2ED06C0E089368"/>
              </w:placeholder>
            </w:sdtPr>
            <w:sdtEndPr/>
            <w:sdtContent>
              <w:p w14:paraId="6FE5D863"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23A938FF"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417" w:type="dxa"/>
          </w:tcPr>
          <w:sdt>
            <w:sdtPr>
              <w:rPr>
                <w:rFonts w:ascii="Arial" w:eastAsia="Calibri" w:hAnsi="Arial" w:cs="Arial"/>
                <w:kern w:val="0"/>
                <w14:ligatures w14:val="none"/>
              </w:rPr>
              <w:id w:val="1868183455"/>
              <w:placeholder>
                <w:docPart w:val="63BBF7CC3D9147E69F839193064D2962"/>
              </w:placeholder>
            </w:sdtPr>
            <w:sdtEndPr/>
            <w:sdtContent>
              <w:p w14:paraId="38B8A0D5"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2DFC5167"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843" w:type="dxa"/>
          </w:tcPr>
          <w:sdt>
            <w:sdtPr>
              <w:rPr>
                <w:rFonts w:ascii="Arial" w:eastAsia="Calibri" w:hAnsi="Arial" w:cs="Arial"/>
                <w:kern w:val="0"/>
                <w14:ligatures w14:val="none"/>
              </w:rPr>
              <w:id w:val="378829108"/>
              <w:placeholder>
                <w:docPart w:val="9CC35685D9BF4FF8A33539D2B2D47065"/>
              </w:placeholder>
            </w:sdtPr>
            <w:sdtEndPr/>
            <w:sdtContent>
              <w:p w14:paraId="3A79E3EF"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color w:val="00AAEA" w:themeColor="accent1"/>
                    <w:kern w:val="0"/>
                    <w14:ligatures w14:val="none"/>
                  </w:rPr>
                  <w:t>Percentage</w:t>
                </w:r>
                <w:r w:rsidRPr="00FA3649">
                  <w:rPr>
                    <w:rFonts w:ascii="Arial" w:eastAsia="Calibri" w:hAnsi="Arial" w:cs="Arial"/>
                    <w:i/>
                    <w:iCs/>
                    <w:kern w:val="0"/>
                    <w14:ligatures w14:val="none"/>
                  </w:rPr>
                  <w:t xml:space="preserve"> %</w:t>
                </w:r>
              </w:p>
            </w:sdtContent>
          </w:sdt>
          <w:p w14:paraId="43CB9836"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r>
      <w:tr w:rsidR="0067791C" w:rsidRPr="00FA3649" w14:paraId="0A199BEA" w14:textId="77777777" w:rsidTr="0067791C">
        <w:trPr>
          <w:trHeight w:val="841"/>
        </w:trPr>
        <w:tc>
          <w:tcPr>
            <w:cnfStyle w:val="001000000000" w:firstRow="0" w:lastRow="0" w:firstColumn="1" w:lastColumn="0" w:oddVBand="0" w:evenVBand="0" w:oddHBand="0" w:evenHBand="0" w:firstRowFirstColumn="0" w:firstRowLastColumn="0" w:lastRowFirstColumn="0" w:lastRowLastColumn="0"/>
            <w:tcW w:w="2405" w:type="dxa"/>
          </w:tcPr>
          <w:p w14:paraId="2DEC1D51" w14:textId="77777777" w:rsidR="0067791C" w:rsidRPr="00FA3649" w:rsidRDefault="0067791C" w:rsidP="0067791C">
            <w:pPr>
              <w:tabs>
                <w:tab w:val="left" w:pos="7574"/>
              </w:tabs>
              <w:rPr>
                <w:sz w:val="18"/>
                <w:szCs w:val="22"/>
              </w:rPr>
            </w:pPr>
          </w:p>
        </w:tc>
        <w:tc>
          <w:tcPr>
            <w:tcW w:w="2552" w:type="dxa"/>
          </w:tcPr>
          <w:p w14:paraId="562D6931" w14:textId="18BFDC64"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2131" w:type="dxa"/>
          </w:tcPr>
          <w:p w14:paraId="2729628E" w14:textId="4C435178"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1412" w:type="dxa"/>
          </w:tcPr>
          <w:p w14:paraId="79B6AEAF" w14:textId="0A20BED0"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64220315"/>
                <w:placeholder>
                  <w:docPart w:val="4202E8C43F014C66921DF23615F58395"/>
                </w:placeholder>
                <w:showingPlcHdr/>
                <w:dropDownList>
                  <w:listItem w:value="Kies een item."/>
                  <w:listItem w:displayText="Publieke (EU-)subsidie" w:value="Publieke (EU-)subsidie"/>
                  <w:listItem w:displayText="Private bijdrage " w:value="Private bijdrage "/>
                  <w:listItem w:displayText="Opdracht publieke organisatie" w:value="Opdracht publieke organisatie"/>
                  <w:listItem w:displayText="Opdracht niet-publieke organisatie" w:value="Opdracht niet-publieke organisatie"/>
                </w:dropDownList>
              </w:sdtPr>
              <w:sdtEndPr/>
              <w:sdtContent>
                <w:r w:rsidR="0067791C" w:rsidRPr="00FA3649">
                  <w:rPr>
                    <w:rStyle w:val="Tekstvantijdelijkeaanduiding"/>
                  </w:rPr>
                  <w:t>Kies een item.</w:t>
                </w:r>
              </w:sdtContent>
            </w:sdt>
            <w:r w:rsidR="0067791C" w:rsidRPr="00FA3649">
              <w:rPr>
                <w:sz w:val="18"/>
                <w:szCs w:val="22"/>
              </w:rPr>
              <w:fldChar w:fldCharType="begin"/>
            </w:r>
            <w:r w:rsidR="0067791C" w:rsidRPr="00FA3649">
              <w:rPr>
                <w:sz w:val="18"/>
                <w:szCs w:val="22"/>
              </w:rPr>
              <w:instrText xml:space="preserve"> AUTOTEXTLIST  \* Upper  \* MERGEFORMAT </w:instrText>
            </w:r>
            <w:r w:rsidR="0067791C" w:rsidRPr="00FA3649">
              <w:rPr>
                <w:sz w:val="18"/>
                <w:szCs w:val="22"/>
              </w:rPr>
              <w:fldChar w:fldCharType="separate"/>
            </w:r>
            <w:r w:rsidR="0067791C" w:rsidRPr="00FA3649">
              <w:rPr>
                <w:sz w:val="18"/>
                <w:szCs w:val="22"/>
              </w:rPr>
              <w:fldChar w:fldCharType="end"/>
            </w:r>
          </w:p>
        </w:tc>
        <w:tc>
          <w:tcPr>
            <w:tcW w:w="1418" w:type="dxa"/>
          </w:tcPr>
          <w:p w14:paraId="6A3C0CD5"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623347944"/>
                <w:placeholder>
                  <w:docPart w:val="B116863B958E4C689FEA21905B0E1263"/>
                </w:placeholder>
                <w:showingPlcHdr/>
                <w:dropDownList>
                  <w:listItem w:value="Kies een item."/>
                  <w:listItem w:displayText="Overheid" w:value="Overheid"/>
                  <w:listItem w:displayText="Private partij" w:value="Private partij"/>
                  <w:listItem w:displayText="Anders (geef omschrijving)" w:value="Anders (geef omschrijving)"/>
                </w:dropDownList>
              </w:sdtPr>
              <w:sdtEndPr/>
              <w:sdtContent>
                <w:r w:rsidR="0067791C" w:rsidRPr="00FA3649">
                  <w:rPr>
                    <w:rStyle w:val="Tekstvantijdelijkeaanduiding"/>
                  </w:rPr>
                  <w:t>Kies een item.</w:t>
                </w:r>
              </w:sdtContent>
            </w:sdt>
          </w:p>
          <w:sdt>
            <w:sdtPr>
              <w:rPr>
                <w:color w:val="00AAEA" w:themeColor="accent1"/>
                <w:sz w:val="10"/>
                <w:szCs w:val="14"/>
              </w:rPr>
              <w:id w:val="-235407284"/>
              <w:placeholder>
                <w:docPart w:val="A0F2443A88C147CBB6022380F358FEA2"/>
              </w:placeholder>
              <w:text/>
            </w:sdtPr>
            <w:sdtEndPr/>
            <w:sdtContent>
              <w:p w14:paraId="70586C41" w14:textId="1CC53C58"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417" w:type="dxa"/>
          </w:tcPr>
          <w:p w14:paraId="35D0028E"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276868810"/>
                <w:placeholder>
                  <w:docPart w:val="755E08D984BA4118A9929409EDFF7100"/>
                </w:placeholder>
                <w:showingPlcHdr/>
                <w15:color w:val="000000"/>
                <w:dropDownList>
                  <w:listItem w:value="Kies een item."/>
                  <w:listItem w:displayText="AGVV" w:value="AGVV"/>
                  <w:listItem w:displayText="DAEB" w:value="DAEB"/>
                  <w:listItem w:displayText="De-minimis" w:value="De-minimis"/>
                  <w:listItem w:displayText="N.v.t. (geef aan waarom)" w:value="N.v.t. (geef aan waarom)"/>
                </w:dropDownList>
              </w:sdtPr>
              <w:sdtEndPr/>
              <w:sdtContent>
                <w:r w:rsidR="0067791C" w:rsidRPr="00FA3649">
                  <w:rPr>
                    <w:rStyle w:val="Tekstvantijdelijkeaanduiding"/>
                  </w:rPr>
                  <w:t>Kies een item.</w:t>
                </w:r>
              </w:sdtContent>
            </w:sdt>
          </w:p>
          <w:sdt>
            <w:sdtPr>
              <w:rPr>
                <w:color w:val="00AAEA" w:themeColor="accent1"/>
                <w:sz w:val="10"/>
                <w:szCs w:val="14"/>
              </w:rPr>
              <w:id w:val="-660306691"/>
              <w:placeholder>
                <w:docPart w:val="D01317955F3549CDB3D7F11A616F71E8"/>
              </w:placeholder>
              <w:text/>
            </w:sdtPr>
            <w:sdtEndPr/>
            <w:sdtContent>
              <w:p w14:paraId="0B3DDD0C" w14:textId="07FEE120"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292" w:type="dxa"/>
          </w:tcPr>
          <w:sdt>
            <w:sdtPr>
              <w:rPr>
                <w:rFonts w:ascii="Arial" w:eastAsia="Calibri" w:hAnsi="Arial" w:cs="Arial"/>
                <w:kern w:val="0"/>
                <w14:ligatures w14:val="none"/>
              </w:rPr>
              <w:id w:val="704752719"/>
              <w:placeholder>
                <w:docPart w:val="6465E04FACCD4C1EA9605EC4A2A4EC25"/>
              </w:placeholder>
            </w:sdtPr>
            <w:sdtEndPr/>
            <w:sdtContent>
              <w:p w14:paraId="160C068A"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5F55CA55"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417" w:type="dxa"/>
          </w:tcPr>
          <w:sdt>
            <w:sdtPr>
              <w:rPr>
                <w:rFonts w:ascii="Arial" w:eastAsia="Calibri" w:hAnsi="Arial" w:cs="Arial"/>
                <w:kern w:val="0"/>
                <w14:ligatures w14:val="none"/>
              </w:rPr>
              <w:id w:val="-1195921409"/>
              <w:placeholder>
                <w:docPart w:val="C960CD7132954264B09B6F55D179520B"/>
              </w:placeholder>
            </w:sdtPr>
            <w:sdtEndPr/>
            <w:sdtContent>
              <w:p w14:paraId="3141704A"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794008D3"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843" w:type="dxa"/>
          </w:tcPr>
          <w:sdt>
            <w:sdtPr>
              <w:rPr>
                <w:rFonts w:ascii="Arial" w:eastAsia="Calibri" w:hAnsi="Arial" w:cs="Arial"/>
                <w:kern w:val="0"/>
                <w14:ligatures w14:val="none"/>
              </w:rPr>
              <w:id w:val="809059662"/>
              <w:placeholder>
                <w:docPart w:val="FC7B95C5E0E1472C8161AB1615B3D563"/>
              </w:placeholder>
            </w:sdtPr>
            <w:sdtEndPr/>
            <w:sdtContent>
              <w:p w14:paraId="7E13649B"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color w:val="00AAEA" w:themeColor="accent1"/>
                    <w:kern w:val="0"/>
                    <w14:ligatures w14:val="none"/>
                  </w:rPr>
                  <w:t>Percentage</w:t>
                </w:r>
                <w:r w:rsidRPr="00FA3649">
                  <w:rPr>
                    <w:rFonts w:ascii="Arial" w:eastAsia="Calibri" w:hAnsi="Arial" w:cs="Arial"/>
                    <w:i/>
                    <w:iCs/>
                    <w:kern w:val="0"/>
                    <w14:ligatures w14:val="none"/>
                  </w:rPr>
                  <w:t xml:space="preserve"> %</w:t>
                </w:r>
              </w:p>
            </w:sdtContent>
          </w:sdt>
          <w:p w14:paraId="289F80B6"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r>
      <w:tr w:rsidR="0067791C" w:rsidRPr="00FA3649" w14:paraId="242CF70B" w14:textId="77777777" w:rsidTr="0067791C">
        <w:trPr>
          <w:trHeight w:val="854"/>
        </w:trPr>
        <w:tc>
          <w:tcPr>
            <w:cnfStyle w:val="001000000000" w:firstRow="0" w:lastRow="0" w:firstColumn="1" w:lastColumn="0" w:oddVBand="0" w:evenVBand="0" w:oddHBand="0" w:evenHBand="0" w:firstRowFirstColumn="0" w:firstRowLastColumn="0" w:lastRowFirstColumn="0" w:lastRowLastColumn="0"/>
            <w:tcW w:w="2405" w:type="dxa"/>
          </w:tcPr>
          <w:p w14:paraId="2BA18EDE" w14:textId="77777777" w:rsidR="0067791C" w:rsidRPr="00FA3649" w:rsidRDefault="0067791C" w:rsidP="0067791C">
            <w:pPr>
              <w:tabs>
                <w:tab w:val="left" w:pos="7574"/>
              </w:tabs>
              <w:rPr>
                <w:sz w:val="18"/>
                <w:szCs w:val="22"/>
              </w:rPr>
            </w:pPr>
          </w:p>
        </w:tc>
        <w:tc>
          <w:tcPr>
            <w:tcW w:w="2552" w:type="dxa"/>
          </w:tcPr>
          <w:p w14:paraId="6FF29384" w14:textId="0E91FEE1"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2131" w:type="dxa"/>
          </w:tcPr>
          <w:p w14:paraId="481229FC" w14:textId="1D7294B1"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1412" w:type="dxa"/>
          </w:tcPr>
          <w:p w14:paraId="7BE18C46" w14:textId="71AC7854"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81099359"/>
                <w:placeholder>
                  <w:docPart w:val="9C3DC60123054BB09048E19C398360E4"/>
                </w:placeholder>
                <w:showingPlcHdr/>
                <w:dropDownList>
                  <w:listItem w:value="Kies een item."/>
                  <w:listItem w:displayText="Publieke (EU-)subsidie" w:value="Publieke (EU-)subsidie"/>
                  <w:listItem w:displayText="Private bijdrage " w:value="Private bijdrage "/>
                  <w:listItem w:displayText="Opdracht publieke organisatie" w:value="Opdracht publieke organisatie"/>
                  <w:listItem w:displayText="Opdracht niet-publieke organisatie" w:value="Opdracht niet-publieke organisatie"/>
                </w:dropDownList>
              </w:sdtPr>
              <w:sdtEndPr/>
              <w:sdtContent>
                <w:r w:rsidR="0067791C" w:rsidRPr="00FA3649">
                  <w:rPr>
                    <w:rStyle w:val="Tekstvantijdelijkeaanduiding"/>
                  </w:rPr>
                  <w:t>Kies een item.</w:t>
                </w:r>
              </w:sdtContent>
            </w:sdt>
            <w:r w:rsidR="0067791C" w:rsidRPr="00FA3649">
              <w:rPr>
                <w:sz w:val="18"/>
                <w:szCs w:val="22"/>
              </w:rPr>
              <w:fldChar w:fldCharType="begin"/>
            </w:r>
            <w:r w:rsidR="0067791C" w:rsidRPr="00FA3649">
              <w:rPr>
                <w:sz w:val="18"/>
                <w:szCs w:val="22"/>
              </w:rPr>
              <w:instrText xml:space="preserve"> AUTOTEXTLIST  \* Upper  \* MERGEFORMAT </w:instrText>
            </w:r>
            <w:r w:rsidR="0067791C" w:rsidRPr="00FA3649">
              <w:rPr>
                <w:sz w:val="18"/>
                <w:szCs w:val="22"/>
              </w:rPr>
              <w:fldChar w:fldCharType="separate"/>
            </w:r>
            <w:r w:rsidR="0067791C" w:rsidRPr="00FA3649">
              <w:rPr>
                <w:sz w:val="18"/>
                <w:szCs w:val="22"/>
              </w:rPr>
              <w:fldChar w:fldCharType="end"/>
            </w:r>
          </w:p>
        </w:tc>
        <w:tc>
          <w:tcPr>
            <w:tcW w:w="1418" w:type="dxa"/>
          </w:tcPr>
          <w:p w14:paraId="5947820B"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609893695"/>
                <w:placeholder>
                  <w:docPart w:val="A1BAA899A3C64BD3A05C9C34BCD5E564"/>
                </w:placeholder>
                <w:showingPlcHdr/>
                <w:dropDownList>
                  <w:listItem w:value="Kies een item."/>
                  <w:listItem w:displayText="Overheid" w:value="Overheid"/>
                  <w:listItem w:displayText="Private partij" w:value="Private partij"/>
                  <w:listItem w:displayText="Anders (geef omschrijving)" w:value="Anders (geef omschrijving)"/>
                </w:dropDownList>
              </w:sdtPr>
              <w:sdtEndPr/>
              <w:sdtContent>
                <w:r w:rsidR="0067791C" w:rsidRPr="00FA3649">
                  <w:rPr>
                    <w:rStyle w:val="Tekstvantijdelijkeaanduiding"/>
                  </w:rPr>
                  <w:t>Kies een item.</w:t>
                </w:r>
              </w:sdtContent>
            </w:sdt>
          </w:p>
          <w:sdt>
            <w:sdtPr>
              <w:rPr>
                <w:color w:val="00AAEA" w:themeColor="accent1"/>
                <w:sz w:val="10"/>
                <w:szCs w:val="14"/>
              </w:rPr>
              <w:id w:val="1699124252"/>
              <w:placeholder>
                <w:docPart w:val="863B6ACD4A6044C5B4A9CDA886E69AE8"/>
              </w:placeholder>
              <w:text/>
            </w:sdtPr>
            <w:sdtEndPr/>
            <w:sdtContent>
              <w:p w14:paraId="16CF5092" w14:textId="2754CFCA"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417" w:type="dxa"/>
          </w:tcPr>
          <w:p w14:paraId="19E8D896"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507789634"/>
                <w:placeholder>
                  <w:docPart w:val="564C9189982646729D5EA75EE4EBFC99"/>
                </w:placeholder>
                <w:showingPlcHdr/>
                <w15:color w:val="000000"/>
                <w:dropDownList>
                  <w:listItem w:value="Kies een item."/>
                  <w:listItem w:displayText="AGVV" w:value="AGVV"/>
                  <w:listItem w:displayText="DAEB" w:value="DAEB"/>
                  <w:listItem w:displayText="De-minimis" w:value="De-minimis"/>
                  <w:listItem w:displayText="N.v.t. (geef aan waarom)" w:value="N.v.t. (geef aan waarom)"/>
                </w:dropDownList>
              </w:sdtPr>
              <w:sdtEndPr/>
              <w:sdtContent>
                <w:r w:rsidR="0067791C" w:rsidRPr="00FA3649">
                  <w:rPr>
                    <w:rStyle w:val="Tekstvantijdelijkeaanduiding"/>
                  </w:rPr>
                  <w:t>Kies een item.</w:t>
                </w:r>
              </w:sdtContent>
            </w:sdt>
          </w:p>
          <w:sdt>
            <w:sdtPr>
              <w:rPr>
                <w:color w:val="00AAEA" w:themeColor="accent1"/>
                <w:sz w:val="10"/>
                <w:szCs w:val="14"/>
              </w:rPr>
              <w:id w:val="1052052136"/>
              <w:placeholder>
                <w:docPart w:val="A2E3843116F1461C8064B109C5CD9D8F"/>
              </w:placeholder>
              <w:text/>
            </w:sdtPr>
            <w:sdtEndPr/>
            <w:sdtContent>
              <w:p w14:paraId="2A529D53" w14:textId="14C9B09C"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292" w:type="dxa"/>
          </w:tcPr>
          <w:sdt>
            <w:sdtPr>
              <w:rPr>
                <w:rFonts w:ascii="Arial" w:eastAsia="Calibri" w:hAnsi="Arial" w:cs="Arial"/>
                <w:kern w:val="0"/>
                <w14:ligatures w14:val="none"/>
              </w:rPr>
              <w:id w:val="316072822"/>
              <w:placeholder>
                <w:docPart w:val="02F18491B88C427E8C830C7168EC1B1F"/>
              </w:placeholder>
            </w:sdtPr>
            <w:sdtEndPr/>
            <w:sdtContent>
              <w:p w14:paraId="75C5FE0A"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3E6A3A0A"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417" w:type="dxa"/>
          </w:tcPr>
          <w:sdt>
            <w:sdtPr>
              <w:rPr>
                <w:rFonts w:ascii="Arial" w:eastAsia="Calibri" w:hAnsi="Arial" w:cs="Arial"/>
                <w:kern w:val="0"/>
                <w14:ligatures w14:val="none"/>
              </w:rPr>
              <w:id w:val="2116709308"/>
              <w:placeholder>
                <w:docPart w:val="5F19166AA76F463288D91AA7FFDE1C5E"/>
              </w:placeholder>
            </w:sdtPr>
            <w:sdtEndPr/>
            <w:sdtContent>
              <w:p w14:paraId="372A2B73"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0C417704"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843" w:type="dxa"/>
          </w:tcPr>
          <w:sdt>
            <w:sdtPr>
              <w:rPr>
                <w:rFonts w:ascii="Arial" w:eastAsia="Calibri" w:hAnsi="Arial" w:cs="Arial"/>
                <w:kern w:val="0"/>
                <w14:ligatures w14:val="none"/>
              </w:rPr>
              <w:id w:val="1725408603"/>
              <w:placeholder>
                <w:docPart w:val="A390FCA93C274085AB7AE554B2173B62"/>
              </w:placeholder>
            </w:sdtPr>
            <w:sdtEndPr/>
            <w:sdtContent>
              <w:p w14:paraId="3D0636AB"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color w:val="00AAEA" w:themeColor="accent1"/>
                    <w:kern w:val="0"/>
                    <w14:ligatures w14:val="none"/>
                  </w:rPr>
                  <w:t>Percentage</w:t>
                </w:r>
                <w:r w:rsidRPr="00FA3649">
                  <w:rPr>
                    <w:rFonts w:ascii="Arial" w:eastAsia="Calibri" w:hAnsi="Arial" w:cs="Arial"/>
                    <w:i/>
                    <w:iCs/>
                    <w:kern w:val="0"/>
                    <w14:ligatures w14:val="none"/>
                  </w:rPr>
                  <w:t xml:space="preserve"> %</w:t>
                </w:r>
              </w:p>
            </w:sdtContent>
          </w:sdt>
          <w:p w14:paraId="467F7EB6"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r>
      <w:tr w:rsidR="0067791C" w:rsidRPr="00FA3649" w14:paraId="40B20C6F" w14:textId="77777777" w:rsidTr="0067791C">
        <w:trPr>
          <w:trHeight w:val="823"/>
        </w:trPr>
        <w:tc>
          <w:tcPr>
            <w:cnfStyle w:val="001000000000" w:firstRow="0" w:lastRow="0" w:firstColumn="1" w:lastColumn="0" w:oddVBand="0" w:evenVBand="0" w:oddHBand="0" w:evenHBand="0" w:firstRowFirstColumn="0" w:firstRowLastColumn="0" w:lastRowFirstColumn="0" w:lastRowLastColumn="0"/>
            <w:tcW w:w="2405" w:type="dxa"/>
          </w:tcPr>
          <w:p w14:paraId="0A39B196" w14:textId="77777777" w:rsidR="0067791C" w:rsidRPr="00FA3649" w:rsidRDefault="0067791C" w:rsidP="0067791C">
            <w:pPr>
              <w:tabs>
                <w:tab w:val="left" w:pos="7574"/>
              </w:tabs>
              <w:rPr>
                <w:sz w:val="18"/>
                <w:szCs w:val="22"/>
              </w:rPr>
            </w:pPr>
          </w:p>
        </w:tc>
        <w:tc>
          <w:tcPr>
            <w:tcW w:w="2552" w:type="dxa"/>
          </w:tcPr>
          <w:p w14:paraId="625E8E39" w14:textId="29016555"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2131" w:type="dxa"/>
          </w:tcPr>
          <w:p w14:paraId="60830C87" w14:textId="537859FD"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sz w:val="18"/>
                <w:szCs w:val="22"/>
              </w:rPr>
              <w:t>%</w:t>
            </w:r>
          </w:p>
        </w:tc>
        <w:tc>
          <w:tcPr>
            <w:tcW w:w="1412" w:type="dxa"/>
          </w:tcPr>
          <w:p w14:paraId="1E847F7F" w14:textId="53B601C5"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1608113327"/>
                <w:placeholder>
                  <w:docPart w:val="B957E94E590A4F9587B0F4DD52B5D8DC"/>
                </w:placeholder>
                <w:showingPlcHdr/>
                <w:dropDownList>
                  <w:listItem w:value="Kies een item."/>
                  <w:listItem w:displayText="Publieke (EU-)subsidie" w:value="Publieke (EU-)subsidie"/>
                  <w:listItem w:displayText="Private bijdrage " w:value="Private bijdrage "/>
                  <w:listItem w:displayText="Opdracht publieke organisatie" w:value="Opdracht publieke organisatie"/>
                  <w:listItem w:displayText="Opdracht niet-publieke organisatie" w:value="Opdracht niet-publieke organisatie"/>
                </w:dropDownList>
              </w:sdtPr>
              <w:sdtEndPr/>
              <w:sdtContent>
                <w:r w:rsidR="0067791C" w:rsidRPr="00FA3649">
                  <w:rPr>
                    <w:rStyle w:val="Tekstvantijdelijkeaanduiding"/>
                  </w:rPr>
                  <w:t>Kies een item.</w:t>
                </w:r>
              </w:sdtContent>
            </w:sdt>
            <w:r w:rsidR="0067791C" w:rsidRPr="00FA3649">
              <w:rPr>
                <w:sz w:val="18"/>
                <w:szCs w:val="22"/>
              </w:rPr>
              <w:fldChar w:fldCharType="begin"/>
            </w:r>
            <w:r w:rsidR="0067791C" w:rsidRPr="00FA3649">
              <w:rPr>
                <w:sz w:val="18"/>
                <w:szCs w:val="22"/>
              </w:rPr>
              <w:instrText xml:space="preserve"> AUTOTEXTLIST  \* Upper  \* MERGEFORMAT </w:instrText>
            </w:r>
            <w:r w:rsidR="0067791C" w:rsidRPr="00FA3649">
              <w:rPr>
                <w:sz w:val="18"/>
                <w:szCs w:val="22"/>
              </w:rPr>
              <w:fldChar w:fldCharType="separate"/>
            </w:r>
            <w:r w:rsidR="0067791C" w:rsidRPr="00FA3649">
              <w:rPr>
                <w:sz w:val="18"/>
                <w:szCs w:val="22"/>
              </w:rPr>
              <w:fldChar w:fldCharType="end"/>
            </w:r>
          </w:p>
        </w:tc>
        <w:tc>
          <w:tcPr>
            <w:tcW w:w="1418" w:type="dxa"/>
          </w:tcPr>
          <w:p w14:paraId="4D355626"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459769065"/>
                <w:placeholder>
                  <w:docPart w:val="13C9E466E10547A2B0E3D6AA2696B7DE"/>
                </w:placeholder>
                <w:showingPlcHdr/>
                <w:dropDownList>
                  <w:listItem w:value="Kies een item."/>
                  <w:listItem w:displayText="Overheid" w:value="Overheid"/>
                  <w:listItem w:displayText="Private partij" w:value="Private partij"/>
                  <w:listItem w:displayText="Anders (geef omschrijving)" w:value="Anders (geef omschrijving)"/>
                </w:dropDownList>
              </w:sdtPr>
              <w:sdtEndPr/>
              <w:sdtContent>
                <w:r w:rsidR="0067791C" w:rsidRPr="00FA3649">
                  <w:rPr>
                    <w:rStyle w:val="Tekstvantijdelijkeaanduiding"/>
                  </w:rPr>
                  <w:t>Kies een item.</w:t>
                </w:r>
              </w:sdtContent>
            </w:sdt>
          </w:p>
          <w:sdt>
            <w:sdtPr>
              <w:rPr>
                <w:color w:val="00AAEA" w:themeColor="accent1"/>
                <w:sz w:val="10"/>
                <w:szCs w:val="14"/>
              </w:rPr>
              <w:id w:val="713164126"/>
              <w:placeholder>
                <w:docPart w:val="62F3CE57E70C4FE3B85AD7D0D86CD6CA"/>
              </w:placeholder>
              <w:text/>
            </w:sdtPr>
            <w:sdtEndPr/>
            <w:sdtContent>
              <w:p w14:paraId="5C1BE68E" w14:textId="1236BC29"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417" w:type="dxa"/>
          </w:tcPr>
          <w:p w14:paraId="3137C083" w14:textId="77777777" w:rsidR="0067791C" w:rsidRPr="00FA3649" w:rsidRDefault="00E909FE"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sdt>
              <w:sdtPr>
                <w:rPr>
                  <w:sz w:val="18"/>
                  <w:szCs w:val="22"/>
                </w:rPr>
                <w:id w:val="905340519"/>
                <w:placeholder>
                  <w:docPart w:val="90A226EE2B8D42ED8DAEA4E6A71542DF"/>
                </w:placeholder>
                <w:showingPlcHdr/>
                <w15:color w:val="000000"/>
                <w:dropDownList>
                  <w:listItem w:value="Kies een item."/>
                  <w:listItem w:displayText="AGVV" w:value="AGVV"/>
                  <w:listItem w:displayText="DAEB" w:value="DAEB"/>
                  <w:listItem w:displayText="De-minimis" w:value="De-minimis"/>
                  <w:listItem w:displayText="N.v.t. (geef aan waarom)" w:value="N.v.t. (geef aan waarom)"/>
                </w:dropDownList>
              </w:sdtPr>
              <w:sdtEndPr/>
              <w:sdtContent>
                <w:r w:rsidR="0067791C" w:rsidRPr="00FA3649">
                  <w:rPr>
                    <w:rStyle w:val="Tekstvantijdelijkeaanduiding"/>
                  </w:rPr>
                  <w:t>Kies een item.</w:t>
                </w:r>
              </w:sdtContent>
            </w:sdt>
          </w:p>
          <w:sdt>
            <w:sdtPr>
              <w:rPr>
                <w:color w:val="00AAEA" w:themeColor="accent1"/>
                <w:sz w:val="10"/>
                <w:szCs w:val="14"/>
              </w:rPr>
              <w:id w:val="-625089327"/>
              <w:placeholder>
                <w:docPart w:val="02CBAB4CB408414F8B4D7099D56E44CB"/>
              </w:placeholder>
              <w:text/>
            </w:sdtPr>
            <w:sdtEndPr/>
            <w:sdtContent>
              <w:p w14:paraId="3568B100" w14:textId="42E13EBA" w:rsidR="0067791C" w:rsidRPr="00FA3649" w:rsidRDefault="0067791C" w:rsidP="0067791C">
                <w:pPr>
                  <w:tabs>
                    <w:tab w:val="left" w:pos="7574"/>
                  </w:tabs>
                  <w:cnfStyle w:val="000000000000" w:firstRow="0" w:lastRow="0" w:firstColumn="0" w:lastColumn="0" w:oddVBand="0" w:evenVBand="0" w:oddHBand="0" w:evenHBand="0" w:firstRowFirstColumn="0" w:firstRowLastColumn="0" w:lastRowFirstColumn="0" w:lastRowLastColumn="0"/>
                  <w:rPr>
                    <w:sz w:val="18"/>
                    <w:szCs w:val="22"/>
                  </w:rPr>
                </w:pPr>
                <w:r w:rsidRPr="00FA3649">
                  <w:rPr>
                    <w:color w:val="00AAEA" w:themeColor="accent1"/>
                    <w:sz w:val="10"/>
                    <w:szCs w:val="14"/>
                  </w:rPr>
                  <w:t>Ruimte voor omschrijving</w:t>
                </w:r>
              </w:p>
            </w:sdtContent>
          </w:sdt>
        </w:tc>
        <w:tc>
          <w:tcPr>
            <w:tcW w:w="1292" w:type="dxa"/>
          </w:tcPr>
          <w:sdt>
            <w:sdtPr>
              <w:rPr>
                <w:rFonts w:ascii="Arial" w:eastAsia="Calibri" w:hAnsi="Arial" w:cs="Arial"/>
                <w:kern w:val="0"/>
                <w14:ligatures w14:val="none"/>
              </w:rPr>
              <w:id w:val="-1888252164"/>
              <w:placeholder>
                <w:docPart w:val="AE24C5A02E284408B031C618F2EEE9BA"/>
              </w:placeholder>
            </w:sdtPr>
            <w:sdtEndPr/>
            <w:sdtContent>
              <w:p w14:paraId="740B67E3"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0C5B178F"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417" w:type="dxa"/>
          </w:tcPr>
          <w:sdt>
            <w:sdtPr>
              <w:rPr>
                <w:rFonts w:ascii="Arial" w:eastAsia="Calibri" w:hAnsi="Arial" w:cs="Arial"/>
                <w:kern w:val="0"/>
                <w14:ligatures w14:val="none"/>
              </w:rPr>
              <w:id w:val="-1029332785"/>
              <w:placeholder>
                <w:docPart w:val="8095D694F81740358D08501DD02F3942"/>
              </w:placeholder>
            </w:sdtPr>
            <w:sdtEndPr/>
            <w:sdtContent>
              <w:p w14:paraId="32527CFF"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kern w:val="0"/>
                    <w14:ligatures w14:val="none"/>
                  </w:rPr>
                  <w:t>€</w:t>
                </w:r>
                <w:r w:rsidRPr="00FA3649">
                  <w:rPr>
                    <w:rFonts w:ascii="Arial" w:eastAsia="Calibri" w:hAnsi="Arial" w:cs="Arial"/>
                    <w:i/>
                    <w:iCs/>
                  </w:rPr>
                  <w:t xml:space="preserve"> </w:t>
                </w:r>
                <w:r w:rsidRPr="00FA3649">
                  <w:rPr>
                    <w:rFonts w:ascii="Arial" w:eastAsia="Calibri" w:hAnsi="Arial" w:cs="Arial"/>
                    <w:i/>
                    <w:iCs/>
                    <w:color w:val="00AAEA" w:themeColor="accent1"/>
                  </w:rPr>
                  <w:t>Bedrag</w:t>
                </w:r>
              </w:p>
            </w:sdtContent>
          </w:sdt>
          <w:p w14:paraId="1DA3722A"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c>
          <w:tcPr>
            <w:tcW w:w="1843" w:type="dxa"/>
          </w:tcPr>
          <w:sdt>
            <w:sdtPr>
              <w:rPr>
                <w:rFonts w:ascii="Arial" w:eastAsia="Calibri" w:hAnsi="Arial" w:cs="Arial"/>
                <w:kern w:val="0"/>
                <w14:ligatures w14:val="none"/>
              </w:rPr>
              <w:id w:val="-2027703899"/>
              <w:placeholder>
                <w:docPart w:val="C76A49C820EB4338954BB2513A40F407"/>
              </w:placeholder>
            </w:sdtPr>
            <w:sdtEndPr/>
            <w:sdtContent>
              <w:p w14:paraId="5F569189"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0"/>
                    <w14:ligatures w14:val="none"/>
                  </w:rPr>
                </w:pPr>
                <w:r w:rsidRPr="00FA3649">
                  <w:rPr>
                    <w:rFonts w:ascii="Arial" w:eastAsia="Calibri" w:hAnsi="Arial" w:cs="Arial"/>
                    <w:i/>
                    <w:iCs/>
                    <w:color w:val="00AAEA" w:themeColor="accent1"/>
                    <w:kern w:val="0"/>
                    <w14:ligatures w14:val="none"/>
                  </w:rPr>
                  <w:t>Percentage</w:t>
                </w:r>
                <w:r w:rsidRPr="00FA3649">
                  <w:rPr>
                    <w:rFonts w:ascii="Arial" w:eastAsia="Calibri" w:hAnsi="Arial" w:cs="Arial"/>
                    <w:i/>
                    <w:iCs/>
                    <w:kern w:val="0"/>
                    <w14:ligatures w14:val="none"/>
                  </w:rPr>
                  <w:t xml:space="preserve"> %</w:t>
                </w:r>
              </w:p>
            </w:sdtContent>
          </w:sdt>
          <w:p w14:paraId="225F64FD" w14:textId="77777777" w:rsidR="0067791C" w:rsidRPr="00FA3649" w:rsidRDefault="0067791C" w:rsidP="0067791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kern w:val="0"/>
                <w14:ligatures w14:val="none"/>
              </w:rPr>
            </w:pPr>
          </w:p>
        </w:tc>
      </w:tr>
    </w:tbl>
    <w:p w14:paraId="43C02FEF" w14:textId="75CB8BAB" w:rsidR="00282CC9" w:rsidRPr="00FA3649" w:rsidRDefault="00282CC9" w:rsidP="008E3BD8">
      <w:pPr>
        <w:pStyle w:val="Koptekst1"/>
        <w:sectPr w:rsidR="00282CC9" w:rsidRPr="00FA3649" w:rsidSect="00282CC9">
          <w:pgSz w:w="16840" w:h="11900" w:orient="landscape"/>
          <w:pgMar w:top="1247" w:right="2098" w:bottom="1134" w:left="1701" w:header="680" w:footer="851" w:gutter="0"/>
          <w:cols w:space="708"/>
          <w:titlePg/>
          <w:docGrid w:linePitch="360"/>
        </w:sectPr>
      </w:pPr>
      <w:r w:rsidRPr="00FA3649">
        <w:t xml:space="preserve"> </w:t>
      </w:r>
      <w:bookmarkEnd w:id="5"/>
      <w:r w:rsidR="00341DE1" w:rsidRPr="00FA3649">
        <w:t>Bijlage I Tabel Onafhankelijke onderzoeks- en ontwikkelingsactivit</w:t>
      </w:r>
      <w:r w:rsidR="00FC77B3" w:rsidRPr="00FA3649">
        <w:t>eit</w:t>
      </w:r>
      <w:r w:rsidR="002D374F">
        <w:t>en</w:t>
      </w:r>
    </w:p>
    <w:p w14:paraId="76B1A17D" w14:textId="0658E1B5" w:rsidR="00FC77B3" w:rsidRPr="00FC77B3" w:rsidRDefault="00FC77B3" w:rsidP="0090339A"/>
    <w:sectPr w:rsidR="00FC77B3" w:rsidRPr="00FC77B3" w:rsidSect="00B94989">
      <w:pgSz w:w="11900" w:h="16840"/>
      <w:pgMar w:top="2098" w:right="1134" w:bottom="1701" w:left="1247" w:header="68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AA1BD" w14:textId="77777777" w:rsidR="00E909FE" w:rsidRPr="00FA3649" w:rsidRDefault="00E909FE" w:rsidP="00A047BB">
      <w:pPr>
        <w:spacing w:line="240" w:lineRule="auto"/>
      </w:pPr>
      <w:r w:rsidRPr="00FA3649">
        <w:separator/>
      </w:r>
    </w:p>
  </w:endnote>
  <w:endnote w:type="continuationSeparator" w:id="0">
    <w:p w14:paraId="08415BDD" w14:textId="77777777" w:rsidR="00E909FE" w:rsidRPr="00FA3649" w:rsidRDefault="00E909FE" w:rsidP="00A047BB">
      <w:pPr>
        <w:spacing w:line="240" w:lineRule="auto"/>
      </w:pPr>
      <w:r w:rsidRPr="00FA36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 w:name="Arial (Hoofdteks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2015327"/>
      <w:docPartObj>
        <w:docPartGallery w:val="Page Numbers (Bottom of Page)"/>
        <w:docPartUnique/>
      </w:docPartObj>
    </w:sdtPr>
    <w:sdtEndPr>
      <w:rPr>
        <w:rStyle w:val="Paginanummer"/>
      </w:rPr>
    </w:sdtEndPr>
    <w:sdtContent>
      <w:p w14:paraId="184FDF6F" w14:textId="77777777" w:rsidR="008A2B9B" w:rsidRPr="00FA3649" w:rsidRDefault="008A2B9B" w:rsidP="003F047B">
        <w:pPr>
          <w:pStyle w:val="Voettekst"/>
          <w:framePr w:wrap="none" w:vAnchor="text" w:hAnchor="margin" w:xAlign="right" w:y="1"/>
          <w:rPr>
            <w:rStyle w:val="Paginanummer"/>
          </w:rPr>
        </w:pPr>
        <w:r w:rsidRPr="00FA3649">
          <w:rPr>
            <w:rStyle w:val="Paginanummer"/>
          </w:rPr>
          <w:fldChar w:fldCharType="begin"/>
        </w:r>
        <w:r w:rsidRPr="00FA3649">
          <w:rPr>
            <w:rStyle w:val="Paginanummer"/>
          </w:rPr>
          <w:instrText xml:space="preserve"> PAGE </w:instrText>
        </w:r>
        <w:r w:rsidRPr="00FA3649">
          <w:rPr>
            <w:rStyle w:val="Paginanummer"/>
          </w:rPr>
          <w:fldChar w:fldCharType="end"/>
        </w:r>
      </w:p>
    </w:sdtContent>
  </w:sdt>
  <w:p w14:paraId="4B3B5A13" w14:textId="77777777" w:rsidR="008A2B9B" w:rsidRPr="00FA3649" w:rsidRDefault="008A2B9B" w:rsidP="008A2B9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A6F9" w14:textId="77777777" w:rsidR="00432603" w:rsidRPr="00FA3649" w:rsidRDefault="008A2B9B" w:rsidP="008A2B9B">
    <w:pPr>
      <w:pStyle w:val="Voettekst"/>
      <w:ind w:right="360"/>
    </w:pPr>
    <w:r w:rsidRPr="00FA3649">
      <mc:AlternateContent>
        <mc:Choice Requires="wps">
          <w:drawing>
            <wp:anchor distT="0" distB="0" distL="114300" distR="114300" simplePos="0" relativeHeight="251661312" behindDoc="0" locked="0" layoutInCell="1" allowOverlap="1" wp14:anchorId="17F9FCDC" wp14:editId="6C663705">
              <wp:simplePos x="0" y="0"/>
              <wp:positionH relativeFrom="page">
                <wp:posOffset>6260123</wp:posOffset>
              </wp:positionH>
              <wp:positionV relativeFrom="page">
                <wp:posOffset>10227212</wp:posOffset>
              </wp:positionV>
              <wp:extent cx="971697" cy="288000"/>
              <wp:effectExtent l="0" t="0" r="0" b="0"/>
              <wp:wrapNone/>
              <wp:docPr id="1803583756" name="Tekstvak 20"/>
              <wp:cNvGraphicFramePr/>
              <a:graphic xmlns:a="http://schemas.openxmlformats.org/drawingml/2006/main">
                <a:graphicData uri="http://schemas.microsoft.com/office/word/2010/wordprocessingShape">
                  <wps:wsp>
                    <wps:cNvSpPr txBox="1"/>
                    <wps:spPr>
                      <a:xfrm>
                        <a:off x="0" y="0"/>
                        <a:ext cx="971697" cy="288000"/>
                      </a:xfrm>
                      <a:prstGeom prst="rect">
                        <a:avLst/>
                      </a:prstGeom>
                      <a:noFill/>
                      <a:ln w="6350">
                        <a:noFill/>
                      </a:ln>
                    </wps:spPr>
                    <wps:txbx>
                      <w:txbxContent>
                        <w:sdt>
                          <w:sdtPr>
                            <w:rPr>
                              <w:rStyle w:val="Paginanummer"/>
                            </w:rPr>
                            <w:id w:val="-630480389"/>
                            <w:docPartObj>
                              <w:docPartGallery w:val="Page Numbers (Bottom of Page)"/>
                              <w:docPartUnique/>
                            </w:docPartObj>
                          </w:sdtPr>
                          <w:sdtEndPr>
                            <w:rPr>
                              <w:rStyle w:val="Paginanummer"/>
                            </w:rPr>
                          </w:sdtEndPr>
                          <w:sdtContent>
                            <w:p w14:paraId="7493A909" w14:textId="77777777" w:rsidR="008A2B9B" w:rsidRPr="00FA3649" w:rsidRDefault="008A2B9B" w:rsidP="008A2B9B">
                              <w:pPr>
                                <w:pStyle w:val="Voettekst"/>
                                <w:jc w:val="right"/>
                                <w:rPr>
                                  <w:rStyle w:val="Paginanummer"/>
                                </w:rPr>
                              </w:pPr>
                              <w:r w:rsidRPr="00FA3649">
                                <w:rPr>
                                  <w:rStyle w:val="Paginanummer"/>
                                </w:rPr>
                                <w:t>p.</w:t>
                              </w:r>
                              <w:r w:rsidRPr="00FA3649">
                                <w:rPr>
                                  <w:rStyle w:val="Paginanummer"/>
                                </w:rPr>
                                <w:fldChar w:fldCharType="begin"/>
                              </w:r>
                              <w:r w:rsidRPr="00FA3649">
                                <w:rPr>
                                  <w:rStyle w:val="Paginanummer"/>
                                </w:rPr>
                                <w:instrText xml:space="preserve"> PAGE </w:instrText>
                              </w:r>
                              <w:r w:rsidRPr="00FA3649">
                                <w:rPr>
                                  <w:rStyle w:val="Paginanummer"/>
                                </w:rPr>
                                <w:fldChar w:fldCharType="separate"/>
                              </w:r>
                              <w:r w:rsidRPr="00FA3649">
                                <w:rPr>
                                  <w:rStyle w:val="Paginanummer"/>
                                </w:rPr>
                                <w:t>5</w:t>
                              </w:r>
                              <w:r w:rsidRPr="00FA3649">
                                <w:rPr>
                                  <w:rStyle w:val="Paginanummer"/>
                                </w:rPr>
                                <w:fldChar w:fldCharType="end"/>
                              </w:r>
                            </w:p>
                          </w:sdtContent>
                        </w:sdt>
                        <w:p w14:paraId="5FC8B4E1" w14:textId="77777777" w:rsidR="008A2B9B" w:rsidRPr="00FA3649" w:rsidRDefault="008A2B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9FCDC" id="_x0000_t202" coordsize="21600,21600" o:spt="202" path="m,l,21600r21600,l21600,xe">
              <v:stroke joinstyle="miter"/>
              <v:path gradientshapeok="t" o:connecttype="rect"/>
            </v:shapetype>
            <v:shape id="Tekstvak 20" o:spid="_x0000_s1026" type="#_x0000_t202" style="position:absolute;margin-left:492.9pt;margin-top:805.3pt;width:76.5pt;height:2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" filled="f" stroked="f" strokeweight=".5pt">
              <v:textbox>
                <w:txbxContent>
                  <w:sdt>
                    <w:sdtPr>
                      <w:rPr>
                        <w:rStyle w:val="Paginanummer"/>
                      </w:rPr>
                      <w:id w:val="-630480389"/>
                      <w:docPartObj>
                        <w:docPartGallery w:val="Page Numbers (Bottom of Page)"/>
                        <w:docPartUnique/>
                      </w:docPartObj>
                    </w:sdtPr>
                    <w:sdtEndPr>
                      <w:rPr>
                        <w:rStyle w:val="Paginanummer"/>
                      </w:rPr>
                    </w:sdtEndPr>
                    <w:sdtContent>
                      <w:p w14:paraId="7493A909" w14:textId="77777777" w:rsidR="008A2B9B" w:rsidRPr="00FA3649" w:rsidRDefault="008A2B9B" w:rsidP="008A2B9B">
                        <w:pPr>
                          <w:pStyle w:val="Voettekst"/>
                          <w:jc w:val="right"/>
                          <w:rPr>
                            <w:rStyle w:val="Paginanummer"/>
                          </w:rPr>
                        </w:pPr>
                        <w:r w:rsidRPr="00FA3649">
                          <w:rPr>
                            <w:rStyle w:val="Paginanummer"/>
                          </w:rPr>
                          <w:t>p.</w:t>
                        </w:r>
                        <w:r w:rsidRPr="00FA3649">
                          <w:rPr>
                            <w:rStyle w:val="Paginanummer"/>
                          </w:rPr>
                          <w:fldChar w:fldCharType="begin"/>
                        </w:r>
                        <w:r w:rsidRPr="00FA3649">
                          <w:rPr>
                            <w:rStyle w:val="Paginanummer"/>
                          </w:rPr>
                          <w:instrText xml:space="preserve"> PAGE </w:instrText>
                        </w:r>
                        <w:r w:rsidRPr="00FA3649">
                          <w:rPr>
                            <w:rStyle w:val="Paginanummer"/>
                          </w:rPr>
                          <w:fldChar w:fldCharType="separate"/>
                        </w:r>
                        <w:r w:rsidRPr="00FA3649">
                          <w:rPr>
                            <w:rStyle w:val="Paginanummer"/>
                          </w:rPr>
                          <w:t>5</w:t>
                        </w:r>
                        <w:r w:rsidRPr="00FA3649">
                          <w:rPr>
                            <w:rStyle w:val="Paginanummer"/>
                          </w:rPr>
                          <w:fldChar w:fldCharType="end"/>
                        </w:r>
                      </w:p>
                    </w:sdtContent>
                  </w:sdt>
                  <w:p w14:paraId="5FC8B4E1" w14:textId="77777777" w:rsidR="008A2B9B" w:rsidRPr="00FA3649" w:rsidRDefault="008A2B9B"/>
                </w:txbxContent>
              </v:textbox>
              <w10:wrap anchorx="page" anchory="page"/>
            </v:shape>
          </w:pict>
        </mc:Fallback>
      </mc:AlternateContent>
    </w:r>
    <w:r w:rsidR="00432603" w:rsidRPr="00FA3649">
      <w:drawing>
        <wp:anchor distT="0" distB="0" distL="114300" distR="114300" simplePos="0" relativeHeight="251655168" behindDoc="1" locked="0" layoutInCell="1" allowOverlap="1" wp14:anchorId="2859B660" wp14:editId="14B64896">
          <wp:simplePos x="0" y="0"/>
          <wp:positionH relativeFrom="page">
            <wp:posOffset>5796280</wp:posOffset>
          </wp:positionH>
          <wp:positionV relativeFrom="page">
            <wp:posOffset>10179802</wp:posOffset>
          </wp:positionV>
          <wp:extent cx="1033200" cy="248400"/>
          <wp:effectExtent l="0" t="0" r="0" b="5715"/>
          <wp:wrapNone/>
          <wp:docPr id="335634219"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25669"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033200" cy="24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ABB6" w14:textId="77777777" w:rsidR="00E909FE" w:rsidRPr="00FA3649" w:rsidRDefault="00E909FE" w:rsidP="003C45C5">
      <w:pPr>
        <w:spacing w:line="240" w:lineRule="auto"/>
        <w:rPr>
          <w:color w:val="00AAEA" w:themeColor="accent1"/>
          <w:szCs w:val="20"/>
        </w:rPr>
      </w:pPr>
      <w:r w:rsidRPr="00FA3649">
        <w:rPr>
          <w:color w:val="00AAEA" w:themeColor="accent1"/>
          <w:szCs w:val="20"/>
        </w:rPr>
        <w:t>––––––</w:t>
      </w:r>
    </w:p>
  </w:footnote>
  <w:footnote w:type="continuationSeparator" w:id="0">
    <w:p w14:paraId="3824084D" w14:textId="77777777" w:rsidR="00E909FE" w:rsidRPr="00FA3649" w:rsidRDefault="00E909FE" w:rsidP="00A047BB">
      <w:pPr>
        <w:spacing w:line="240" w:lineRule="auto"/>
      </w:pPr>
      <w:r w:rsidRPr="00FA3649">
        <w:continuationSeparator/>
      </w:r>
    </w:p>
  </w:footnote>
  <w:footnote w:id="1">
    <w:p w14:paraId="2F1348DA" w14:textId="1BBA1ADE" w:rsidR="00F5059C" w:rsidRPr="00FA3649" w:rsidRDefault="00F5059C">
      <w:pPr>
        <w:pStyle w:val="Voetnoottekst"/>
        <w:rPr>
          <w:sz w:val="14"/>
          <w:szCs w:val="18"/>
        </w:rPr>
      </w:pPr>
      <w:r w:rsidRPr="00FA3649">
        <w:rPr>
          <w:rStyle w:val="Voetnootmarkering"/>
          <w:sz w:val="14"/>
          <w:szCs w:val="18"/>
        </w:rPr>
        <w:footnoteRef/>
      </w:r>
      <w:r w:rsidRPr="00FA3649">
        <w:rPr>
          <w:sz w:val="14"/>
          <w:szCs w:val="18"/>
        </w:rPr>
        <w:t xml:space="preserve"> Paragraaf 1.3. onder 16 onder (ff) van de Kaderregeling betreffende staatssteun voor onderzoek, ontwikkeling en innovatie (2022/C 414/01) (hierna: Kaderregeling).</w:t>
      </w:r>
    </w:p>
  </w:footnote>
  <w:footnote w:id="2">
    <w:p w14:paraId="6E7A0ADE" w14:textId="499B081F" w:rsidR="00E0281C" w:rsidRPr="00FA3649" w:rsidRDefault="00E0281C">
      <w:pPr>
        <w:pStyle w:val="Voetnoottekst"/>
      </w:pPr>
      <w:r w:rsidRPr="00FA3649">
        <w:rPr>
          <w:rStyle w:val="Voetnootmarkering"/>
          <w:sz w:val="14"/>
          <w:szCs w:val="18"/>
        </w:rPr>
        <w:footnoteRef/>
      </w:r>
      <w:r w:rsidRPr="00FA3649">
        <w:rPr>
          <w:sz w:val="14"/>
          <w:szCs w:val="18"/>
        </w:rPr>
        <w:t xml:space="preserve"> HvJ EU 13 oktober 2022, gevoegde zaken C-164/21 en C-318/21, Sia „Baltijas Starptautiskā Akadēmija” en Sia „Stockholm School of Economics in Riga” t. Latvijas Zinātnes padome, ECLI:EU:C:2022:785 </w:t>
      </w:r>
    </w:p>
  </w:footnote>
  <w:footnote w:id="3">
    <w:p w14:paraId="2FBB5027" w14:textId="53CBDC89" w:rsidR="009F47B0" w:rsidRPr="00FA3649" w:rsidRDefault="009F47B0">
      <w:pPr>
        <w:pStyle w:val="Voetnoottekst"/>
        <w:rPr>
          <w:sz w:val="14"/>
          <w:szCs w:val="18"/>
        </w:rPr>
      </w:pPr>
      <w:r w:rsidRPr="00FA3649">
        <w:rPr>
          <w:rStyle w:val="Voetnootmarkering"/>
          <w:sz w:val="14"/>
          <w:szCs w:val="18"/>
        </w:rPr>
        <w:footnoteRef/>
      </w:r>
      <w:r w:rsidRPr="00FA3649">
        <w:rPr>
          <w:sz w:val="14"/>
          <w:szCs w:val="18"/>
        </w:rPr>
        <w:t xml:space="preserve"> HvJ EU 13 oktober 2022, gevoegde zaken C-164/21 en C-318/21, Sia „Baltijas Starptautiskā Akadēmija” en Sia „Stockholm School of Economics in Riga” t. Latvijas Zinātnes padome, ECLI:EU:C:2022:785</w:t>
      </w:r>
    </w:p>
  </w:footnote>
  <w:footnote w:id="4">
    <w:p w14:paraId="7C48D256" w14:textId="683F1B42" w:rsidR="00FF4489" w:rsidRPr="00FA3649" w:rsidRDefault="00FF4489">
      <w:pPr>
        <w:pStyle w:val="Voetnoottekst"/>
        <w:rPr>
          <w:sz w:val="14"/>
          <w:szCs w:val="18"/>
        </w:rPr>
      </w:pPr>
      <w:r w:rsidRPr="00FA3649">
        <w:rPr>
          <w:rStyle w:val="Voetnootmarkering"/>
          <w:sz w:val="14"/>
          <w:szCs w:val="18"/>
        </w:rPr>
        <w:footnoteRef/>
      </w:r>
      <w:r w:rsidRPr="00FA3649">
        <w:rPr>
          <w:sz w:val="14"/>
          <w:szCs w:val="18"/>
        </w:rPr>
        <w:t xml:space="preserve"> </w:t>
      </w:r>
      <w:r w:rsidR="002103F5" w:rsidRPr="00FA3649">
        <w:rPr>
          <w:sz w:val="14"/>
          <w:szCs w:val="18"/>
        </w:rPr>
        <w:t>Met ‘in hoofdzaak’ wordt bedoeld dat meer dan 50% van de tijdscapaciteit (niet noodzakelijkerwijs meer dan 50% van de omzet) wordt besteed aan het verrichten van fundamenteel onderzoek, industrieel onderzoek en/of experimentele ontwikkeling</w:t>
      </w:r>
      <w:r w:rsidR="008C0A65" w:rsidRPr="00FA3649">
        <w:rPr>
          <w:sz w:val="14"/>
          <w:szCs w:val="18"/>
        </w:rPr>
        <w:t xml:space="preserve">. </w:t>
      </w:r>
      <w:r w:rsidR="002103F5" w:rsidRPr="00FA3649">
        <w:rPr>
          <w:sz w:val="14"/>
          <w:szCs w:val="18"/>
        </w:rPr>
        <w:t>Omzet kan een aanwijzing zijn en nemen wij mee in de beoordeling.</w:t>
      </w:r>
    </w:p>
  </w:footnote>
  <w:footnote w:id="5">
    <w:p w14:paraId="32A7336C" w14:textId="6DA50917" w:rsidR="00FF4489" w:rsidRPr="00FA3649" w:rsidRDefault="00FF4489">
      <w:pPr>
        <w:pStyle w:val="Voetnoottekst"/>
        <w:rPr>
          <w:sz w:val="14"/>
          <w:szCs w:val="18"/>
        </w:rPr>
      </w:pPr>
      <w:r w:rsidRPr="00FA3649">
        <w:rPr>
          <w:rStyle w:val="Voetnootmarkering"/>
          <w:sz w:val="14"/>
          <w:szCs w:val="18"/>
        </w:rPr>
        <w:footnoteRef/>
      </w:r>
      <w:r w:rsidRPr="00FA3649">
        <w:rPr>
          <w:sz w:val="14"/>
          <w:szCs w:val="18"/>
        </w:rPr>
        <w:t xml:space="preserve"> Het moet hierbij gaan om het verspreiden van</w:t>
      </w:r>
      <w:r w:rsidR="00E9598E" w:rsidRPr="00FA3649">
        <w:rPr>
          <w:sz w:val="14"/>
          <w:szCs w:val="18"/>
        </w:rPr>
        <w:t xml:space="preserve"> </w:t>
      </w:r>
      <w:r w:rsidR="009129AF" w:rsidRPr="00FA3649">
        <w:rPr>
          <w:sz w:val="14"/>
          <w:szCs w:val="18"/>
        </w:rPr>
        <w:t>onderzoeksr</w:t>
      </w:r>
      <w:r w:rsidRPr="00FA3649">
        <w:rPr>
          <w:sz w:val="14"/>
          <w:szCs w:val="18"/>
        </w:rPr>
        <w:t xml:space="preserve">esultaten die uw entiteit zelf verricht. </w:t>
      </w:r>
    </w:p>
  </w:footnote>
  <w:footnote w:id="6">
    <w:p w14:paraId="46B35F29" w14:textId="36FAA294" w:rsidR="00150856" w:rsidRPr="00FA3649" w:rsidRDefault="00150856">
      <w:pPr>
        <w:pStyle w:val="Voetnoottekst"/>
        <w:rPr>
          <w:sz w:val="14"/>
          <w:szCs w:val="18"/>
        </w:rPr>
      </w:pPr>
      <w:r w:rsidRPr="00FA3649">
        <w:rPr>
          <w:rStyle w:val="Voetnootmarkering"/>
          <w:sz w:val="14"/>
          <w:szCs w:val="18"/>
        </w:rPr>
        <w:footnoteRef/>
      </w:r>
      <w:r w:rsidRPr="00FA3649">
        <w:rPr>
          <w:sz w:val="14"/>
          <w:szCs w:val="18"/>
        </w:rPr>
        <w:t xml:space="preserve"> Bijvoorbeeld via openbaar onderwijs, open access-databases of open source software.</w:t>
      </w:r>
    </w:p>
  </w:footnote>
  <w:footnote w:id="7">
    <w:p w14:paraId="32504722" w14:textId="07BCD158" w:rsidR="00746B94" w:rsidRPr="00FA3649" w:rsidRDefault="00746B94">
      <w:pPr>
        <w:pStyle w:val="Voetnoottekst"/>
      </w:pPr>
      <w:r w:rsidRPr="00FA3649">
        <w:rPr>
          <w:rStyle w:val="Voetnootmarkering"/>
          <w:sz w:val="14"/>
          <w:szCs w:val="18"/>
        </w:rPr>
        <w:footnoteRef/>
      </w:r>
      <w:r w:rsidRPr="00FA3649">
        <w:rPr>
          <w:sz w:val="14"/>
          <w:szCs w:val="18"/>
        </w:rPr>
        <w:t xml:space="preserve"> </w:t>
      </w:r>
      <w:r w:rsidRPr="00FA3649">
        <w:rPr>
          <w:rFonts w:ascii="Arial" w:eastAsia="Calibri" w:hAnsi="Arial" w:cs="Times New Roman"/>
          <w:kern w:val="0"/>
          <w:sz w:val="14"/>
          <w:szCs w:val="14"/>
          <w14:ligatures w14:val="none"/>
        </w:rPr>
        <w:t xml:space="preserve">Onafhankelijk: op eigen initiatief het doel van onderzoek bepalen (‘investigator initiated’) en/of zonder dat derden (mede) bepalend zijn voor de onderzoeksresultaten. Het verrichten van O&amp;O-diensten en het uitvoeren van O&amp;O namens ondernemingen wordt </w:t>
      </w:r>
      <w:r w:rsidRPr="00FA3649">
        <w:rPr>
          <w:rFonts w:ascii="Arial" w:eastAsia="Calibri" w:hAnsi="Arial" w:cs="Times New Roman"/>
          <w:b/>
          <w:bCs/>
          <w:kern w:val="0"/>
          <w:sz w:val="14"/>
          <w:szCs w:val="14"/>
          <w14:ligatures w14:val="none"/>
        </w:rPr>
        <w:t>niet</w:t>
      </w:r>
      <w:r w:rsidRPr="00FA3649">
        <w:rPr>
          <w:rFonts w:ascii="Arial" w:eastAsia="Calibri" w:hAnsi="Arial" w:cs="Times New Roman"/>
          <w:kern w:val="0"/>
          <w:sz w:val="14"/>
          <w:szCs w:val="14"/>
          <w14:ligatures w14:val="none"/>
        </w:rPr>
        <w:t xml:space="preserve"> als onafhankelijk O&amp;O beschouwd.</w:t>
      </w:r>
    </w:p>
  </w:footnote>
  <w:footnote w:id="8">
    <w:p w14:paraId="48412191" w14:textId="36AFEFEE" w:rsidR="00633940" w:rsidRPr="00FA3649" w:rsidRDefault="00633940">
      <w:pPr>
        <w:pStyle w:val="Voetnoottekst"/>
      </w:pPr>
      <w:r w:rsidRPr="00FA3649">
        <w:rPr>
          <w:rStyle w:val="Voetnootmarkering"/>
          <w:sz w:val="14"/>
          <w:szCs w:val="18"/>
        </w:rPr>
        <w:footnoteRef/>
      </w:r>
      <w:r w:rsidRPr="00FA3649">
        <w:rPr>
          <w:sz w:val="14"/>
          <w:szCs w:val="18"/>
        </w:rPr>
        <w:t xml:space="preserve"> Onder economische activiteiten wordt het volgende verstaan: iedere activiteit die erin bestaat goederen of diensten op een markt aan te bieden.</w:t>
      </w:r>
    </w:p>
  </w:footnote>
  <w:footnote w:id="9">
    <w:p w14:paraId="68345E90" w14:textId="5811CD06" w:rsidR="0047134B" w:rsidRPr="00FA3649" w:rsidRDefault="0047134B">
      <w:pPr>
        <w:pStyle w:val="Voetnoottekst"/>
        <w:rPr>
          <w:sz w:val="14"/>
          <w:szCs w:val="18"/>
        </w:rPr>
      </w:pPr>
      <w:r w:rsidRPr="00FA3649">
        <w:rPr>
          <w:rStyle w:val="Voetnootmarkering"/>
          <w:sz w:val="14"/>
          <w:szCs w:val="18"/>
        </w:rPr>
        <w:footnoteRef/>
      </w:r>
      <w:r w:rsidRPr="00FA3649">
        <w:rPr>
          <w:sz w:val="14"/>
          <w:szCs w:val="18"/>
        </w:rPr>
        <w:t xml:space="preserve"> Om een digitale handtekening toe te voegen: ga op het veld [Handtekening] staan met de muis en klik op tabblad Invoegen &gt; Object in de groep Tekst. Klik op Bestand gebruiken &gt; Bladeren. Blader naar het gewenste bestand en klik vervolgens op Openen en daarna op OK.</w:t>
      </w:r>
    </w:p>
  </w:footnote>
  <w:footnote w:id="10">
    <w:p w14:paraId="1926BFA1" w14:textId="77777777" w:rsidR="00F477B8" w:rsidRPr="00FA3649" w:rsidRDefault="00F477B8" w:rsidP="00F477B8">
      <w:pPr>
        <w:pStyle w:val="Voetnoottekst"/>
      </w:pPr>
      <w:r w:rsidRPr="00FA3649">
        <w:rPr>
          <w:rStyle w:val="Voetnootmarkering"/>
          <w:sz w:val="14"/>
          <w:szCs w:val="18"/>
        </w:rPr>
        <w:footnoteRef/>
      </w:r>
      <w:r w:rsidRPr="00FA3649">
        <w:rPr>
          <w:sz w:val="14"/>
          <w:szCs w:val="18"/>
        </w:rPr>
        <w:t xml:space="preserve"> Om een digitale handtekening toe te voegen: ga op het veld [Handtekening] staan met de muis en klik op tabblad Invoegen &gt; Object in de groep Tekst. Klik op Bestand gebruiken &gt; Bladeren. Blader naar het gewenste bestand en klik vervolgens op Openen en daarna op OK.</w:t>
      </w:r>
    </w:p>
  </w:footnote>
  <w:footnote w:id="11">
    <w:p w14:paraId="44B12599" w14:textId="77777777" w:rsidR="005E7ACD" w:rsidRDefault="005E7ACD" w:rsidP="005E7ACD">
      <w:pPr>
        <w:pStyle w:val="Voetnoottekst"/>
      </w:pPr>
      <w:r w:rsidRPr="00FA3649">
        <w:rPr>
          <w:rStyle w:val="Voetnootmarkering"/>
          <w:sz w:val="14"/>
          <w:szCs w:val="18"/>
        </w:rPr>
        <w:footnoteRef/>
      </w:r>
      <w:r w:rsidRPr="00FA3649">
        <w:rPr>
          <w:sz w:val="14"/>
          <w:szCs w:val="18"/>
        </w:rPr>
        <w:t xml:space="preserve"> Om een digitale handtekening toe te voegen: ga op het veld [Handtekening] staan met de muis en klik op tabblad Invoegen &gt; Object in de groep Tekst. Klik op Bestand gebruiken &gt; Bladeren. Blader naar het gewenste bestand en klik vervolgens op Openen en daarna op 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2DD4" w14:textId="1E684249" w:rsidR="00432603" w:rsidRPr="00FA3649" w:rsidRDefault="00C15D9C">
    <w:pPr>
      <w:pStyle w:val="Koptekst"/>
    </w:pPr>
    <w:r w:rsidRPr="00FA3649">
      <w:t>Vragenlijst Kwalificatie Onderzoeksorganisatie ZonMw</w:t>
    </w:r>
  </w:p>
  <w:p w14:paraId="1BAFD611" w14:textId="2ADBB288" w:rsidR="00432603" w:rsidRPr="00FA3649" w:rsidRDefault="00C15D9C">
    <w:pPr>
      <w:pStyle w:val="Koptekst"/>
      <w:rPr>
        <w:color w:val="D90052" w:themeColor="accent4"/>
      </w:rPr>
    </w:pPr>
    <w:r w:rsidRPr="00FA3649">
      <w:t>Versie augustus 2026</w:t>
    </w:r>
  </w:p>
  <w:p w14:paraId="14B4448A" w14:textId="40C4C841" w:rsidR="00C15D9C" w:rsidRPr="00FA3649" w:rsidRDefault="00751C37">
    <w:pPr>
      <w:pStyle w:val="Koptekst"/>
    </w:pPr>
    <w:r w:rsidRPr="00FA3649">
      <mc:AlternateContent>
        <mc:Choice Requires="wps">
          <w:drawing>
            <wp:anchor distT="0" distB="0" distL="114300" distR="114300" simplePos="0" relativeHeight="251659264" behindDoc="0" locked="0" layoutInCell="1" allowOverlap="1" wp14:anchorId="0DC034EB" wp14:editId="21BAD7EA">
              <wp:simplePos x="0" y="0"/>
              <wp:positionH relativeFrom="page">
                <wp:posOffset>791845</wp:posOffset>
              </wp:positionH>
              <wp:positionV relativeFrom="page">
                <wp:posOffset>989965</wp:posOffset>
              </wp:positionV>
              <wp:extent cx="1083600" cy="306000"/>
              <wp:effectExtent l="0" t="0" r="8890" b="37465"/>
              <wp:wrapNone/>
              <wp:docPr id="1990425657" name="Graphic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3600" cy="306000"/>
                      </a:xfrm>
                      <a:custGeom>
                        <a:avLst/>
                        <a:gdLst>
                          <a:gd name="connsiteX0" fmla="*/ 85459 w 1084924"/>
                          <a:gd name="connsiteY0" fmla="*/ 180907 h 294127"/>
                          <a:gd name="connsiteX1" fmla="*/ 0 w 1084924"/>
                          <a:gd name="connsiteY1" fmla="*/ 294127 h 294127"/>
                          <a:gd name="connsiteX2" fmla="*/ 0 w 1084924"/>
                          <a:gd name="connsiteY2" fmla="*/ 0 h 294127"/>
                          <a:gd name="connsiteX3" fmla="*/ 1084925 w 1084924"/>
                          <a:gd name="connsiteY3" fmla="*/ 0 h 294127"/>
                        </a:gdLst>
                        <a:ahLst/>
                        <a:cxnLst>
                          <a:cxn ang="0">
                            <a:pos x="connsiteX0" y="connsiteY0"/>
                          </a:cxn>
                          <a:cxn ang="0">
                            <a:pos x="connsiteX1" y="connsiteY1"/>
                          </a:cxn>
                          <a:cxn ang="0">
                            <a:pos x="connsiteX2" y="connsiteY2"/>
                          </a:cxn>
                          <a:cxn ang="0">
                            <a:pos x="connsiteX3" y="connsiteY3"/>
                          </a:cxn>
                        </a:cxnLst>
                        <a:rect l="l" t="t" r="r" b="b"/>
                        <a:pathLst>
                          <a:path w="1084924" h="294127">
                            <a:moveTo>
                              <a:pt x="85459" y="180907"/>
                            </a:moveTo>
                            <a:lnTo>
                              <a:pt x="0" y="294127"/>
                            </a:lnTo>
                            <a:lnTo>
                              <a:pt x="0" y="0"/>
                            </a:lnTo>
                            <a:lnTo>
                              <a:pt x="1084925" y="0"/>
                            </a:lnTo>
                          </a:path>
                        </a:pathLst>
                      </a:custGeom>
                      <a:noFill/>
                      <a:ln w="6313" cap="flat">
                        <a:solidFill>
                          <a:schemeClr val="accent1"/>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3083D" id="Graphic 10" o:spid="_x0000_s1026" alt="&quot;&quot;" style="position:absolute;margin-left:62.35pt;margin-top:77.95pt;width:85.3pt;height:24.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084924,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" path="m85459,180907l,294127,,,1084925,e" filled="f" strokecolor="#00aaea [3204]" strokeweight=".17536mm">
              <v:stroke joinstyle="miter"/>
              <v:path arrowok="t" o:connecttype="custom" o:connectlocs="85355,188210;0,306000;0,0;1083601,0" o:connectangles="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9656" w14:textId="77777777" w:rsidR="00A047BB" w:rsidRPr="00FA3649" w:rsidRDefault="00965C34">
    <w:pPr>
      <w:pStyle w:val="Koptekst"/>
    </w:pPr>
    <w:r w:rsidRPr="00FA3649">
      <mc:AlternateContent>
        <mc:Choice Requires="wps">
          <w:drawing>
            <wp:anchor distT="0" distB="0" distL="114300" distR="114300" simplePos="0" relativeHeight="251662336" behindDoc="0" locked="0" layoutInCell="1" allowOverlap="1" wp14:anchorId="300B4F73" wp14:editId="3CF3C804">
              <wp:simplePos x="0" y="0"/>
              <wp:positionH relativeFrom="column">
                <wp:posOffset>-184150</wp:posOffset>
              </wp:positionH>
              <wp:positionV relativeFrom="paragraph">
                <wp:posOffset>783590</wp:posOffset>
              </wp:positionV>
              <wp:extent cx="6362700" cy="2924810"/>
              <wp:effectExtent l="0" t="0" r="0" b="0"/>
              <wp:wrapSquare wrapText="bothSides"/>
              <wp:docPr id="1476980613" name="Rechthoe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62700" cy="29248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142BF" id="Rechthoek 8" o:spid="_x0000_s1026" alt="&quot;&quot;" style="position:absolute;margin-left:-14.5pt;margin-top:61.7pt;width:501pt;height:23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" filled="f" stroked="f" strokeweight="1pt">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BD8C3E6"/>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D60AD8"/>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34A7C28"/>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1500D53"/>
    <w:multiLevelType w:val="multilevel"/>
    <w:tmpl w:val="447CB908"/>
    <w:styleLink w:val="Huidigelijst13"/>
    <w:lvl w:ilvl="0">
      <w:start w:val="1"/>
      <w:numFmt w:val="decimal"/>
      <w:lvlText w:val="%1."/>
      <w:lvlJc w:val="left"/>
      <w:pPr>
        <w:ind w:left="0" w:hanging="360"/>
      </w:pPr>
      <w:rPr>
        <w:rFonts w:hint="default"/>
      </w:rPr>
    </w:lvl>
    <w:lvl w:ilvl="1">
      <w:start w:val="1"/>
      <w:numFmt w:val="decimal"/>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 w15:restartNumberingAfterBreak="0">
    <w:nsid w:val="0CEB4D71"/>
    <w:multiLevelType w:val="multilevel"/>
    <w:tmpl w:val="8ED618CA"/>
    <w:lvl w:ilvl="0">
      <w:start w:val="1"/>
      <w:numFmt w:val="decimal"/>
      <w:pStyle w:val="Kop1"/>
      <w:lvlText w:val="%1."/>
      <w:lvlJc w:val="left"/>
      <w:pPr>
        <w:ind w:left="-11" w:firstLine="0"/>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709" w:hanging="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5" w15:restartNumberingAfterBreak="0">
    <w:nsid w:val="10582DD6"/>
    <w:multiLevelType w:val="multilevel"/>
    <w:tmpl w:val="5D329C10"/>
    <w:styleLink w:val="Huidigelijst29"/>
    <w:lvl w:ilvl="0">
      <w:start w:val="1"/>
      <w:numFmt w:val="decimal"/>
      <w:lvlText w:val="%1."/>
      <w:lvlJc w:val="left"/>
      <w:pPr>
        <w:ind w:left="-11" w:firstLine="0"/>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6" w15:restartNumberingAfterBreak="0">
    <w:nsid w:val="149259BC"/>
    <w:multiLevelType w:val="multilevel"/>
    <w:tmpl w:val="B7FE139C"/>
    <w:styleLink w:val="Huidigelijst28"/>
    <w:lvl w:ilvl="0">
      <w:start w:val="1"/>
      <w:numFmt w:val="decimal"/>
      <w:lvlText w:val="%1."/>
      <w:lvlJc w:val="left"/>
      <w:pPr>
        <w:ind w:left="-11" w:firstLine="0"/>
      </w:pPr>
      <w:rPr>
        <w:rFonts w:hint="default"/>
      </w:rPr>
    </w:lvl>
    <w:lvl w:ilvl="1">
      <w:start w:val="1"/>
      <w:numFmt w:val="decimal"/>
      <w:lvlText w:val="%1.%2."/>
      <w:lvlJc w:val="left"/>
      <w:pPr>
        <w:ind w:left="349" w:hanging="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7" w15:restartNumberingAfterBreak="0">
    <w:nsid w:val="1F163785"/>
    <w:multiLevelType w:val="multilevel"/>
    <w:tmpl w:val="A3208B96"/>
    <w:styleLink w:val="Huidigelijst9"/>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022D1E"/>
    <w:multiLevelType w:val="multilevel"/>
    <w:tmpl w:val="0413001D"/>
    <w:styleLink w:val="Huidigelij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AA2485"/>
    <w:multiLevelType w:val="multilevel"/>
    <w:tmpl w:val="933A8F90"/>
    <w:styleLink w:val="Huidigelijst25"/>
    <w:lvl w:ilvl="0">
      <w:start w:val="1"/>
      <w:numFmt w:val="decimal"/>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73E3319"/>
    <w:multiLevelType w:val="multilevel"/>
    <w:tmpl w:val="5440945E"/>
    <w:styleLink w:val="Huidigelij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B004C6"/>
    <w:multiLevelType w:val="multilevel"/>
    <w:tmpl w:val="4A540844"/>
    <w:styleLink w:val="Huidigelij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8D3649"/>
    <w:multiLevelType w:val="hybridMultilevel"/>
    <w:tmpl w:val="F6CA47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5736D"/>
    <w:multiLevelType w:val="multilevel"/>
    <w:tmpl w:val="2926119E"/>
    <w:styleLink w:val="Huidigelijst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AE59A8"/>
    <w:multiLevelType w:val="multilevel"/>
    <w:tmpl w:val="0413001D"/>
    <w:styleLink w:val="Huidigelij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A80C0C"/>
    <w:multiLevelType w:val="multilevel"/>
    <w:tmpl w:val="F6A0F02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3FB37B66"/>
    <w:multiLevelType w:val="hybridMultilevel"/>
    <w:tmpl w:val="83AE32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106C64"/>
    <w:multiLevelType w:val="hybridMultilevel"/>
    <w:tmpl w:val="6524A062"/>
    <w:lvl w:ilvl="0" w:tplc="0409000F">
      <w:start w:val="3"/>
      <w:numFmt w:val="decimal"/>
      <w:lvlText w:val="%1."/>
      <w:lvlJc w:val="left"/>
      <w:pPr>
        <w:ind w:left="360" w:hanging="360"/>
      </w:pPr>
      <w:rPr>
        <w:rFonts w:hint="default"/>
      </w:rPr>
    </w:lvl>
    <w:lvl w:ilvl="1" w:tplc="04090019">
      <w:start w:val="1"/>
      <w:numFmt w:val="lowerLetter"/>
      <w:lvlText w:val="%2."/>
      <w:lvlJc w:val="left"/>
      <w:pPr>
        <w:ind w:left="502"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245B40"/>
    <w:multiLevelType w:val="multilevel"/>
    <w:tmpl w:val="A3208B96"/>
    <w:styleLink w:val="Huidigelijst6"/>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8C75C3"/>
    <w:multiLevelType w:val="multilevel"/>
    <w:tmpl w:val="0413001D"/>
    <w:styleLink w:val="Huidigelij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583708E"/>
    <w:multiLevelType w:val="multilevel"/>
    <w:tmpl w:val="51B6052A"/>
    <w:styleLink w:val="Huidigelijst24"/>
    <w:lvl w:ilvl="0">
      <w:start w:val="1"/>
      <w:numFmt w:val="decimal"/>
      <w:lvlText w:val="%1."/>
      <w:lvlJc w:val="left"/>
      <w:pPr>
        <w:tabs>
          <w:tab w:val="num" w:pos="709"/>
        </w:tabs>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8C3949"/>
    <w:multiLevelType w:val="multilevel"/>
    <w:tmpl w:val="B0702676"/>
    <w:styleLink w:val="Huidigelijst2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CE7544"/>
    <w:multiLevelType w:val="multilevel"/>
    <w:tmpl w:val="3844086C"/>
    <w:styleLink w:val="Huidigelijst16"/>
    <w:lvl w:ilvl="0">
      <w:start w:val="1"/>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DF91F3A"/>
    <w:multiLevelType w:val="multilevel"/>
    <w:tmpl w:val="C520D222"/>
    <w:styleLink w:val="Opsomming"/>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0343391"/>
    <w:multiLevelType w:val="multilevel"/>
    <w:tmpl w:val="A3208B96"/>
    <w:styleLink w:val="Huidigelijst15"/>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152E9E"/>
    <w:multiLevelType w:val="hybridMultilevel"/>
    <w:tmpl w:val="5462A092"/>
    <w:lvl w:ilvl="0" w:tplc="04090005">
      <w:start w:val="1"/>
      <w:numFmt w:val="bullet"/>
      <w:lvlText w:val=""/>
      <w:lvlJc w:val="left"/>
      <w:pPr>
        <w:ind w:left="1070" w:hanging="71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F75602F"/>
    <w:multiLevelType w:val="multilevel"/>
    <w:tmpl w:val="B0702676"/>
    <w:styleLink w:val="Huidigelijst2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221BAC"/>
    <w:multiLevelType w:val="multilevel"/>
    <w:tmpl w:val="CCB6167C"/>
    <w:styleLink w:val="Huidigelijst26"/>
    <w:lvl w:ilvl="0">
      <w:start w:val="1"/>
      <w:numFmt w:val="decimal"/>
      <w:lvlText w:val="%1."/>
      <w:lvlJc w:val="left"/>
      <w:pPr>
        <w:ind w:left="349"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349" w:firstLine="720"/>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28" w15:restartNumberingAfterBreak="0">
    <w:nsid w:val="64EF7FB8"/>
    <w:multiLevelType w:val="multilevel"/>
    <w:tmpl w:val="A3208B96"/>
    <w:styleLink w:val="Huidigelijst7"/>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F63140"/>
    <w:multiLevelType w:val="multilevel"/>
    <w:tmpl w:val="3E5E319C"/>
    <w:styleLink w:val="Huidigelijst14"/>
    <w:lvl w:ilvl="0">
      <w:start w:val="1"/>
      <w:numFmt w:val="decimal"/>
      <w:lvlText w:val="%1."/>
      <w:lvlJc w:val="left"/>
      <w:pPr>
        <w:ind w:left="0" w:hanging="360"/>
      </w:pPr>
      <w:rPr>
        <w:rFonts w:hint="default"/>
      </w:rPr>
    </w:lvl>
    <w:lvl w:ilvl="1">
      <w:start w:val="1"/>
      <w:numFmt w:val="decimal"/>
      <w:lvlRestart w:val="0"/>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0" w15:restartNumberingAfterBreak="0">
    <w:nsid w:val="67491709"/>
    <w:multiLevelType w:val="multilevel"/>
    <w:tmpl w:val="DB70F4E0"/>
    <w:styleLink w:val="Huidigelijst12"/>
    <w:lvl w:ilvl="0">
      <w:start w:val="1"/>
      <w:numFmt w:val="decimal"/>
      <w:lvlText w:val="%1."/>
      <w:lvlJc w:val="left"/>
      <w:pPr>
        <w:ind w:left="0" w:hanging="360"/>
      </w:pPr>
      <w:rPr>
        <w:rFonts w:hint="default"/>
      </w:rPr>
    </w:lvl>
    <w:lvl w:ilvl="1">
      <w:start w:val="1"/>
      <w:numFmt w:val="decimal"/>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1" w15:restartNumberingAfterBreak="0">
    <w:nsid w:val="69426278"/>
    <w:multiLevelType w:val="multilevel"/>
    <w:tmpl w:val="B0460966"/>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C01A8A"/>
    <w:multiLevelType w:val="multilevel"/>
    <w:tmpl w:val="0413001D"/>
    <w:styleLink w:val="Huidigelij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E1707E"/>
    <w:multiLevelType w:val="multilevel"/>
    <w:tmpl w:val="99F4D57A"/>
    <w:styleLink w:val="Huidigelijst27"/>
    <w:lvl w:ilvl="0">
      <w:start w:val="1"/>
      <w:numFmt w:val="decimal"/>
      <w:lvlText w:val="%1."/>
      <w:lvlJc w:val="left"/>
      <w:pPr>
        <w:ind w:left="349" w:firstLine="0"/>
      </w:pPr>
      <w:rPr>
        <w:rFonts w:hint="default"/>
      </w:rPr>
    </w:lvl>
    <w:lvl w:ilvl="1">
      <w:start w:val="1"/>
      <w:numFmt w:val="decimal"/>
      <w:lvlText w:val="%1.%2."/>
      <w:lvlJc w:val="left"/>
      <w:pPr>
        <w:ind w:left="709" w:hanging="709"/>
      </w:pPr>
      <w:rPr>
        <w:rFonts w:hint="default"/>
      </w:rPr>
    </w:lvl>
    <w:lvl w:ilvl="2">
      <w:start w:val="1"/>
      <w:numFmt w:val="decimal"/>
      <w:suff w:val="space"/>
      <w:lvlText w:val="%1.%2.%3."/>
      <w:lvlJc w:val="left"/>
      <w:pPr>
        <w:ind w:left="349" w:firstLine="720"/>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34" w15:restartNumberingAfterBreak="0">
    <w:nsid w:val="728653F3"/>
    <w:multiLevelType w:val="hybridMultilevel"/>
    <w:tmpl w:val="E28E047A"/>
    <w:lvl w:ilvl="0" w:tplc="8556B6F8">
      <w:numFmt w:val="bullet"/>
      <w:lvlText w:val="-"/>
      <w:lvlJc w:val="left"/>
      <w:pPr>
        <w:ind w:left="1070" w:hanging="71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470667"/>
    <w:multiLevelType w:val="multilevel"/>
    <w:tmpl w:val="AAA863F8"/>
    <w:styleLink w:val="Huidigelijst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723DEA"/>
    <w:multiLevelType w:val="multilevel"/>
    <w:tmpl w:val="B0702676"/>
    <w:styleLink w:val="Huidigelijst2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8CA2BF2"/>
    <w:multiLevelType w:val="hybridMultilevel"/>
    <w:tmpl w:val="82D4776A"/>
    <w:lvl w:ilvl="0" w:tplc="AFD4E64A">
      <w:start w:val="1"/>
      <w:numFmt w:val="upperLetter"/>
      <w:pStyle w:val="Bijlagehoofdstuk"/>
      <w:lvlText w:val="%1."/>
      <w:lvlJc w:val="left"/>
      <w:pPr>
        <w:tabs>
          <w:tab w:val="num" w:pos="357"/>
        </w:tabs>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9A4B30"/>
    <w:multiLevelType w:val="multilevel"/>
    <w:tmpl w:val="0413001D"/>
    <w:styleLink w:val="Huidigelij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C4005D9"/>
    <w:multiLevelType w:val="multilevel"/>
    <w:tmpl w:val="A3208B96"/>
    <w:styleLink w:val="Huidigelijst10"/>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B1C14"/>
    <w:multiLevelType w:val="hybridMultilevel"/>
    <w:tmpl w:val="D338A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AD7B63"/>
    <w:multiLevelType w:val="multilevel"/>
    <w:tmpl w:val="4A540844"/>
    <w:styleLink w:val="Huidigelij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2E5510"/>
    <w:multiLevelType w:val="hybridMultilevel"/>
    <w:tmpl w:val="0FDA7B5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43348333">
    <w:abstractNumId w:val="31"/>
  </w:num>
  <w:num w:numId="2" w16cid:durableId="1683699323">
    <w:abstractNumId w:val="41"/>
  </w:num>
  <w:num w:numId="3" w16cid:durableId="1173567916">
    <w:abstractNumId w:val="11"/>
  </w:num>
  <w:num w:numId="4" w16cid:durableId="352417739">
    <w:abstractNumId w:val="10"/>
  </w:num>
  <w:num w:numId="5" w16cid:durableId="1120763205">
    <w:abstractNumId w:val="35"/>
  </w:num>
  <w:num w:numId="6" w16cid:durableId="1859392333">
    <w:abstractNumId w:val="18"/>
  </w:num>
  <w:num w:numId="7" w16cid:durableId="2005817927">
    <w:abstractNumId w:val="28"/>
  </w:num>
  <w:num w:numId="8" w16cid:durableId="1260990048">
    <w:abstractNumId w:val="23"/>
  </w:num>
  <w:num w:numId="9" w16cid:durableId="1237663577">
    <w:abstractNumId w:val="2"/>
  </w:num>
  <w:num w:numId="10" w16cid:durableId="899708424">
    <w:abstractNumId w:val="1"/>
  </w:num>
  <w:num w:numId="11" w16cid:durableId="149686129">
    <w:abstractNumId w:val="0"/>
  </w:num>
  <w:num w:numId="12" w16cid:durableId="1741361532">
    <w:abstractNumId w:val="37"/>
  </w:num>
  <w:num w:numId="13" w16cid:durableId="1878614706">
    <w:abstractNumId w:val="13"/>
  </w:num>
  <w:num w:numId="14" w16cid:durableId="534468747">
    <w:abstractNumId w:val="7"/>
  </w:num>
  <w:num w:numId="15" w16cid:durableId="53742011">
    <w:abstractNumId w:val="39"/>
  </w:num>
  <w:num w:numId="16" w16cid:durableId="1836990661">
    <w:abstractNumId w:val="38"/>
  </w:num>
  <w:num w:numId="17" w16cid:durableId="1621574488">
    <w:abstractNumId w:val="30"/>
  </w:num>
  <w:num w:numId="18" w16cid:durableId="1244022497">
    <w:abstractNumId w:val="3"/>
  </w:num>
  <w:num w:numId="19" w16cid:durableId="593637302">
    <w:abstractNumId w:val="29"/>
  </w:num>
  <w:num w:numId="20" w16cid:durableId="1950774800">
    <w:abstractNumId w:val="24"/>
  </w:num>
  <w:num w:numId="21" w16cid:durableId="373163023">
    <w:abstractNumId w:val="22"/>
  </w:num>
  <w:num w:numId="22" w16cid:durableId="98915048">
    <w:abstractNumId w:val="19"/>
  </w:num>
  <w:num w:numId="23" w16cid:durableId="1522936850">
    <w:abstractNumId w:val="32"/>
  </w:num>
  <w:num w:numId="24" w16cid:durableId="1598294970">
    <w:abstractNumId w:val="4"/>
  </w:num>
  <w:num w:numId="25" w16cid:durableId="417411783">
    <w:abstractNumId w:val="14"/>
  </w:num>
  <w:num w:numId="26" w16cid:durableId="354577879">
    <w:abstractNumId w:val="8"/>
  </w:num>
  <w:num w:numId="27" w16cid:durableId="1912690524">
    <w:abstractNumId w:val="36"/>
  </w:num>
  <w:num w:numId="28" w16cid:durableId="920798365">
    <w:abstractNumId w:val="26"/>
  </w:num>
  <w:num w:numId="29" w16cid:durableId="1878467158">
    <w:abstractNumId w:val="21"/>
  </w:num>
  <w:num w:numId="30" w16cid:durableId="1136340968">
    <w:abstractNumId w:val="20"/>
  </w:num>
  <w:num w:numId="31" w16cid:durableId="857545686">
    <w:abstractNumId w:val="9"/>
  </w:num>
  <w:num w:numId="32" w16cid:durableId="1305625541">
    <w:abstractNumId w:val="27"/>
  </w:num>
  <w:num w:numId="33" w16cid:durableId="1654063893">
    <w:abstractNumId w:val="33"/>
  </w:num>
  <w:num w:numId="34" w16cid:durableId="1495367069">
    <w:abstractNumId w:val="6"/>
  </w:num>
  <w:num w:numId="35" w16cid:durableId="453334308">
    <w:abstractNumId w:val="5"/>
  </w:num>
  <w:num w:numId="36" w16cid:durableId="1163204884">
    <w:abstractNumId w:val="34"/>
  </w:num>
  <w:num w:numId="37" w16cid:durableId="680737776">
    <w:abstractNumId w:val="25"/>
  </w:num>
  <w:num w:numId="38" w16cid:durableId="797185506">
    <w:abstractNumId w:val="15"/>
  </w:num>
  <w:num w:numId="39" w16cid:durableId="765273725">
    <w:abstractNumId w:val="16"/>
  </w:num>
  <w:num w:numId="40" w16cid:durableId="1812020876">
    <w:abstractNumId w:val="17"/>
  </w:num>
  <w:num w:numId="41" w16cid:durableId="1582568442">
    <w:abstractNumId w:val="42"/>
  </w:num>
  <w:num w:numId="42" w16cid:durableId="150566580">
    <w:abstractNumId w:val="12"/>
  </w:num>
  <w:num w:numId="43" w16cid:durableId="1906989291">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9E5"/>
    <w:rsid w:val="00005193"/>
    <w:rsid w:val="0000533A"/>
    <w:rsid w:val="000237D2"/>
    <w:rsid w:val="0003067D"/>
    <w:rsid w:val="0003638E"/>
    <w:rsid w:val="00037D9A"/>
    <w:rsid w:val="00050A2C"/>
    <w:rsid w:val="00075A24"/>
    <w:rsid w:val="00080784"/>
    <w:rsid w:val="000B13A1"/>
    <w:rsid w:val="000C0A4A"/>
    <w:rsid w:val="000D147A"/>
    <w:rsid w:val="000E00C5"/>
    <w:rsid w:val="000F0436"/>
    <w:rsid w:val="00103652"/>
    <w:rsid w:val="00104A0F"/>
    <w:rsid w:val="00107531"/>
    <w:rsid w:val="00111FD7"/>
    <w:rsid w:val="001272A1"/>
    <w:rsid w:val="00135CA1"/>
    <w:rsid w:val="001412B2"/>
    <w:rsid w:val="0014478A"/>
    <w:rsid w:val="00144EBC"/>
    <w:rsid w:val="001472F0"/>
    <w:rsid w:val="00150856"/>
    <w:rsid w:val="00152FAD"/>
    <w:rsid w:val="001565A3"/>
    <w:rsid w:val="00160C3F"/>
    <w:rsid w:val="001619B0"/>
    <w:rsid w:val="00167520"/>
    <w:rsid w:val="001838DE"/>
    <w:rsid w:val="00184A7A"/>
    <w:rsid w:val="001872B2"/>
    <w:rsid w:val="001B1BE3"/>
    <w:rsid w:val="001B4230"/>
    <w:rsid w:val="001D53A1"/>
    <w:rsid w:val="001F006E"/>
    <w:rsid w:val="001F1AFB"/>
    <w:rsid w:val="002011AF"/>
    <w:rsid w:val="002103F5"/>
    <w:rsid w:val="00221E9B"/>
    <w:rsid w:val="00224004"/>
    <w:rsid w:val="00240AA8"/>
    <w:rsid w:val="00247DF0"/>
    <w:rsid w:val="0025228B"/>
    <w:rsid w:val="00255031"/>
    <w:rsid w:val="00264ACE"/>
    <w:rsid w:val="002709E5"/>
    <w:rsid w:val="00276DFC"/>
    <w:rsid w:val="00282CC9"/>
    <w:rsid w:val="00297505"/>
    <w:rsid w:val="002A6DE6"/>
    <w:rsid w:val="002B0F42"/>
    <w:rsid w:val="002B2F87"/>
    <w:rsid w:val="002C7095"/>
    <w:rsid w:val="002D374F"/>
    <w:rsid w:val="002D6BCC"/>
    <w:rsid w:val="002E2814"/>
    <w:rsid w:val="002F0445"/>
    <w:rsid w:val="002F13DB"/>
    <w:rsid w:val="00307875"/>
    <w:rsid w:val="00341DE1"/>
    <w:rsid w:val="00344AF6"/>
    <w:rsid w:val="00354100"/>
    <w:rsid w:val="00360D08"/>
    <w:rsid w:val="00367DA0"/>
    <w:rsid w:val="00390648"/>
    <w:rsid w:val="003A14E5"/>
    <w:rsid w:val="003B18B2"/>
    <w:rsid w:val="003C45C5"/>
    <w:rsid w:val="003D01A3"/>
    <w:rsid w:val="003E6CBE"/>
    <w:rsid w:val="003F4D1B"/>
    <w:rsid w:val="0040424D"/>
    <w:rsid w:val="00411AC5"/>
    <w:rsid w:val="004262AF"/>
    <w:rsid w:val="00427752"/>
    <w:rsid w:val="00432603"/>
    <w:rsid w:val="00435C6D"/>
    <w:rsid w:val="00447199"/>
    <w:rsid w:val="00450D23"/>
    <w:rsid w:val="00450DFF"/>
    <w:rsid w:val="00462BFC"/>
    <w:rsid w:val="00462D0B"/>
    <w:rsid w:val="0046645A"/>
    <w:rsid w:val="0047134B"/>
    <w:rsid w:val="0047561A"/>
    <w:rsid w:val="00476679"/>
    <w:rsid w:val="00496A67"/>
    <w:rsid w:val="004A1FC3"/>
    <w:rsid w:val="004B19D8"/>
    <w:rsid w:val="004B221A"/>
    <w:rsid w:val="004B491A"/>
    <w:rsid w:val="004B4978"/>
    <w:rsid w:val="004B69C3"/>
    <w:rsid w:val="004D7EEF"/>
    <w:rsid w:val="004F1E1B"/>
    <w:rsid w:val="00510EA8"/>
    <w:rsid w:val="005145D2"/>
    <w:rsid w:val="005311BC"/>
    <w:rsid w:val="00531627"/>
    <w:rsid w:val="00540D95"/>
    <w:rsid w:val="005448AF"/>
    <w:rsid w:val="005521E7"/>
    <w:rsid w:val="00553CF9"/>
    <w:rsid w:val="0055607F"/>
    <w:rsid w:val="00567039"/>
    <w:rsid w:val="005747A5"/>
    <w:rsid w:val="0057588B"/>
    <w:rsid w:val="00591920"/>
    <w:rsid w:val="005A35C0"/>
    <w:rsid w:val="005C40BA"/>
    <w:rsid w:val="005D64A7"/>
    <w:rsid w:val="005D70E1"/>
    <w:rsid w:val="005E777F"/>
    <w:rsid w:val="005E7ACD"/>
    <w:rsid w:val="00603A6E"/>
    <w:rsid w:val="00612E17"/>
    <w:rsid w:val="006137B4"/>
    <w:rsid w:val="00621F8B"/>
    <w:rsid w:val="00633940"/>
    <w:rsid w:val="00647F21"/>
    <w:rsid w:val="0067428A"/>
    <w:rsid w:val="00675B51"/>
    <w:rsid w:val="0067791C"/>
    <w:rsid w:val="006811E4"/>
    <w:rsid w:val="0068293D"/>
    <w:rsid w:val="00696FCE"/>
    <w:rsid w:val="006A438F"/>
    <w:rsid w:val="006B52A7"/>
    <w:rsid w:val="006B7F54"/>
    <w:rsid w:val="006C02DE"/>
    <w:rsid w:val="006C53FA"/>
    <w:rsid w:val="006C7FC6"/>
    <w:rsid w:val="006E59F9"/>
    <w:rsid w:val="00701F1E"/>
    <w:rsid w:val="00706EB3"/>
    <w:rsid w:val="00707846"/>
    <w:rsid w:val="00726D75"/>
    <w:rsid w:val="007371E5"/>
    <w:rsid w:val="00744F67"/>
    <w:rsid w:val="00746B94"/>
    <w:rsid w:val="00751C37"/>
    <w:rsid w:val="00754E8D"/>
    <w:rsid w:val="00780390"/>
    <w:rsid w:val="007811E1"/>
    <w:rsid w:val="007B5F4E"/>
    <w:rsid w:val="007B7145"/>
    <w:rsid w:val="007C0D40"/>
    <w:rsid w:val="007C557B"/>
    <w:rsid w:val="007C74C1"/>
    <w:rsid w:val="007D7198"/>
    <w:rsid w:val="007F1FB9"/>
    <w:rsid w:val="0080053B"/>
    <w:rsid w:val="00813947"/>
    <w:rsid w:val="00814C11"/>
    <w:rsid w:val="00824B88"/>
    <w:rsid w:val="0084379E"/>
    <w:rsid w:val="00847B3D"/>
    <w:rsid w:val="0085436A"/>
    <w:rsid w:val="00864BE3"/>
    <w:rsid w:val="00865A38"/>
    <w:rsid w:val="0086783C"/>
    <w:rsid w:val="00872042"/>
    <w:rsid w:val="00877C79"/>
    <w:rsid w:val="00881A1C"/>
    <w:rsid w:val="00892B4A"/>
    <w:rsid w:val="008A2B9B"/>
    <w:rsid w:val="008A3131"/>
    <w:rsid w:val="008A78AB"/>
    <w:rsid w:val="008A7D77"/>
    <w:rsid w:val="008C0A65"/>
    <w:rsid w:val="008C266A"/>
    <w:rsid w:val="008C5D4E"/>
    <w:rsid w:val="008D73F2"/>
    <w:rsid w:val="008E3BD8"/>
    <w:rsid w:val="008E59CC"/>
    <w:rsid w:val="008F0373"/>
    <w:rsid w:val="00902726"/>
    <w:rsid w:val="0090339A"/>
    <w:rsid w:val="009129AF"/>
    <w:rsid w:val="00917D28"/>
    <w:rsid w:val="0092342D"/>
    <w:rsid w:val="00927568"/>
    <w:rsid w:val="0093099B"/>
    <w:rsid w:val="00944735"/>
    <w:rsid w:val="00947821"/>
    <w:rsid w:val="00956611"/>
    <w:rsid w:val="00957493"/>
    <w:rsid w:val="00965C34"/>
    <w:rsid w:val="009968E7"/>
    <w:rsid w:val="009A2B41"/>
    <w:rsid w:val="009C4D64"/>
    <w:rsid w:val="009C7C0F"/>
    <w:rsid w:val="009D079C"/>
    <w:rsid w:val="009D4779"/>
    <w:rsid w:val="009E2450"/>
    <w:rsid w:val="009E2767"/>
    <w:rsid w:val="009F2F07"/>
    <w:rsid w:val="009F47B0"/>
    <w:rsid w:val="009F68DB"/>
    <w:rsid w:val="00A045AE"/>
    <w:rsid w:val="00A047BB"/>
    <w:rsid w:val="00A04CA3"/>
    <w:rsid w:val="00A13F87"/>
    <w:rsid w:val="00A25A73"/>
    <w:rsid w:val="00A55244"/>
    <w:rsid w:val="00A60621"/>
    <w:rsid w:val="00A64080"/>
    <w:rsid w:val="00A715E3"/>
    <w:rsid w:val="00A97FF2"/>
    <w:rsid w:val="00AA1C02"/>
    <w:rsid w:val="00AB0885"/>
    <w:rsid w:val="00AB0A14"/>
    <w:rsid w:val="00AB1714"/>
    <w:rsid w:val="00AB1C80"/>
    <w:rsid w:val="00AC2C66"/>
    <w:rsid w:val="00AC7302"/>
    <w:rsid w:val="00AD161B"/>
    <w:rsid w:val="00AD6A2F"/>
    <w:rsid w:val="00AE1EDB"/>
    <w:rsid w:val="00AE3899"/>
    <w:rsid w:val="00AE746E"/>
    <w:rsid w:val="00AF099B"/>
    <w:rsid w:val="00B00495"/>
    <w:rsid w:val="00B04ADE"/>
    <w:rsid w:val="00B06F88"/>
    <w:rsid w:val="00B122A7"/>
    <w:rsid w:val="00B2322C"/>
    <w:rsid w:val="00B330B9"/>
    <w:rsid w:val="00B36B6A"/>
    <w:rsid w:val="00B41019"/>
    <w:rsid w:val="00B7463F"/>
    <w:rsid w:val="00B76E8F"/>
    <w:rsid w:val="00B92586"/>
    <w:rsid w:val="00B94989"/>
    <w:rsid w:val="00B9720D"/>
    <w:rsid w:val="00BB2454"/>
    <w:rsid w:val="00BB632E"/>
    <w:rsid w:val="00BD2FFD"/>
    <w:rsid w:val="00BD4DD7"/>
    <w:rsid w:val="00BE0D10"/>
    <w:rsid w:val="00BE1DCA"/>
    <w:rsid w:val="00C013F1"/>
    <w:rsid w:val="00C15D9C"/>
    <w:rsid w:val="00C2256A"/>
    <w:rsid w:val="00C272E9"/>
    <w:rsid w:val="00C30356"/>
    <w:rsid w:val="00C36A39"/>
    <w:rsid w:val="00C4714E"/>
    <w:rsid w:val="00C637CF"/>
    <w:rsid w:val="00C66F98"/>
    <w:rsid w:val="00C74442"/>
    <w:rsid w:val="00C745CB"/>
    <w:rsid w:val="00C83AF1"/>
    <w:rsid w:val="00C848D2"/>
    <w:rsid w:val="00C8504A"/>
    <w:rsid w:val="00C87C7A"/>
    <w:rsid w:val="00C95D54"/>
    <w:rsid w:val="00CA280A"/>
    <w:rsid w:val="00CA68BA"/>
    <w:rsid w:val="00CB034B"/>
    <w:rsid w:val="00CB21B5"/>
    <w:rsid w:val="00CB3D3A"/>
    <w:rsid w:val="00CD1962"/>
    <w:rsid w:val="00CF23B6"/>
    <w:rsid w:val="00D0010E"/>
    <w:rsid w:val="00D0365F"/>
    <w:rsid w:val="00D04179"/>
    <w:rsid w:val="00D11769"/>
    <w:rsid w:val="00D148FA"/>
    <w:rsid w:val="00D169EF"/>
    <w:rsid w:val="00D378A9"/>
    <w:rsid w:val="00D43635"/>
    <w:rsid w:val="00D4642D"/>
    <w:rsid w:val="00D46ECC"/>
    <w:rsid w:val="00D5497B"/>
    <w:rsid w:val="00D55347"/>
    <w:rsid w:val="00D6463B"/>
    <w:rsid w:val="00D67F32"/>
    <w:rsid w:val="00D73ED1"/>
    <w:rsid w:val="00D825A6"/>
    <w:rsid w:val="00D841E9"/>
    <w:rsid w:val="00D87BAA"/>
    <w:rsid w:val="00DA2F63"/>
    <w:rsid w:val="00DA7148"/>
    <w:rsid w:val="00DB22DF"/>
    <w:rsid w:val="00DB3B95"/>
    <w:rsid w:val="00DB3E74"/>
    <w:rsid w:val="00DC4263"/>
    <w:rsid w:val="00DC42D3"/>
    <w:rsid w:val="00DC6106"/>
    <w:rsid w:val="00DD1C82"/>
    <w:rsid w:val="00DE1965"/>
    <w:rsid w:val="00DE5DD8"/>
    <w:rsid w:val="00DF5A0B"/>
    <w:rsid w:val="00E0281C"/>
    <w:rsid w:val="00E16968"/>
    <w:rsid w:val="00E21BC4"/>
    <w:rsid w:val="00E279CB"/>
    <w:rsid w:val="00E361A2"/>
    <w:rsid w:val="00E379AF"/>
    <w:rsid w:val="00E4337E"/>
    <w:rsid w:val="00E46411"/>
    <w:rsid w:val="00E476E6"/>
    <w:rsid w:val="00E53140"/>
    <w:rsid w:val="00E5629E"/>
    <w:rsid w:val="00E71DDC"/>
    <w:rsid w:val="00E75558"/>
    <w:rsid w:val="00E8257A"/>
    <w:rsid w:val="00E87F0F"/>
    <w:rsid w:val="00E909FE"/>
    <w:rsid w:val="00E9323A"/>
    <w:rsid w:val="00E94F21"/>
    <w:rsid w:val="00E9598E"/>
    <w:rsid w:val="00EB20E9"/>
    <w:rsid w:val="00EB5A61"/>
    <w:rsid w:val="00EC3CFF"/>
    <w:rsid w:val="00ED7527"/>
    <w:rsid w:val="00EE15FA"/>
    <w:rsid w:val="00EE3F55"/>
    <w:rsid w:val="00EF2D43"/>
    <w:rsid w:val="00F30552"/>
    <w:rsid w:val="00F35FE8"/>
    <w:rsid w:val="00F41624"/>
    <w:rsid w:val="00F45559"/>
    <w:rsid w:val="00F47421"/>
    <w:rsid w:val="00F477B8"/>
    <w:rsid w:val="00F5059C"/>
    <w:rsid w:val="00F61584"/>
    <w:rsid w:val="00F65195"/>
    <w:rsid w:val="00F727D7"/>
    <w:rsid w:val="00F8789D"/>
    <w:rsid w:val="00F87BAD"/>
    <w:rsid w:val="00F9749D"/>
    <w:rsid w:val="00FA3649"/>
    <w:rsid w:val="00FA46EE"/>
    <w:rsid w:val="00FA6924"/>
    <w:rsid w:val="00FB4130"/>
    <w:rsid w:val="00FB5E0C"/>
    <w:rsid w:val="00FC5E10"/>
    <w:rsid w:val="00FC635A"/>
    <w:rsid w:val="00FC77B3"/>
    <w:rsid w:val="00FD16C6"/>
    <w:rsid w:val="00FE0C4C"/>
    <w:rsid w:val="00FE68E1"/>
    <w:rsid w:val="00FF44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B1F75"/>
  <w15:chartTrackingRefBased/>
  <w15:docId w15:val="{D90D1D81-1339-40CB-9CFD-9FEACAE8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41E9"/>
    <w:pPr>
      <w:spacing w:line="300" w:lineRule="atLeast"/>
    </w:pPr>
    <w:rPr>
      <w:rFonts w:cs="Times New Roman (Hoofdtekst CS)"/>
      <w:sz w:val="20"/>
    </w:rPr>
  </w:style>
  <w:style w:type="paragraph" w:styleId="Kop1">
    <w:name w:val="heading 1"/>
    <w:basedOn w:val="Standaard"/>
    <w:next w:val="Standaard"/>
    <w:link w:val="Kop1Char"/>
    <w:uiPriority w:val="9"/>
    <w:qFormat/>
    <w:rsid w:val="0068293D"/>
    <w:pPr>
      <w:keepNext/>
      <w:keepLines/>
      <w:numPr>
        <w:numId w:val="24"/>
      </w:numPr>
      <w:spacing w:before="400" w:after="250" w:line="510" w:lineRule="atLeast"/>
      <w:outlineLvl w:val="0"/>
    </w:pPr>
    <w:rPr>
      <w:rFonts w:asciiTheme="majorHAnsi" w:eastAsiaTheme="majorEastAsia" w:hAnsiTheme="majorHAnsi" w:cs="Times New Roman (Koppen CS)"/>
      <w:sz w:val="34"/>
      <w:szCs w:val="40"/>
    </w:rPr>
  </w:style>
  <w:style w:type="paragraph" w:styleId="Kop2">
    <w:name w:val="heading 2"/>
    <w:basedOn w:val="Standaard"/>
    <w:next w:val="Standaard"/>
    <w:link w:val="Kop2Char"/>
    <w:uiPriority w:val="9"/>
    <w:unhideWhenUsed/>
    <w:qFormat/>
    <w:rsid w:val="0068293D"/>
    <w:pPr>
      <w:keepNext/>
      <w:keepLines/>
      <w:numPr>
        <w:ilvl w:val="1"/>
        <w:numId w:val="24"/>
      </w:numPr>
      <w:spacing w:before="450" w:after="240" w:line="450" w:lineRule="atLeast"/>
      <w:outlineLvl w:val="1"/>
    </w:pPr>
    <w:rPr>
      <w:rFonts w:asciiTheme="majorHAnsi" w:eastAsiaTheme="majorEastAsia" w:hAnsiTheme="majorHAnsi" w:cs="Times New Roman (Koppen CS)"/>
      <w:kern w:val="0"/>
      <w:sz w:val="30"/>
      <w:szCs w:val="32"/>
      <w14:ligatures w14:val="none"/>
    </w:rPr>
  </w:style>
  <w:style w:type="paragraph" w:styleId="Kop3">
    <w:name w:val="heading 3"/>
    <w:basedOn w:val="Standaard"/>
    <w:next w:val="Standaard"/>
    <w:link w:val="Kop3Char"/>
    <w:uiPriority w:val="9"/>
    <w:unhideWhenUsed/>
    <w:qFormat/>
    <w:rsid w:val="0068293D"/>
    <w:pPr>
      <w:keepNext/>
      <w:keepLines/>
      <w:numPr>
        <w:ilvl w:val="2"/>
        <w:numId w:val="24"/>
      </w:numPr>
      <w:spacing w:before="520" w:after="280" w:line="320" w:lineRule="atLeast"/>
      <w:outlineLvl w:val="2"/>
    </w:pPr>
    <w:rPr>
      <w:rFonts w:eastAsiaTheme="majorEastAsia" w:cs="Times New Roman (Koppen CS)"/>
      <w:kern w:val="0"/>
      <w:sz w:val="26"/>
      <w:szCs w:val="28"/>
    </w:rPr>
  </w:style>
  <w:style w:type="paragraph" w:styleId="Kop4">
    <w:name w:val="heading 4"/>
    <w:basedOn w:val="Standaard"/>
    <w:next w:val="Standaard"/>
    <w:link w:val="Kop4Char"/>
    <w:uiPriority w:val="9"/>
    <w:semiHidden/>
    <w:unhideWhenUsed/>
    <w:qFormat/>
    <w:rsid w:val="00A715E3"/>
    <w:pPr>
      <w:keepNext/>
      <w:keepLines/>
      <w:spacing w:before="80" w:after="40"/>
      <w:outlineLvl w:val="3"/>
    </w:pPr>
    <w:rPr>
      <w:rFonts w:eastAsiaTheme="majorEastAsia" w:cstheme="majorBidi"/>
      <w:i/>
      <w:iCs/>
      <w:color w:val="007EAF" w:themeColor="accent1" w:themeShade="BF"/>
    </w:rPr>
  </w:style>
  <w:style w:type="paragraph" w:styleId="Kop5">
    <w:name w:val="heading 5"/>
    <w:basedOn w:val="Standaard"/>
    <w:next w:val="Standaard"/>
    <w:link w:val="Kop5Char"/>
    <w:uiPriority w:val="9"/>
    <w:semiHidden/>
    <w:unhideWhenUsed/>
    <w:qFormat/>
    <w:rsid w:val="00A715E3"/>
    <w:pPr>
      <w:keepNext/>
      <w:keepLines/>
      <w:spacing w:before="80" w:after="40"/>
      <w:outlineLvl w:val="4"/>
    </w:pPr>
    <w:rPr>
      <w:rFonts w:eastAsiaTheme="majorEastAsia" w:cstheme="majorBidi"/>
      <w:color w:val="007EAF" w:themeColor="accent1" w:themeShade="BF"/>
    </w:rPr>
  </w:style>
  <w:style w:type="paragraph" w:styleId="Kop6">
    <w:name w:val="heading 6"/>
    <w:basedOn w:val="Standaard"/>
    <w:next w:val="Standaard"/>
    <w:link w:val="Kop6Char"/>
    <w:uiPriority w:val="9"/>
    <w:semiHidden/>
    <w:unhideWhenUsed/>
    <w:qFormat/>
    <w:rsid w:val="00A715E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15E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15E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15E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tekst1">
    <w:name w:val="Koptekst1"/>
    <w:basedOn w:val="Standaard"/>
    <w:autoRedefine/>
    <w:qFormat/>
    <w:rsid w:val="0093099B"/>
    <w:pPr>
      <w:spacing w:line="255" w:lineRule="atLeast"/>
    </w:pPr>
    <w:rPr>
      <w:rFonts w:asciiTheme="majorHAnsi" w:hAnsiTheme="majorHAnsi"/>
      <w:b/>
      <w:sz w:val="32"/>
    </w:rPr>
  </w:style>
  <w:style w:type="character" w:customStyle="1" w:styleId="Kop1Char">
    <w:name w:val="Kop 1 Char"/>
    <w:basedOn w:val="Standaardalinea-lettertype"/>
    <w:link w:val="Kop1"/>
    <w:uiPriority w:val="9"/>
    <w:rsid w:val="0068293D"/>
    <w:rPr>
      <w:rFonts w:asciiTheme="majorHAnsi" w:eastAsiaTheme="majorEastAsia" w:hAnsiTheme="majorHAnsi" w:cs="Times New Roman (Koppen CS)"/>
      <w:sz w:val="34"/>
      <w:szCs w:val="40"/>
    </w:rPr>
  </w:style>
  <w:style w:type="character" w:customStyle="1" w:styleId="Kop2Char">
    <w:name w:val="Kop 2 Char"/>
    <w:basedOn w:val="Standaardalinea-lettertype"/>
    <w:link w:val="Kop2"/>
    <w:uiPriority w:val="9"/>
    <w:rsid w:val="0068293D"/>
    <w:rPr>
      <w:rFonts w:asciiTheme="majorHAnsi" w:eastAsiaTheme="majorEastAsia" w:hAnsiTheme="majorHAnsi" w:cs="Times New Roman (Koppen CS)"/>
      <w:kern w:val="0"/>
      <w:sz w:val="30"/>
      <w:szCs w:val="32"/>
      <w14:ligatures w14:val="none"/>
    </w:rPr>
  </w:style>
  <w:style w:type="character" w:customStyle="1" w:styleId="Kop3Char">
    <w:name w:val="Kop 3 Char"/>
    <w:basedOn w:val="Standaardalinea-lettertype"/>
    <w:link w:val="Kop3"/>
    <w:uiPriority w:val="9"/>
    <w:rsid w:val="0068293D"/>
    <w:rPr>
      <w:rFonts w:eastAsiaTheme="majorEastAsia" w:cs="Times New Roman (Koppen CS)"/>
      <w:kern w:val="0"/>
      <w:sz w:val="26"/>
      <w:szCs w:val="28"/>
    </w:rPr>
  </w:style>
  <w:style w:type="character" w:customStyle="1" w:styleId="Kop4Char">
    <w:name w:val="Kop 4 Char"/>
    <w:basedOn w:val="Standaardalinea-lettertype"/>
    <w:link w:val="Kop4"/>
    <w:uiPriority w:val="9"/>
    <w:semiHidden/>
    <w:rsid w:val="00D67F32"/>
    <w:rPr>
      <w:rFonts w:eastAsiaTheme="majorEastAsia" w:cstheme="majorBidi"/>
      <w:i/>
      <w:iCs/>
      <w:color w:val="007EAF" w:themeColor="accent1" w:themeShade="BF"/>
    </w:rPr>
  </w:style>
  <w:style w:type="character" w:customStyle="1" w:styleId="Kop5Char">
    <w:name w:val="Kop 5 Char"/>
    <w:basedOn w:val="Standaardalinea-lettertype"/>
    <w:link w:val="Kop5"/>
    <w:uiPriority w:val="9"/>
    <w:semiHidden/>
    <w:rsid w:val="00D67F32"/>
    <w:rPr>
      <w:rFonts w:eastAsiaTheme="majorEastAsia" w:cstheme="majorBidi"/>
      <w:color w:val="007EAF" w:themeColor="accent1" w:themeShade="BF"/>
    </w:rPr>
  </w:style>
  <w:style w:type="character" w:customStyle="1" w:styleId="Kop6Char">
    <w:name w:val="Kop 6 Char"/>
    <w:basedOn w:val="Standaardalinea-lettertype"/>
    <w:link w:val="Kop6"/>
    <w:uiPriority w:val="9"/>
    <w:semiHidden/>
    <w:rsid w:val="00D67F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7F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7F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7F32"/>
    <w:rPr>
      <w:rFonts w:eastAsiaTheme="majorEastAsia" w:cstheme="majorBidi"/>
      <w:color w:val="272727" w:themeColor="text1" w:themeTint="D8"/>
    </w:rPr>
  </w:style>
  <w:style w:type="paragraph" w:styleId="Titel">
    <w:name w:val="Title"/>
    <w:basedOn w:val="Standaard"/>
    <w:next w:val="Standaard"/>
    <w:link w:val="TitelChar"/>
    <w:uiPriority w:val="10"/>
    <w:qFormat/>
    <w:rsid w:val="00965C34"/>
    <w:pPr>
      <w:spacing w:line="830" w:lineRule="atLeast"/>
      <w:contextualSpacing/>
    </w:pPr>
    <w:rPr>
      <w:rFonts w:asciiTheme="majorHAnsi" w:eastAsiaTheme="majorEastAsia" w:hAnsiTheme="majorHAnsi" w:cs="Times New Roman (Koppen CS)"/>
      <w:color w:val="004694" w:themeColor="text2"/>
      <w:spacing w:val="12"/>
      <w:kern w:val="0"/>
      <w:sz w:val="66"/>
      <w:szCs w:val="56"/>
    </w:rPr>
  </w:style>
  <w:style w:type="character" w:customStyle="1" w:styleId="TitelChar">
    <w:name w:val="Titel Char"/>
    <w:basedOn w:val="Standaardalinea-lettertype"/>
    <w:link w:val="Titel"/>
    <w:uiPriority w:val="10"/>
    <w:rsid w:val="00965C34"/>
    <w:rPr>
      <w:rFonts w:asciiTheme="majorHAnsi" w:eastAsiaTheme="majorEastAsia" w:hAnsiTheme="majorHAnsi" w:cs="Times New Roman (Koppen CS)"/>
      <w:color w:val="004694" w:themeColor="text2"/>
      <w:spacing w:val="12"/>
      <w:kern w:val="0"/>
      <w:sz w:val="66"/>
      <w:szCs w:val="56"/>
    </w:rPr>
  </w:style>
  <w:style w:type="paragraph" w:styleId="Ondertitel">
    <w:name w:val="Subtitle"/>
    <w:basedOn w:val="Standaard"/>
    <w:next w:val="Standaard"/>
    <w:link w:val="OndertitelChar"/>
    <w:uiPriority w:val="11"/>
    <w:qFormat/>
    <w:rsid w:val="00AE1EDB"/>
    <w:pPr>
      <w:numPr>
        <w:ilvl w:val="1"/>
      </w:numPr>
      <w:spacing w:line="240" w:lineRule="atLeast"/>
    </w:pPr>
    <w:rPr>
      <w:rFonts w:eastAsiaTheme="majorEastAsia" w:cs="Times New Roman (Koppen CS)"/>
      <w:caps/>
      <w:color w:val="004694" w:themeColor="text2"/>
      <w:kern w:val="0"/>
      <w:sz w:val="18"/>
      <w:szCs w:val="28"/>
      <w14:ligatures w14:val="none"/>
    </w:rPr>
  </w:style>
  <w:style w:type="character" w:customStyle="1" w:styleId="OndertitelChar">
    <w:name w:val="Ondertitel Char"/>
    <w:basedOn w:val="Standaardalinea-lettertype"/>
    <w:link w:val="Ondertitel"/>
    <w:uiPriority w:val="11"/>
    <w:rsid w:val="00AE1EDB"/>
    <w:rPr>
      <w:rFonts w:eastAsiaTheme="majorEastAsia" w:cs="Times New Roman (Koppen CS)"/>
      <w:caps/>
      <w:color w:val="004694" w:themeColor="text2"/>
      <w:kern w:val="0"/>
      <w:sz w:val="18"/>
      <w:szCs w:val="28"/>
      <w14:ligatures w14:val="none"/>
    </w:rPr>
  </w:style>
  <w:style w:type="paragraph" w:styleId="Lijstalinea">
    <w:name w:val="List Paragraph"/>
    <w:basedOn w:val="Standaard"/>
    <w:uiPriority w:val="34"/>
    <w:qFormat/>
    <w:rsid w:val="00D67F32"/>
    <w:pPr>
      <w:ind w:left="720"/>
      <w:contextualSpacing/>
    </w:pPr>
  </w:style>
  <w:style w:type="paragraph" w:styleId="Koptekst">
    <w:name w:val="header"/>
    <w:basedOn w:val="Standaard"/>
    <w:link w:val="KoptekstChar"/>
    <w:uiPriority w:val="99"/>
    <w:unhideWhenUsed/>
    <w:rsid w:val="00450D23"/>
    <w:pPr>
      <w:tabs>
        <w:tab w:val="center" w:pos="4536"/>
        <w:tab w:val="right" w:pos="9072"/>
      </w:tabs>
      <w:spacing w:line="310" w:lineRule="atLeast"/>
    </w:pPr>
    <w:rPr>
      <w:sz w:val="16"/>
    </w:rPr>
  </w:style>
  <w:style w:type="character" w:customStyle="1" w:styleId="KoptekstChar">
    <w:name w:val="Koptekst Char"/>
    <w:basedOn w:val="Standaardalinea-lettertype"/>
    <w:link w:val="Koptekst"/>
    <w:uiPriority w:val="99"/>
    <w:rsid w:val="00450D23"/>
    <w:rPr>
      <w:rFonts w:cs="Times New Roman (Hoofdtekst CS)"/>
      <w:sz w:val="16"/>
    </w:rPr>
  </w:style>
  <w:style w:type="paragraph" w:styleId="Voettekst">
    <w:name w:val="footer"/>
    <w:basedOn w:val="Standaard"/>
    <w:link w:val="VoettekstChar"/>
    <w:uiPriority w:val="99"/>
    <w:unhideWhenUsed/>
    <w:rsid w:val="00A047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47BB"/>
    <w:rPr>
      <w:rFonts w:cs="Times New Roman (Hoofdtekst CS)"/>
      <w:sz w:val="20"/>
    </w:rPr>
  </w:style>
  <w:style w:type="table" w:styleId="Tabelraster">
    <w:name w:val="Table Grid"/>
    <w:basedOn w:val="Standaardtabel"/>
    <w:uiPriority w:val="39"/>
    <w:rsid w:val="000F0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E2450"/>
    <w:pPr>
      <w:numPr>
        <w:numId w:val="0"/>
      </w:numPr>
      <w:spacing w:before="0" w:after="520" w:line="390" w:lineRule="atLeast"/>
      <w:outlineLvl w:val="9"/>
    </w:pPr>
    <w:rPr>
      <w:bCs/>
      <w:color w:val="000000" w:themeColor="text1"/>
      <w:kern w:val="0"/>
      <w:sz w:val="26"/>
      <w:szCs w:val="28"/>
      <w:lang w:eastAsia="nl-NL"/>
      <w14:ligatures w14:val="none"/>
    </w:rPr>
  </w:style>
  <w:style w:type="paragraph" w:styleId="Inhopg1">
    <w:name w:val="toc 1"/>
    <w:basedOn w:val="Standaard"/>
    <w:next w:val="Standaard"/>
    <w:autoRedefine/>
    <w:uiPriority w:val="39"/>
    <w:unhideWhenUsed/>
    <w:rsid w:val="009E2450"/>
    <w:pPr>
      <w:spacing w:before="280" w:line="320" w:lineRule="atLeast"/>
      <w:ind w:left="737" w:hanging="737"/>
    </w:pPr>
    <w:rPr>
      <w:rFonts w:cs="Arial (Hoofdtekst)"/>
      <w:bCs/>
      <w:szCs w:val="20"/>
    </w:rPr>
  </w:style>
  <w:style w:type="paragraph" w:styleId="Inhopg2">
    <w:name w:val="toc 2"/>
    <w:basedOn w:val="Standaard"/>
    <w:next w:val="Standaard"/>
    <w:autoRedefine/>
    <w:uiPriority w:val="39"/>
    <w:unhideWhenUsed/>
    <w:rsid w:val="009E2450"/>
    <w:pPr>
      <w:ind w:left="737" w:hanging="737"/>
    </w:pPr>
    <w:rPr>
      <w:rFonts w:cs="Arial (Hoofdtekst)"/>
      <w:iCs/>
      <w:szCs w:val="20"/>
    </w:rPr>
  </w:style>
  <w:style w:type="paragraph" w:styleId="Inhopg3">
    <w:name w:val="toc 3"/>
    <w:basedOn w:val="Standaard"/>
    <w:next w:val="Standaard"/>
    <w:autoRedefine/>
    <w:uiPriority w:val="39"/>
    <w:unhideWhenUsed/>
    <w:rsid w:val="009E2450"/>
    <w:pPr>
      <w:ind w:left="737" w:hanging="737"/>
    </w:pPr>
    <w:rPr>
      <w:rFonts w:cs="Arial (Hoofdtekst)"/>
      <w:szCs w:val="20"/>
    </w:rPr>
  </w:style>
  <w:style w:type="paragraph" w:styleId="Inhopg4">
    <w:name w:val="toc 4"/>
    <w:basedOn w:val="Standaard"/>
    <w:next w:val="Standaard"/>
    <w:autoRedefine/>
    <w:uiPriority w:val="39"/>
    <w:semiHidden/>
    <w:unhideWhenUsed/>
    <w:rsid w:val="00B06F88"/>
    <w:pPr>
      <w:ind w:left="600"/>
    </w:pPr>
    <w:rPr>
      <w:rFonts w:cstheme="minorHAnsi"/>
      <w:szCs w:val="20"/>
    </w:rPr>
  </w:style>
  <w:style w:type="paragraph" w:styleId="Inhopg5">
    <w:name w:val="toc 5"/>
    <w:basedOn w:val="Standaard"/>
    <w:next w:val="Standaard"/>
    <w:autoRedefine/>
    <w:uiPriority w:val="39"/>
    <w:semiHidden/>
    <w:unhideWhenUsed/>
    <w:rsid w:val="00B06F88"/>
    <w:pPr>
      <w:ind w:left="800"/>
    </w:pPr>
    <w:rPr>
      <w:rFonts w:cstheme="minorHAnsi"/>
      <w:szCs w:val="20"/>
    </w:rPr>
  </w:style>
  <w:style w:type="paragraph" w:styleId="Inhopg6">
    <w:name w:val="toc 6"/>
    <w:basedOn w:val="Standaard"/>
    <w:next w:val="Standaard"/>
    <w:autoRedefine/>
    <w:uiPriority w:val="39"/>
    <w:semiHidden/>
    <w:unhideWhenUsed/>
    <w:rsid w:val="00B06F88"/>
    <w:pPr>
      <w:ind w:left="1000"/>
    </w:pPr>
    <w:rPr>
      <w:rFonts w:cstheme="minorHAnsi"/>
      <w:szCs w:val="20"/>
    </w:rPr>
  </w:style>
  <w:style w:type="paragraph" w:styleId="Inhopg7">
    <w:name w:val="toc 7"/>
    <w:basedOn w:val="Standaard"/>
    <w:next w:val="Standaard"/>
    <w:autoRedefine/>
    <w:uiPriority w:val="39"/>
    <w:semiHidden/>
    <w:unhideWhenUsed/>
    <w:rsid w:val="00B06F88"/>
    <w:pPr>
      <w:ind w:left="1200"/>
    </w:pPr>
    <w:rPr>
      <w:rFonts w:cstheme="minorHAnsi"/>
      <w:szCs w:val="20"/>
    </w:rPr>
  </w:style>
  <w:style w:type="paragraph" w:styleId="Inhopg8">
    <w:name w:val="toc 8"/>
    <w:basedOn w:val="Standaard"/>
    <w:next w:val="Standaard"/>
    <w:autoRedefine/>
    <w:uiPriority w:val="39"/>
    <w:semiHidden/>
    <w:unhideWhenUsed/>
    <w:rsid w:val="00B06F88"/>
    <w:pPr>
      <w:ind w:left="1400"/>
    </w:pPr>
    <w:rPr>
      <w:rFonts w:cstheme="minorHAnsi"/>
      <w:szCs w:val="20"/>
    </w:rPr>
  </w:style>
  <w:style w:type="paragraph" w:styleId="Inhopg9">
    <w:name w:val="toc 9"/>
    <w:basedOn w:val="Standaard"/>
    <w:next w:val="Standaard"/>
    <w:autoRedefine/>
    <w:uiPriority w:val="39"/>
    <w:semiHidden/>
    <w:unhideWhenUsed/>
    <w:rsid w:val="00B06F88"/>
    <w:pPr>
      <w:ind w:left="1600"/>
    </w:pPr>
    <w:rPr>
      <w:rFonts w:cstheme="minorHAnsi"/>
      <w:szCs w:val="20"/>
    </w:rPr>
  </w:style>
  <w:style w:type="numbering" w:customStyle="1" w:styleId="Huidigelijst1">
    <w:name w:val="Huidige lijst1"/>
    <w:uiPriority w:val="99"/>
    <w:rsid w:val="00D87BAA"/>
    <w:pPr>
      <w:numPr>
        <w:numId w:val="1"/>
      </w:numPr>
    </w:pPr>
  </w:style>
  <w:style w:type="numbering" w:customStyle="1" w:styleId="Huidigelijst2">
    <w:name w:val="Huidige lijst2"/>
    <w:uiPriority w:val="99"/>
    <w:rsid w:val="00E476E6"/>
    <w:pPr>
      <w:numPr>
        <w:numId w:val="2"/>
      </w:numPr>
    </w:pPr>
  </w:style>
  <w:style w:type="numbering" w:customStyle="1" w:styleId="Huidigelijst3">
    <w:name w:val="Huidige lijst3"/>
    <w:uiPriority w:val="99"/>
    <w:rsid w:val="00E476E6"/>
    <w:pPr>
      <w:numPr>
        <w:numId w:val="3"/>
      </w:numPr>
    </w:pPr>
  </w:style>
  <w:style w:type="numbering" w:customStyle="1" w:styleId="Huidigelijst4">
    <w:name w:val="Huidige lijst4"/>
    <w:uiPriority w:val="99"/>
    <w:rsid w:val="00E476E6"/>
    <w:pPr>
      <w:numPr>
        <w:numId w:val="4"/>
      </w:numPr>
    </w:pPr>
  </w:style>
  <w:style w:type="numbering" w:customStyle="1" w:styleId="Huidigelijst5">
    <w:name w:val="Huidige lijst5"/>
    <w:uiPriority w:val="99"/>
    <w:rsid w:val="00E476E6"/>
    <w:pPr>
      <w:numPr>
        <w:numId w:val="5"/>
      </w:numPr>
    </w:pPr>
  </w:style>
  <w:style w:type="numbering" w:customStyle="1" w:styleId="Huidigelijst6">
    <w:name w:val="Huidige lijst6"/>
    <w:uiPriority w:val="99"/>
    <w:rsid w:val="00E476E6"/>
    <w:pPr>
      <w:numPr>
        <w:numId w:val="6"/>
      </w:numPr>
    </w:pPr>
  </w:style>
  <w:style w:type="numbering" w:customStyle="1" w:styleId="Huidigelijst7">
    <w:name w:val="Huidige lijst7"/>
    <w:uiPriority w:val="99"/>
    <w:rsid w:val="00E476E6"/>
    <w:pPr>
      <w:numPr>
        <w:numId w:val="7"/>
      </w:numPr>
    </w:pPr>
  </w:style>
  <w:style w:type="paragraph" w:styleId="Voetnoottekst">
    <w:name w:val="footnote text"/>
    <w:basedOn w:val="Standaard"/>
    <w:link w:val="VoetnoottekstChar"/>
    <w:uiPriority w:val="99"/>
    <w:semiHidden/>
    <w:unhideWhenUsed/>
    <w:qFormat/>
    <w:rsid w:val="008E59CC"/>
    <w:pPr>
      <w:spacing w:line="260" w:lineRule="atLeast"/>
    </w:pPr>
    <w:rPr>
      <w:sz w:val="16"/>
      <w:szCs w:val="20"/>
    </w:rPr>
  </w:style>
  <w:style w:type="character" w:customStyle="1" w:styleId="VoetnoottekstChar">
    <w:name w:val="Voetnoottekst Char"/>
    <w:basedOn w:val="Standaardalinea-lettertype"/>
    <w:link w:val="Voetnoottekst"/>
    <w:uiPriority w:val="99"/>
    <w:semiHidden/>
    <w:rsid w:val="00E21BC4"/>
    <w:rPr>
      <w:rFonts w:cs="Times New Roman (Hoofdtekst CS)"/>
      <w:sz w:val="16"/>
      <w:szCs w:val="20"/>
    </w:rPr>
  </w:style>
  <w:style w:type="character" w:styleId="Voetnootmarkering">
    <w:name w:val="footnote reference"/>
    <w:basedOn w:val="Standaardalinea-lettertype"/>
    <w:uiPriority w:val="99"/>
    <w:semiHidden/>
    <w:unhideWhenUsed/>
    <w:rsid w:val="001B4230"/>
    <w:rPr>
      <w:vertAlign w:val="superscript"/>
    </w:rPr>
  </w:style>
  <w:style w:type="paragraph" w:styleId="Bijschrift">
    <w:name w:val="caption"/>
    <w:basedOn w:val="Standaard"/>
    <w:next w:val="Standaard"/>
    <w:uiPriority w:val="35"/>
    <w:unhideWhenUsed/>
    <w:qFormat/>
    <w:rsid w:val="00B92586"/>
    <w:pPr>
      <w:spacing w:after="280"/>
    </w:pPr>
    <w:rPr>
      <w:iCs/>
      <w:sz w:val="16"/>
      <w:szCs w:val="18"/>
    </w:rPr>
  </w:style>
  <w:style w:type="table" w:customStyle="1" w:styleId="ZonMw-tabel-1">
    <w:name w:val="ZonMw-tabel-1"/>
    <w:basedOn w:val="Standaardtabel"/>
    <w:uiPriority w:val="99"/>
    <w:rsid w:val="00701F1E"/>
    <w:rPr>
      <w:rFonts w:cs="Times New Roman (Hoofdtekst CS)"/>
      <w:sz w:val="20"/>
    </w:rPr>
    <w:tblPr>
      <w:tblStyleRowBandSize w:val="1"/>
      <w:tblBorders>
        <w:top w:val="single" w:sz="4" w:space="0" w:color="89D79B" w:themeColor="accent3"/>
        <w:left w:val="single" w:sz="4" w:space="0" w:color="89D79B" w:themeColor="accent3"/>
        <w:bottom w:val="single" w:sz="4" w:space="0" w:color="89D79B" w:themeColor="accent3"/>
        <w:right w:val="single" w:sz="4" w:space="0" w:color="89D79B" w:themeColor="accent3"/>
        <w:insideH w:val="single" w:sz="4" w:space="0" w:color="89D79B" w:themeColor="accent3"/>
        <w:insideV w:val="single" w:sz="4" w:space="0" w:color="89D79B" w:themeColor="accent3"/>
      </w:tblBorders>
      <w:tblCellMar>
        <w:top w:w="57" w:type="dxa"/>
        <w:bottom w:w="57" w:type="dxa"/>
      </w:tblCellMar>
    </w:tblPr>
    <w:tcPr>
      <w:vAlign w:val="center"/>
    </w:tcPr>
    <w:tblStylePr w:type="firstRow">
      <w:tblPr/>
      <w:tcPr>
        <w:tcBorders>
          <w:insideH w:val="single" w:sz="4" w:space="0" w:color="62C0CB" w:themeColor="accent2"/>
          <w:insideV w:val="single" w:sz="4" w:space="0" w:color="62C0CB" w:themeColor="accent2"/>
        </w:tcBorders>
        <w:shd w:val="clear" w:color="auto" w:fill="00AAEA" w:themeFill="accent1"/>
      </w:tcPr>
    </w:tblStylePr>
    <w:tblStylePr w:type="band2Horz">
      <w:tblPr/>
      <w:tcPr>
        <w:shd w:val="clear" w:color="auto" w:fill="89D79B" w:themeFill="accent3"/>
      </w:tcPr>
    </w:tblStylePr>
  </w:style>
  <w:style w:type="numbering" w:customStyle="1" w:styleId="Opsomming">
    <w:name w:val="Opsomming"/>
    <w:basedOn w:val="Geenlijst"/>
    <w:uiPriority w:val="99"/>
    <w:rsid w:val="00B92586"/>
    <w:pPr>
      <w:numPr>
        <w:numId w:val="8"/>
      </w:numPr>
    </w:pPr>
  </w:style>
  <w:style w:type="paragraph" w:styleId="Lijstopsomteken">
    <w:name w:val="List Bullet"/>
    <w:basedOn w:val="Standaard"/>
    <w:uiPriority w:val="99"/>
    <w:unhideWhenUsed/>
    <w:rsid w:val="00877C79"/>
    <w:pPr>
      <w:numPr>
        <w:numId w:val="9"/>
      </w:numPr>
      <w:ind w:left="227" w:hanging="227"/>
      <w:contextualSpacing/>
    </w:pPr>
  </w:style>
  <w:style w:type="paragraph" w:styleId="Lijstopsomteken2">
    <w:name w:val="List Bullet 2"/>
    <w:basedOn w:val="Standaard"/>
    <w:uiPriority w:val="99"/>
    <w:unhideWhenUsed/>
    <w:rsid w:val="00877C79"/>
    <w:pPr>
      <w:numPr>
        <w:numId w:val="10"/>
      </w:numPr>
      <w:tabs>
        <w:tab w:val="clear" w:pos="643"/>
      </w:tabs>
      <w:ind w:left="454" w:hanging="227"/>
      <w:contextualSpacing/>
    </w:pPr>
  </w:style>
  <w:style w:type="paragraph" w:styleId="Lijstopsomteken3">
    <w:name w:val="List Bullet 3"/>
    <w:basedOn w:val="Standaard"/>
    <w:uiPriority w:val="99"/>
    <w:unhideWhenUsed/>
    <w:rsid w:val="00877C79"/>
    <w:pPr>
      <w:numPr>
        <w:numId w:val="11"/>
      </w:numPr>
      <w:ind w:left="681" w:hanging="227"/>
      <w:contextualSpacing/>
    </w:pPr>
  </w:style>
  <w:style w:type="character" w:styleId="Hyperlink">
    <w:name w:val="Hyperlink"/>
    <w:basedOn w:val="Standaardalinea-lettertype"/>
    <w:uiPriority w:val="99"/>
    <w:unhideWhenUsed/>
    <w:rsid w:val="008D73F2"/>
    <w:rPr>
      <w:color w:val="000000" w:themeColor="hyperlink"/>
      <w:u w:val="single"/>
    </w:rPr>
  </w:style>
  <w:style w:type="paragraph" w:customStyle="1" w:styleId="NAW">
    <w:name w:val="NAW"/>
    <w:basedOn w:val="Standaard"/>
    <w:qFormat/>
    <w:rsid w:val="00450D23"/>
    <w:pPr>
      <w:spacing w:line="280" w:lineRule="atLeast"/>
    </w:pPr>
    <w:rPr>
      <w:sz w:val="16"/>
    </w:rPr>
  </w:style>
  <w:style w:type="paragraph" w:styleId="Bronvermelding">
    <w:name w:val="table of authorities"/>
    <w:basedOn w:val="Standaard"/>
    <w:next w:val="Standaard"/>
    <w:uiPriority w:val="99"/>
    <w:unhideWhenUsed/>
    <w:rsid w:val="002D6BCC"/>
    <w:pPr>
      <w:spacing w:after="280"/>
    </w:pPr>
  </w:style>
  <w:style w:type="character" w:styleId="Onopgelostemelding">
    <w:name w:val="Unresolved Mention"/>
    <w:basedOn w:val="Standaardalinea-lettertype"/>
    <w:uiPriority w:val="99"/>
    <w:semiHidden/>
    <w:unhideWhenUsed/>
    <w:rsid w:val="00B00495"/>
    <w:rPr>
      <w:color w:val="605E5C"/>
      <w:shd w:val="clear" w:color="auto" w:fill="E1DFDD"/>
    </w:rPr>
  </w:style>
  <w:style w:type="paragraph" w:styleId="Index1">
    <w:name w:val="index 1"/>
    <w:basedOn w:val="Standaard"/>
    <w:next w:val="Standaard"/>
    <w:autoRedefine/>
    <w:uiPriority w:val="99"/>
    <w:unhideWhenUsed/>
    <w:rsid w:val="00144EBC"/>
    <w:pPr>
      <w:spacing w:after="300"/>
    </w:pPr>
  </w:style>
  <w:style w:type="paragraph" w:styleId="Indexkop">
    <w:name w:val="index heading"/>
    <w:basedOn w:val="Kop1"/>
    <w:next w:val="Index1"/>
    <w:link w:val="IndexkopChar"/>
    <w:uiPriority w:val="99"/>
    <w:unhideWhenUsed/>
    <w:rsid w:val="00B94989"/>
    <w:pPr>
      <w:numPr>
        <w:numId w:val="0"/>
      </w:numPr>
      <w:spacing w:before="0" w:after="0" w:line="320" w:lineRule="atLeast"/>
    </w:pPr>
    <w:rPr>
      <w:bCs/>
      <w:sz w:val="26"/>
    </w:rPr>
  </w:style>
  <w:style w:type="paragraph" w:customStyle="1" w:styleId="Bijlagetitel">
    <w:name w:val="Bijlage titel"/>
    <w:basedOn w:val="Kop1"/>
    <w:link w:val="BijlagetitelChar"/>
    <w:qFormat/>
    <w:rsid w:val="00FA46EE"/>
    <w:pPr>
      <w:numPr>
        <w:numId w:val="0"/>
      </w:numPr>
      <w:spacing w:line="320" w:lineRule="atLeast"/>
    </w:pPr>
    <w:rPr>
      <w:sz w:val="26"/>
    </w:rPr>
  </w:style>
  <w:style w:type="paragraph" w:customStyle="1" w:styleId="Bijlagehoofdstuk">
    <w:name w:val="Bijlage hoofdstuk"/>
    <w:basedOn w:val="Kop2"/>
    <w:link w:val="BijlagehoofdstukChar"/>
    <w:qFormat/>
    <w:rsid w:val="00754E8D"/>
    <w:pPr>
      <w:numPr>
        <w:ilvl w:val="0"/>
        <w:numId w:val="12"/>
      </w:numPr>
      <w:spacing w:before="480" w:after="320" w:line="320" w:lineRule="atLeast"/>
    </w:pPr>
    <w:rPr>
      <w:sz w:val="26"/>
    </w:rPr>
  </w:style>
  <w:style w:type="numbering" w:customStyle="1" w:styleId="Huidigelijst8">
    <w:name w:val="Huidige lijst8"/>
    <w:uiPriority w:val="99"/>
    <w:rsid w:val="00FB4130"/>
    <w:pPr>
      <w:numPr>
        <w:numId w:val="13"/>
      </w:numPr>
    </w:pPr>
  </w:style>
  <w:style w:type="character" w:styleId="Paginanummer">
    <w:name w:val="page number"/>
    <w:basedOn w:val="Standaardalinea-lettertype"/>
    <w:uiPriority w:val="99"/>
    <w:semiHidden/>
    <w:unhideWhenUsed/>
    <w:rsid w:val="008A2B9B"/>
    <w:rPr>
      <w:sz w:val="18"/>
    </w:rPr>
  </w:style>
  <w:style w:type="numbering" w:customStyle="1" w:styleId="Huidigelijst9">
    <w:name w:val="Huidige lijst9"/>
    <w:uiPriority w:val="99"/>
    <w:rsid w:val="00FA46EE"/>
    <w:pPr>
      <w:numPr>
        <w:numId w:val="14"/>
      </w:numPr>
    </w:pPr>
  </w:style>
  <w:style w:type="character" w:customStyle="1" w:styleId="BijlagetitelChar">
    <w:name w:val="Bijlage titel Char"/>
    <w:basedOn w:val="Kop1Char"/>
    <w:link w:val="Bijlagetitel"/>
    <w:rsid w:val="00FA46EE"/>
    <w:rPr>
      <w:rFonts w:asciiTheme="majorHAnsi" w:eastAsiaTheme="majorEastAsia" w:hAnsiTheme="majorHAnsi" w:cs="Times New Roman (Koppen CS)"/>
      <w:sz w:val="26"/>
      <w:szCs w:val="40"/>
    </w:rPr>
  </w:style>
  <w:style w:type="numbering" w:customStyle="1" w:styleId="Huidigelijst10">
    <w:name w:val="Huidige lijst10"/>
    <w:uiPriority w:val="99"/>
    <w:rsid w:val="00754E8D"/>
    <w:pPr>
      <w:numPr>
        <w:numId w:val="15"/>
      </w:numPr>
    </w:pPr>
  </w:style>
  <w:style w:type="character" w:customStyle="1" w:styleId="IndexkopChar">
    <w:name w:val="Indexkop Char"/>
    <w:basedOn w:val="Kop1Char"/>
    <w:link w:val="Indexkop"/>
    <w:uiPriority w:val="99"/>
    <w:rsid w:val="00B94989"/>
    <w:rPr>
      <w:rFonts w:asciiTheme="majorHAnsi" w:eastAsiaTheme="majorEastAsia" w:hAnsiTheme="majorHAnsi" w:cs="Times New Roman (Koppen CS)"/>
      <w:bCs/>
      <w:sz w:val="26"/>
      <w:szCs w:val="40"/>
    </w:rPr>
  </w:style>
  <w:style w:type="character" w:customStyle="1" w:styleId="BijlagehoofdstukChar">
    <w:name w:val="Bijlage hoofdstuk Char"/>
    <w:basedOn w:val="BijlagetitelChar"/>
    <w:link w:val="Bijlagehoofdstuk"/>
    <w:rsid w:val="00754E8D"/>
    <w:rPr>
      <w:rFonts w:asciiTheme="majorHAnsi" w:eastAsiaTheme="majorEastAsia" w:hAnsiTheme="majorHAnsi" w:cs="Times New Roman (Koppen CS)"/>
      <w:kern w:val="0"/>
      <w:sz w:val="26"/>
      <w:szCs w:val="32"/>
      <w14:ligatures w14:val="none"/>
    </w:rPr>
  </w:style>
  <w:style w:type="numbering" w:customStyle="1" w:styleId="Huidigelijst11">
    <w:name w:val="Huidige lijst11"/>
    <w:uiPriority w:val="99"/>
    <w:rsid w:val="00D46ECC"/>
    <w:pPr>
      <w:numPr>
        <w:numId w:val="16"/>
      </w:numPr>
    </w:pPr>
  </w:style>
  <w:style w:type="numbering" w:customStyle="1" w:styleId="Huidigelijst12">
    <w:name w:val="Huidige lijst12"/>
    <w:uiPriority w:val="99"/>
    <w:rsid w:val="00184A7A"/>
    <w:pPr>
      <w:numPr>
        <w:numId w:val="17"/>
      </w:numPr>
    </w:pPr>
  </w:style>
  <w:style w:type="numbering" w:customStyle="1" w:styleId="Huidigelijst13">
    <w:name w:val="Huidige lijst13"/>
    <w:uiPriority w:val="99"/>
    <w:rsid w:val="00184A7A"/>
    <w:pPr>
      <w:numPr>
        <w:numId w:val="18"/>
      </w:numPr>
    </w:pPr>
  </w:style>
  <w:style w:type="numbering" w:customStyle="1" w:styleId="Huidigelijst14">
    <w:name w:val="Huidige lijst14"/>
    <w:uiPriority w:val="99"/>
    <w:rsid w:val="00184A7A"/>
    <w:pPr>
      <w:numPr>
        <w:numId w:val="19"/>
      </w:numPr>
    </w:pPr>
  </w:style>
  <w:style w:type="numbering" w:customStyle="1" w:styleId="Huidigelijst15">
    <w:name w:val="Huidige lijst15"/>
    <w:uiPriority w:val="99"/>
    <w:rsid w:val="00184A7A"/>
    <w:pPr>
      <w:numPr>
        <w:numId w:val="20"/>
      </w:numPr>
    </w:pPr>
  </w:style>
  <w:style w:type="numbering" w:customStyle="1" w:styleId="Huidigelijst16">
    <w:name w:val="Huidige lijst16"/>
    <w:uiPriority w:val="99"/>
    <w:rsid w:val="00184A7A"/>
    <w:pPr>
      <w:numPr>
        <w:numId w:val="21"/>
      </w:numPr>
    </w:pPr>
  </w:style>
  <w:style w:type="numbering" w:customStyle="1" w:styleId="Huidigelijst17">
    <w:name w:val="Huidige lijst17"/>
    <w:uiPriority w:val="99"/>
    <w:rsid w:val="00A715E3"/>
    <w:pPr>
      <w:numPr>
        <w:numId w:val="22"/>
      </w:numPr>
    </w:pPr>
  </w:style>
  <w:style w:type="numbering" w:customStyle="1" w:styleId="Huidigelijst18">
    <w:name w:val="Huidige lijst18"/>
    <w:uiPriority w:val="99"/>
    <w:rsid w:val="00A715E3"/>
    <w:pPr>
      <w:numPr>
        <w:numId w:val="23"/>
      </w:numPr>
    </w:pPr>
  </w:style>
  <w:style w:type="numbering" w:customStyle="1" w:styleId="Huidigelijst19">
    <w:name w:val="Huidige lijst19"/>
    <w:uiPriority w:val="99"/>
    <w:rsid w:val="00A715E3"/>
    <w:pPr>
      <w:numPr>
        <w:numId w:val="25"/>
      </w:numPr>
    </w:pPr>
  </w:style>
  <w:style w:type="numbering" w:customStyle="1" w:styleId="Huidigelijst20">
    <w:name w:val="Huidige lijst20"/>
    <w:uiPriority w:val="99"/>
    <w:rsid w:val="00A715E3"/>
    <w:pPr>
      <w:numPr>
        <w:numId w:val="26"/>
      </w:numPr>
    </w:pPr>
  </w:style>
  <w:style w:type="paragraph" w:customStyle="1" w:styleId="Kopcolofon">
    <w:name w:val="Kop colofon"/>
    <w:basedOn w:val="Standaard"/>
    <w:qFormat/>
    <w:rsid w:val="001272A1"/>
    <w:pPr>
      <w:spacing w:line="390" w:lineRule="atLeast"/>
    </w:pPr>
    <w:rPr>
      <w:sz w:val="26"/>
      <w:szCs w:val="26"/>
    </w:rPr>
  </w:style>
  <w:style w:type="numbering" w:customStyle="1" w:styleId="Huidigelijst21">
    <w:name w:val="Huidige lijst21"/>
    <w:uiPriority w:val="99"/>
    <w:rsid w:val="0003638E"/>
    <w:pPr>
      <w:numPr>
        <w:numId w:val="27"/>
      </w:numPr>
    </w:pPr>
  </w:style>
  <w:style w:type="numbering" w:customStyle="1" w:styleId="Huidigelijst22">
    <w:name w:val="Huidige lijst22"/>
    <w:uiPriority w:val="99"/>
    <w:rsid w:val="0003638E"/>
    <w:pPr>
      <w:numPr>
        <w:numId w:val="28"/>
      </w:numPr>
    </w:pPr>
  </w:style>
  <w:style w:type="numbering" w:customStyle="1" w:styleId="Huidigelijst23">
    <w:name w:val="Huidige lijst23"/>
    <w:uiPriority w:val="99"/>
    <w:rsid w:val="0003638E"/>
    <w:pPr>
      <w:numPr>
        <w:numId w:val="29"/>
      </w:numPr>
    </w:pPr>
  </w:style>
  <w:style w:type="numbering" w:customStyle="1" w:styleId="Huidigelijst24">
    <w:name w:val="Huidige lijst24"/>
    <w:uiPriority w:val="99"/>
    <w:rsid w:val="0003638E"/>
    <w:pPr>
      <w:numPr>
        <w:numId w:val="30"/>
      </w:numPr>
    </w:pPr>
  </w:style>
  <w:style w:type="numbering" w:customStyle="1" w:styleId="Huidigelijst25">
    <w:name w:val="Huidige lijst25"/>
    <w:uiPriority w:val="99"/>
    <w:rsid w:val="00E71DDC"/>
    <w:pPr>
      <w:numPr>
        <w:numId w:val="31"/>
      </w:numPr>
    </w:pPr>
  </w:style>
  <w:style w:type="numbering" w:customStyle="1" w:styleId="Huidigelijst26">
    <w:name w:val="Huidige lijst26"/>
    <w:uiPriority w:val="99"/>
    <w:rsid w:val="00E71DDC"/>
    <w:pPr>
      <w:numPr>
        <w:numId w:val="32"/>
      </w:numPr>
    </w:pPr>
  </w:style>
  <w:style w:type="numbering" w:customStyle="1" w:styleId="Huidigelijst27">
    <w:name w:val="Huidige lijst27"/>
    <w:uiPriority w:val="99"/>
    <w:rsid w:val="00E71DDC"/>
    <w:pPr>
      <w:numPr>
        <w:numId w:val="33"/>
      </w:numPr>
    </w:pPr>
  </w:style>
  <w:style w:type="numbering" w:customStyle="1" w:styleId="Huidigelijst28">
    <w:name w:val="Huidige lijst28"/>
    <w:uiPriority w:val="99"/>
    <w:rsid w:val="00E71DDC"/>
    <w:pPr>
      <w:numPr>
        <w:numId w:val="34"/>
      </w:numPr>
    </w:pPr>
  </w:style>
  <w:style w:type="numbering" w:customStyle="1" w:styleId="Huidigelijst29">
    <w:name w:val="Huidige lijst29"/>
    <w:uiPriority w:val="99"/>
    <w:rsid w:val="00E71DDC"/>
    <w:pPr>
      <w:numPr>
        <w:numId w:val="35"/>
      </w:numPr>
    </w:pPr>
  </w:style>
  <w:style w:type="table" w:styleId="Gemiddeldelijst2-accent1">
    <w:name w:val="Medium List 2 Accent 1"/>
    <w:basedOn w:val="Standaardtabel"/>
    <w:uiPriority w:val="66"/>
    <w:rsid w:val="00111FD7"/>
    <w:rPr>
      <w:rFonts w:asciiTheme="majorHAnsi" w:eastAsiaTheme="majorEastAsia" w:hAnsiTheme="majorHAnsi" w:cstheme="majorBidi"/>
      <w:color w:val="000000" w:themeColor="text1"/>
      <w:kern w:val="0"/>
      <w:sz w:val="22"/>
      <w:szCs w:val="22"/>
      <w:lang w:eastAsia="nl-NL"/>
      <w14:ligatures w14:val="none"/>
    </w:rPr>
    <w:tblPr>
      <w:tblStyleRowBandSize w:val="1"/>
      <w:tblStyleColBandSize w:val="1"/>
      <w:tblBorders>
        <w:top w:val="single" w:sz="8" w:space="0" w:color="00AAEA" w:themeColor="accent1"/>
        <w:left w:val="single" w:sz="8" w:space="0" w:color="00AAEA" w:themeColor="accent1"/>
        <w:bottom w:val="single" w:sz="8" w:space="0" w:color="00AAEA" w:themeColor="accent1"/>
        <w:right w:val="single" w:sz="8" w:space="0" w:color="00AAEA" w:themeColor="accent1"/>
      </w:tblBorders>
    </w:tblPr>
    <w:tblStylePr w:type="firstRow">
      <w:rPr>
        <w:sz w:val="24"/>
        <w:szCs w:val="24"/>
      </w:rPr>
      <w:tblPr/>
      <w:tcPr>
        <w:tcBorders>
          <w:top w:val="nil"/>
          <w:left w:val="nil"/>
          <w:bottom w:val="single" w:sz="24" w:space="0" w:color="00AAEA" w:themeColor="accent1"/>
          <w:right w:val="nil"/>
          <w:insideH w:val="nil"/>
          <w:insideV w:val="nil"/>
        </w:tcBorders>
        <w:shd w:val="clear" w:color="auto" w:fill="FFFFFF" w:themeFill="background1"/>
      </w:tcPr>
    </w:tblStylePr>
    <w:tblStylePr w:type="lastRow">
      <w:tblPr/>
      <w:tcPr>
        <w:tcBorders>
          <w:top w:val="single" w:sz="8" w:space="0" w:color="00AAE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AEA" w:themeColor="accent1"/>
          <w:insideH w:val="nil"/>
          <w:insideV w:val="nil"/>
        </w:tcBorders>
        <w:shd w:val="clear" w:color="auto" w:fill="FFFFFF" w:themeFill="background1"/>
      </w:tcPr>
    </w:tblStylePr>
    <w:tblStylePr w:type="lastCol">
      <w:tblPr/>
      <w:tcPr>
        <w:tcBorders>
          <w:top w:val="nil"/>
          <w:left w:val="single" w:sz="8" w:space="0" w:color="00AAE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ECFF" w:themeFill="accent1" w:themeFillTint="3F"/>
      </w:tcPr>
    </w:tblStylePr>
    <w:tblStylePr w:type="band1Horz">
      <w:tblPr/>
      <w:tcPr>
        <w:tcBorders>
          <w:top w:val="nil"/>
          <w:bottom w:val="nil"/>
          <w:insideH w:val="nil"/>
          <w:insideV w:val="nil"/>
        </w:tcBorders>
        <w:shd w:val="clear" w:color="auto" w:fill="BA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raster1">
    <w:name w:val="Tabelraster1"/>
    <w:basedOn w:val="Standaardtabel"/>
    <w:next w:val="Tabelraster"/>
    <w:uiPriority w:val="39"/>
    <w:rsid w:val="00553CF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F4555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6811E4"/>
    <w:tblPr>
      <w:tblStyleRowBandSize w:val="1"/>
      <w:tblStyleColBandSize w:val="1"/>
      <w:tblBorders>
        <w:top w:val="single" w:sz="4" w:space="0" w:color="90E0FF" w:themeColor="accent1" w:themeTint="66"/>
        <w:left w:val="single" w:sz="4" w:space="0" w:color="90E0FF" w:themeColor="accent1" w:themeTint="66"/>
        <w:bottom w:val="single" w:sz="4" w:space="0" w:color="90E0FF" w:themeColor="accent1" w:themeTint="66"/>
        <w:right w:val="single" w:sz="4" w:space="0" w:color="90E0FF" w:themeColor="accent1" w:themeTint="66"/>
        <w:insideH w:val="single" w:sz="4" w:space="0" w:color="90E0FF" w:themeColor="accent1" w:themeTint="66"/>
        <w:insideV w:val="single" w:sz="4" w:space="0" w:color="90E0FF" w:themeColor="accent1" w:themeTint="66"/>
      </w:tblBorders>
    </w:tblPr>
    <w:tblStylePr w:type="firstRow">
      <w:rPr>
        <w:b/>
        <w:bCs/>
      </w:rPr>
      <w:tblPr/>
      <w:tcPr>
        <w:tcBorders>
          <w:bottom w:val="single" w:sz="12" w:space="0" w:color="59D1FF" w:themeColor="accent1" w:themeTint="99"/>
        </w:tcBorders>
      </w:tcPr>
    </w:tblStylePr>
    <w:tblStylePr w:type="lastRow">
      <w:rPr>
        <w:b/>
        <w:bCs/>
      </w:rPr>
      <w:tblPr/>
      <w:tcPr>
        <w:tcBorders>
          <w:top w:val="double" w:sz="2" w:space="0" w:color="59D1FF" w:themeColor="accent1" w:themeTint="99"/>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8543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705">
      <w:bodyDiv w:val="1"/>
      <w:marLeft w:val="0"/>
      <w:marRight w:val="0"/>
      <w:marTop w:val="0"/>
      <w:marBottom w:val="0"/>
      <w:divBdr>
        <w:top w:val="none" w:sz="0" w:space="0" w:color="auto"/>
        <w:left w:val="none" w:sz="0" w:space="0" w:color="auto"/>
        <w:bottom w:val="none" w:sz="0" w:space="0" w:color="auto"/>
        <w:right w:val="none" w:sz="0" w:space="0" w:color="auto"/>
      </w:divBdr>
    </w:div>
    <w:div w:id="60562435">
      <w:bodyDiv w:val="1"/>
      <w:marLeft w:val="0"/>
      <w:marRight w:val="0"/>
      <w:marTop w:val="0"/>
      <w:marBottom w:val="0"/>
      <w:divBdr>
        <w:top w:val="none" w:sz="0" w:space="0" w:color="auto"/>
        <w:left w:val="none" w:sz="0" w:space="0" w:color="auto"/>
        <w:bottom w:val="none" w:sz="0" w:space="0" w:color="auto"/>
        <w:right w:val="none" w:sz="0" w:space="0" w:color="auto"/>
      </w:divBdr>
    </w:div>
    <w:div w:id="300154950">
      <w:bodyDiv w:val="1"/>
      <w:marLeft w:val="0"/>
      <w:marRight w:val="0"/>
      <w:marTop w:val="0"/>
      <w:marBottom w:val="0"/>
      <w:divBdr>
        <w:top w:val="none" w:sz="0" w:space="0" w:color="auto"/>
        <w:left w:val="none" w:sz="0" w:space="0" w:color="auto"/>
        <w:bottom w:val="none" w:sz="0" w:space="0" w:color="auto"/>
        <w:right w:val="none" w:sz="0" w:space="0" w:color="auto"/>
      </w:divBdr>
    </w:div>
    <w:div w:id="1162700785">
      <w:bodyDiv w:val="1"/>
      <w:marLeft w:val="0"/>
      <w:marRight w:val="0"/>
      <w:marTop w:val="0"/>
      <w:marBottom w:val="0"/>
      <w:divBdr>
        <w:top w:val="none" w:sz="0" w:space="0" w:color="auto"/>
        <w:left w:val="none" w:sz="0" w:space="0" w:color="auto"/>
        <w:bottom w:val="none" w:sz="0" w:space="0" w:color="auto"/>
        <w:right w:val="none" w:sz="0" w:space="0" w:color="auto"/>
      </w:divBdr>
    </w:div>
    <w:div w:id="20682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walificatieOO@zonmw.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walificatieOO@zonmw.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akke01\AppData\Local\Microsoft\Windows\INetCache\Content.Outlook\VBT8RTOY\Template_Rapport_ZonMw-Gevuld_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0A41C72C9148D480867DAE2D75D072"/>
        <w:category>
          <w:name w:val="Algemeen"/>
          <w:gallery w:val="placeholder"/>
        </w:category>
        <w:types>
          <w:type w:val="bbPlcHdr"/>
        </w:types>
        <w:behaviors>
          <w:behavior w:val="content"/>
        </w:behaviors>
        <w:guid w:val="{2042700B-F878-430A-8F76-B7FE7E64BB4B}"/>
      </w:docPartPr>
      <w:docPartBody>
        <w:p w:rsidR="007774A2" w:rsidRDefault="00A32F11" w:rsidP="00A32F11">
          <w:pPr>
            <w:pStyle w:val="010A41C72C9148D480867DAE2D75D072"/>
          </w:pPr>
          <w:r w:rsidRPr="00683675">
            <w:rPr>
              <w:rStyle w:val="Tekstvantijdelijkeaanduiding"/>
            </w:rPr>
            <w:t>Klik of tik om tekst in te voeren.</w:t>
          </w:r>
        </w:p>
      </w:docPartBody>
    </w:docPart>
    <w:docPart>
      <w:docPartPr>
        <w:name w:val="CBEC5D383FF7484996D19E6FC4EAE217"/>
        <w:category>
          <w:name w:val="Algemeen"/>
          <w:gallery w:val="placeholder"/>
        </w:category>
        <w:types>
          <w:type w:val="bbPlcHdr"/>
        </w:types>
        <w:behaviors>
          <w:behavior w:val="content"/>
        </w:behaviors>
        <w:guid w:val="{C9D4CEF2-9160-4E00-99B9-1B9BCD2762CF}"/>
      </w:docPartPr>
      <w:docPartBody>
        <w:p w:rsidR="007774A2" w:rsidRDefault="00A32F11" w:rsidP="00A32F11">
          <w:pPr>
            <w:pStyle w:val="CBEC5D383FF7484996D19E6FC4EAE217"/>
          </w:pPr>
          <w:r w:rsidRPr="00683675">
            <w:rPr>
              <w:rStyle w:val="Tekstvantijdelijkeaanduiding"/>
            </w:rPr>
            <w:t>Klik of tik om tekst in te voeren.</w:t>
          </w:r>
        </w:p>
      </w:docPartBody>
    </w:docPart>
    <w:docPart>
      <w:docPartPr>
        <w:name w:val="8B5F685D06B44C60BE7EE9D1268A1C56"/>
        <w:category>
          <w:name w:val="Algemeen"/>
          <w:gallery w:val="placeholder"/>
        </w:category>
        <w:types>
          <w:type w:val="bbPlcHdr"/>
        </w:types>
        <w:behaviors>
          <w:behavior w:val="content"/>
        </w:behaviors>
        <w:guid w:val="{6A01354D-8E83-42CE-A31B-96BC0F1AE6B2}"/>
      </w:docPartPr>
      <w:docPartBody>
        <w:p w:rsidR="007774A2" w:rsidRDefault="00A32F11" w:rsidP="00A32F11">
          <w:pPr>
            <w:pStyle w:val="8B5F685D06B44C60BE7EE9D1268A1C56"/>
          </w:pPr>
          <w:r w:rsidRPr="00683675">
            <w:rPr>
              <w:rStyle w:val="Tekstvantijdelijkeaanduiding"/>
            </w:rPr>
            <w:t>Klik of tik om tekst in te voeren.</w:t>
          </w:r>
        </w:p>
      </w:docPartBody>
    </w:docPart>
    <w:docPart>
      <w:docPartPr>
        <w:name w:val="E35A345090704F2B84FE0C6B567E8017"/>
        <w:category>
          <w:name w:val="Algemeen"/>
          <w:gallery w:val="placeholder"/>
        </w:category>
        <w:types>
          <w:type w:val="bbPlcHdr"/>
        </w:types>
        <w:behaviors>
          <w:behavior w:val="content"/>
        </w:behaviors>
        <w:guid w:val="{A785A692-AF21-4217-9958-B4D0FD087568}"/>
      </w:docPartPr>
      <w:docPartBody>
        <w:p w:rsidR="007774A2" w:rsidRDefault="00A32F11" w:rsidP="00A32F11">
          <w:pPr>
            <w:pStyle w:val="E35A345090704F2B84FE0C6B567E8017"/>
          </w:pPr>
          <w:r w:rsidRPr="00683675">
            <w:rPr>
              <w:rStyle w:val="Tekstvantijdelijkeaanduiding"/>
            </w:rPr>
            <w:t>Klik of tik om tekst in te voeren.</w:t>
          </w:r>
        </w:p>
      </w:docPartBody>
    </w:docPart>
    <w:docPart>
      <w:docPartPr>
        <w:name w:val="14691D87F3C44AFB8CC8DE933A7E7008"/>
        <w:category>
          <w:name w:val="Algemeen"/>
          <w:gallery w:val="placeholder"/>
        </w:category>
        <w:types>
          <w:type w:val="bbPlcHdr"/>
        </w:types>
        <w:behaviors>
          <w:behavior w:val="content"/>
        </w:behaviors>
        <w:guid w:val="{498AF6D3-024D-4CDD-A315-747CB9A8352A}"/>
      </w:docPartPr>
      <w:docPartBody>
        <w:p w:rsidR="007774A2" w:rsidRDefault="00A32F11" w:rsidP="00A32F11">
          <w:pPr>
            <w:pStyle w:val="14691D87F3C44AFB8CC8DE933A7E7008"/>
          </w:pPr>
          <w:r w:rsidRPr="00683675">
            <w:rPr>
              <w:rStyle w:val="Tekstvantijdelijkeaanduiding"/>
            </w:rPr>
            <w:t>Klik of tik om tekst in te voeren.</w:t>
          </w:r>
        </w:p>
      </w:docPartBody>
    </w:docPart>
    <w:docPart>
      <w:docPartPr>
        <w:name w:val="6D3D6E68224D41608BDC7150912A78C1"/>
        <w:category>
          <w:name w:val="Algemeen"/>
          <w:gallery w:val="placeholder"/>
        </w:category>
        <w:types>
          <w:type w:val="bbPlcHdr"/>
        </w:types>
        <w:behaviors>
          <w:behavior w:val="content"/>
        </w:behaviors>
        <w:guid w:val="{0BFFDE4E-603F-484C-B1F9-A35085009717}"/>
      </w:docPartPr>
      <w:docPartBody>
        <w:p w:rsidR="007774A2" w:rsidRDefault="00A32F11" w:rsidP="00A32F11">
          <w:pPr>
            <w:pStyle w:val="6D3D6E68224D41608BDC7150912A78C1"/>
          </w:pPr>
          <w:r w:rsidRPr="00683675">
            <w:rPr>
              <w:rStyle w:val="Tekstvantijdelijkeaanduiding"/>
            </w:rPr>
            <w:t>Klik of tik om tekst in te voeren.</w:t>
          </w:r>
        </w:p>
      </w:docPartBody>
    </w:docPart>
    <w:docPart>
      <w:docPartPr>
        <w:name w:val="F11CE19E4D03413D9ECC58C3E3E3CEBC"/>
        <w:category>
          <w:name w:val="Algemeen"/>
          <w:gallery w:val="placeholder"/>
        </w:category>
        <w:types>
          <w:type w:val="bbPlcHdr"/>
        </w:types>
        <w:behaviors>
          <w:behavior w:val="content"/>
        </w:behaviors>
        <w:guid w:val="{E3585041-DC6F-4720-AFE7-55BAD8A22B8A}"/>
      </w:docPartPr>
      <w:docPartBody>
        <w:p w:rsidR="007774A2" w:rsidRDefault="00A32F11" w:rsidP="00A32F11">
          <w:pPr>
            <w:pStyle w:val="F11CE19E4D03413D9ECC58C3E3E3CEBC"/>
          </w:pPr>
          <w:r w:rsidRPr="00683675">
            <w:rPr>
              <w:rStyle w:val="Tekstvantijdelijkeaanduiding"/>
            </w:rPr>
            <w:t>Klik of tik om tekst in te voeren.</w:t>
          </w:r>
        </w:p>
      </w:docPartBody>
    </w:docPart>
    <w:docPart>
      <w:docPartPr>
        <w:name w:val="A12869588D764DB7B802B09DB35EB68A"/>
        <w:category>
          <w:name w:val="Algemeen"/>
          <w:gallery w:val="placeholder"/>
        </w:category>
        <w:types>
          <w:type w:val="bbPlcHdr"/>
        </w:types>
        <w:behaviors>
          <w:behavior w:val="content"/>
        </w:behaviors>
        <w:guid w:val="{1B86313A-5082-45CC-A0F3-76B599AEB985}"/>
      </w:docPartPr>
      <w:docPartBody>
        <w:p w:rsidR="007774A2" w:rsidRDefault="00A32F11" w:rsidP="00A32F11">
          <w:pPr>
            <w:pStyle w:val="A12869588D764DB7B802B09DB35EB68A"/>
          </w:pPr>
          <w:r w:rsidRPr="00683675">
            <w:rPr>
              <w:rStyle w:val="Tekstvantijdelijkeaanduiding"/>
            </w:rPr>
            <w:t>Klik of tik om tekst in te voeren.</w:t>
          </w:r>
        </w:p>
      </w:docPartBody>
    </w:docPart>
    <w:docPart>
      <w:docPartPr>
        <w:name w:val="08A388A21AD0483EA4A0729C87F9C670"/>
        <w:category>
          <w:name w:val="Algemeen"/>
          <w:gallery w:val="placeholder"/>
        </w:category>
        <w:types>
          <w:type w:val="bbPlcHdr"/>
        </w:types>
        <w:behaviors>
          <w:behavior w:val="content"/>
        </w:behaviors>
        <w:guid w:val="{1D3936A7-C6FE-4653-A82F-6BCD01B56E7A}"/>
      </w:docPartPr>
      <w:docPartBody>
        <w:p w:rsidR="007774A2" w:rsidRDefault="00A32F11" w:rsidP="00A32F11">
          <w:pPr>
            <w:pStyle w:val="08A388A21AD0483EA4A0729C87F9C670"/>
          </w:pPr>
          <w:r w:rsidRPr="00683675">
            <w:rPr>
              <w:rStyle w:val="Tekstvantijdelijkeaanduiding"/>
            </w:rPr>
            <w:t>Klik of tik om tekst in te voeren.</w:t>
          </w:r>
        </w:p>
      </w:docPartBody>
    </w:docPart>
    <w:docPart>
      <w:docPartPr>
        <w:name w:val="E606EBC8B68F48F2B2215FBFF8C3CA5A"/>
        <w:category>
          <w:name w:val="Algemeen"/>
          <w:gallery w:val="placeholder"/>
        </w:category>
        <w:types>
          <w:type w:val="bbPlcHdr"/>
        </w:types>
        <w:behaviors>
          <w:behavior w:val="content"/>
        </w:behaviors>
        <w:guid w:val="{331F04D5-D1A3-496A-A3E0-005B53FBFCB7}"/>
      </w:docPartPr>
      <w:docPartBody>
        <w:p w:rsidR="007774A2" w:rsidRDefault="00A32F11" w:rsidP="00A32F11">
          <w:pPr>
            <w:pStyle w:val="E606EBC8B68F48F2B2215FBFF8C3CA5A"/>
          </w:pPr>
          <w:r w:rsidRPr="00683675">
            <w:rPr>
              <w:rStyle w:val="Tekstvantijdelijkeaanduiding"/>
            </w:rPr>
            <w:t>Klik of tik om tekst in te voeren.</w:t>
          </w:r>
        </w:p>
      </w:docPartBody>
    </w:docPart>
    <w:docPart>
      <w:docPartPr>
        <w:name w:val="B82245F54EB64711B1107FED8BB2EC49"/>
        <w:category>
          <w:name w:val="Algemeen"/>
          <w:gallery w:val="placeholder"/>
        </w:category>
        <w:types>
          <w:type w:val="bbPlcHdr"/>
        </w:types>
        <w:behaviors>
          <w:behavior w:val="content"/>
        </w:behaviors>
        <w:guid w:val="{E5EC2207-ACD3-4E81-9E54-985D6CC4902D}"/>
      </w:docPartPr>
      <w:docPartBody>
        <w:p w:rsidR="007774A2" w:rsidRDefault="00A32F11" w:rsidP="00A32F11">
          <w:pPr>
            <w:pStyle w:val="B82245F54EB64711B1107FED8BB2EC49"/>
          </w:pPr>
          <w:r w:rsidRPr="00683675">
            <w:rPr>
              <w:rStyle w:val="Tekstvantijdelijkeaanduiding"/>
            </w:rPr>
            <w:t>Klik of tik om tekst in te voeren.</w:t>
          </w:r>
        </w:p>
      </w:docPartBody>
    </w:docPart>
    <w:docPart>
      <w:docPartPr>
        <w:name w:val="43761773FB3B4158BCC8547FEC1B1007"/>
        <w:category>
          <w:name w:val="Algemeen"/>
          <w:gallery w:val="placeholder"/>
        </w:category>
        <w:types>
          <w:type w:val="bbPlcHdr"/>
        </w:types>
        <w:behaviors>
          <w:behavior w:val="content"/>
        </w:behaviors>
        <w:guid w:val="{85803767-5540-42B0-9F32-5CE6D801633F}"/>
      </w:docPartPr>
      <w:docPartBody>
        <w:p w:rsidR="007774A2" w:rsidRDefault="00A32F11" w:rsidP="00A32F11">
          <w:pPr>
            <w:pStyle w:val="43761773FB3B4158BCC8547FEC1B1007"/>
          </w:pPr>
          <w:r w:rsidRPr="00683675">
            <w:rPr>
              <w:rStyle w:val="Tekstvantijdelijkeaanduiding"/>
            </w:rPr>
            <w:t>Klik of tik om tekst in te voeren.</w:t>
          </w:r>
        </w:p>
      </w:docPartBody>
    </w:docPart>
    <w:docPart>
      <w:docPartPr>
        <w:name w:val="1B9FE58332D84B90BF56EA4362238719"/>
        <w:category>
          <w:name w:val="Algemeen"/>
          <w:gallery w:val="placeholder"/>
        </w:category>
        <w:types>
          <w:type w:val="bbPlcHdr"/>
        </w:types>
        <w:behaviors>
          <w:behavior w:val="content"/>
        </w:behaviors>
        <w:guid w:val="{632771E9-7321-4CD5-BB97-0CC046119424}"/>
      </w:docPartPr>
      <w:docPartBody>
        <w:p w:rsidR="007774A2" w:rsidRDefault="00A32F11" w:rsidP="00A32F11">
          <w:pPr>
            <w:pStyle w:val="1B9FE58332D84B90BF56EA4362238719"/>
          </w:pPr>
          <w:r w:rsidRPr="00683675">
            <w:rPr>
              <w:rStyle w:val="Tekstvantijdelijkeaanduiding"/>
            </w:rPr>
            <w:t>Klik of tik om tekst in te voeren.</w:t>
          </w:r>
        </w:p>
      </w:docPartBody>
    </w:docPart>
    <w:docPart>
      <w:docPartPr>
        <w:name w:val="6337E91C9D9147C6B56BA1958CD458E4"/>
        <w:category>
          <w:name w:val="Algemeen"/>
          <w:gallery w:val="placeholder"/>
        </w:category>
        <w:types>
          <w:type w:val="bbPlcHdr"/>
        </w:types>
        <w:behaviors>
          <w:behavior w:val="content"/>
        </w:behaviors>
        <w:guid w:val="{56E75DA0-A351-4838-A8D0-98932530A849}"/>
      </w:docPartPr>
      <w:docPartBody>
        <w:p w:rsidR="007774A2" w:rsidRDefault="00A32F11" w:rsidP="00A32F11">
          <w:pPr>
            <w:pStyle w:val="6337E91C9D9147C6B56BA1958CD458E4"/>
          </w:pPr>
          <w:r>
            <w:rPr>
              <w:color w:val="808080"/>
              <w:szCs w:val="20"/>
            </w:rPr>
            <w:t>Handtekening</w:t>
          </w:r>
        </w:p>
      </w:docPartBody>
    </w:docPart>
    <w:docPart>
      <w:docPartPr>
        <w:name w:val="CCBD228EE7204D648A30EDFDF5A33632"/>
        <w:category>
          <w:name w:val="Algemeen"/>
          <w:gallery w:val="placeholder"/>
        </w:category>
        <w:types>
          <w:type w:val="bbPlcHdr"/>
        </w:types>
        <w:behaviors>
          <w:behavior w:val="content"/>
        </w:behaviors>
        <w:guid w:val="{76740B47-E7A6-42AB-AC26-6592488780B5}"/>
      </w:docPartPr>
      <w:docPartBody>
        <w:p w:rsidR="007774A2" w:rsidRDefault="00A32F11" w:rsidP="00A32F11">
          <w:pPr>
            <w:pStyle w:val="CCBD228EE7204D648A30EDFDF5A33632"/>
          </w:pPr>
          <w:r>
            <w:rPr>
              <w:color w:val="808080"/>
              <w:szCs w:val="20"/>
            </w:rPr>
            <w:t>Naam</w:t>
          </w:r>
        </w:p>
      </w:docPartBody>
    </w:docPart>
    <w:docPart>
      <w:docPartPr>
        <w:name w:val="EEA454CAD0DC44399A5BE67441490D01"/>
        <w:category>
          <w:name w:val="Algemeen"/>
          <w:gallery w:val="placeholder"/>
        </w:category>
        <w:types>
          <w:type w:val="bbPlcHdr"/>
        </w:types>
        <w:behaviors>
          <w:behavior w:val="content"/>
        </w:behaviors>
        <w:guid w:val="{1203383D-A43B-4C1B-80F5-785AE0AEBB8B}"/>
      </w:docPartPr>
      <w:docPartBody>
        <w:p w:rsidR="007774A2" w:rsidRDefault="00A32F11" w:rsidP="00A32F11">
          <w:pPr>
            <w:pStyle w:val="EEA454CAD0DC44399A5BE67441490D01"/>
          </w:pPr>
          <w:r>
            <w:rPr>
              <w:color w:val="808080"/>
              <w:szCs w:val="20"/>
            </w:rPr>
            <w:t>Functie</w:t>
          </w:r>
        </w:p>
      </w:docPartBody>
    </w:docPart>
    <w:docPart>
      <w:docPartPr>
        <w:name w:val="488523F330DB4A139DB4882613C1CF4C"/>
        <w:category>
          <w:name w:val="Algemeen"/>
          <w:gallery w:val="placeholder"/>
        </w:category>
        <w:types>
          <w:type w:val="bbPlcHdr"/>
        </w:types>
        <w:behaviors>
          <w:behavior w:val="content"/>
        </w:behaviors>
        <w:guid w:val="{F6421E80-5760-43B1-AF5E-90BD6E007B9C}"/>
      </w:docPartPr>
      <w:docPartBody>
        <w:p w:rsidR="007774A2" w:rsidRDefault="00A32F11" w:rsidP="00A32F11">
          <w:pPr>
            <w:pStyle w:val="488523F330DB4A139DB4882613C1CF4C"/>
          </w:pPr>
          <w:r>
            <w:rPr>
              <w:rStyle w:val="Tekstvantijdelijkeaanduiding"/>
              <w:szCs w:val="20"/>
            </w:rPr>
            <w:t>Organisatie</w:t>
          </w:r>
        </w:p>
      </w:docPartBody>
    </w:docPart>
    <w:docPart>
      <w:docPartPr>
        <w:name w:val="075A95AA022C4A3C8B8E3DF39B66296B"/>
        <w:category>
          <w:name w:val="Algemeen"/>
          <w:gallery w:val="placeholder"/>
        </w:category>
        <w:types>
          <w:type w:val="bbPlcHdr"/>
        </w:types>
        <w:behaviors>
          <w:behavior w:val="content"/>
        </w:behaviors>
        <w:guid w:val="{4CCE221E-46A2-49DF-83A6-C726BD3118F2}"/>
      </w:docPartPr>
      <w:docPartBody>
        <w:p w:rsidR="007774A2" w:rsidRDefault="00A32F11" w:rsidP="00A32F11">
          <w:pPr>
            <w:pStyle w:val="075A95AA022C4A3C8B8E3DF39B66296B"/>
          </w:pPr>
          <w:r>
            <w:rPr>
              <w:rStyle w:val="Tekstvantijdelijkeaanduiding"/>
              <w:szCs w:val="20"/>
            </w:rPr>
            <w:t>E-mail adres</w:t>
          </w:r>
        </w:p>
      </w:docPartBody>
    </w:docPart>
    <w:docPart>
      <w:docPartPr>
        <w:name w:val="9A888FABA3164A77A5200EED33FB126C"/>
        <w:category>
          <w:name w:val="Algemeen"/>
          <w:gallery w:val="placeholder"/>
        </w:category>
        <w:types>
          <w:type w:val="bbPlcHdr"/>
        </w:types>
        <w:behaviors>
          <w:behavior w:val="content"/>
        </w:behaviors>
        <w:guid w:val="{E2D867B3-2F1A-49B2-A1CD-D6CD7377E4C0}"/>
      </w:docPartPr>
      <w:docPartBody>
        <w:p w:rsidR="007774A2" w:rsidRDefault="00A32F11" w:rsidP="00A32F11">
          <w:pPr>
            <w:pStyle w:val="9A888FABA3164A77A5200EED33FB126C"/>
          </w:pPr>
          <w:r>
            <w:rPr>
              <w:rStyle w:val="Tekstvantijdelijkeaanduiding"/>
              <w:szCs w:val="20"/>
            </w:rPr>
            <w:t>Adres</w:t>
          </w:r>
        </w:p>
      </w:docPartBody>
    </w:docPart>
    <w:docPart>
      <w:docPartPr>
        <w:name w:val="DAB46B8238BF452993910DBA06469A40"/>
        <w:category>
          <w:name w:val="Algemeen"/>
          <w:gallery w:val="placeholder"/>
        </w:category>
        <w:types>
          <w:type w:val="bbPlcHdr"/>
        </w:types>
        <w:behaviors>
          <w:behavior w:val="content"/>
        </w:behaviors>
        <w:guid w:val="{DC356AE9-35FC-41F0-8BCE-560FA60B62DB}"/>
      </w:docPartPr>
      <w:docPartBody>
        <w:p w:rsidR="007774A2" w:rsidRDefault="00A32F11" w:rsidP="00A32F11">
          <w:pPr>
            <w:pStyle w:val="DAB46B8238BF452993910DBA06469A40"/>
          </w:pPr>
          <w:r w:rsidRPr="00683675">
            <w:rPr>
              <w:rStyle w:val="Tekstvantijdelijkeaanduiding"/>
            </w:rPr>
            <w:t>Klik of tik om tekst in te voeren.</w:t>
          </w:r>
        </w:p>
      </w:docPartBody>
    </w:docPart>
    <w:docPart>
      <w:docPartPr>
        <w:name w:val="072CED86AAD7456886C632580526F454"/>
        <w:category>
          <w:name w:val="Algemeen"/>
          <w:gallery w:val="placeholder"/>
        </w:category>
        <w:types>
          <w:type w:val="bbPlcHdr"/>
        </w:types>
        <w:behaviors>
          <w:behavior w:val="content"/>
        </w:behaviors>
        <w:guid w:val="{D8CFF339-7108-42DC-9CD9-23F4D7A43005}"/>
      </w:docPartPr>
      <w:docPartBody>
        <w:p w:rsidR="007774A2" w:rsidRDefault="00A32F11" w:rsidP="00A32F11">
          <w:pPr>
            <w:pStyle w:val="072CED86AAD7456886C632580526F454"/>
          </w:pPr>
          <w:r w:rsidRPr="00683675">
            <w:rPr>
              <w:rStyle w:val="Tekstvantijdelijkeaanduiding"/>
            </w:rPr>
            <w:t>Klik of tik om tekst in te voeren.</w:t>
          </w:r>
        </w:p>
      </w:docPartBody>
    </w:docPart>
    <w:docPart>
      <w:docPartPr>
        <w:name w:val="DC29B0A5555E40648ACBBF1E0F7AEF1A"/>
        <w:category>
          <w:name w:val="Algemeen"/>
          <w:gallery w:val="placeholder"/>
        </w:category>
        <w:types>
          <w:type w:val="bbPlcHdr"/>
        </w:types>
        <w:behaviors>
          <w:behavior w:val="content"/>
        </w:behaviors>
        <w:guid w:val="{03B23433-F3C3-47AD-BB00-35F1D2297FAD}"/>
      </w:docPartPr>
      <w:docPartBody>
        <w:p w:rsidR="007774A2" w:rsidRDefault="00A32F11" w:rsidP="00A32F11">
          <w:pPr>
            <w:pStyle w:val="DC29B0A5555E40648ACBBF1E0F7AEF1A"/>
          </w:pPr>
          <w:r w:rsidRPr="00683675">
            <w:rPr>
              <w:rStyle w:val="Tekstvantijdelijkeaanduiding"/>
            </w:rPr>
            <w:t>Klik of tik om tekst in te voeren.</w:t>
          </w:r>
        </w:p>
      </w:docPartBody>
    </w:docPart>
    <w:docPart>
      <w:docPartPr>
        <w:name w:val="28FCABF2D3574BF0B5307F1D99E83D62"/>
        <w:category>
          <w:name w:val="Algemeen"/>
          <w:gallery w:val="placeholder"/>
        </w:category>
        <w:types>
          <w:type w:val="bbPlcHdr"/>
        </w:types>
        <w:behaviors>
          <w:behavior w:val="content"/>
        </w:behaviors>
        <w:guid w:val="{8E0A6E2F-8873-426C-8849-24F75EDADBCC}"/>
      </w:docPartPr>
      <w:docPartBody>
        <w:p w:rsidR="007774A2" w:rsidRDefault="00A32F11" w:rsidP="00A32F11">
          <w:pPr>
            <w:pStyle w:val="28FCABF2D3574BF0B5307F1D99E83D62"/>
          </w:pPr>
          <w:r w:rsidRPr="00683675">
            <w:rPr>
              <w:rStyle w:val="Tekstvantijdelijkeaanduiding"/>
            </w:rPr>
            <w:t>Klik of tik om tekst in te voeren.</w:t>
          </w:r>
        </w:p>
      </w:docPartBody>
    </w:docPart>
    <w:docPart>
      <w:docPartPr>
        <w:name w:val="50EFD5821BC94D76BFE7B530929EB80C"/>
        <w:category>
          <w:name w:val="Algemeen"/>
          <w:gallery w:val="placeholder"/>
        </w:category>
        <w:types>
          <w:type w:val="bbPlcHdr"/>
        </w:types>
        <w:behaviors>
          <w:behavior w:val="content"/>
        </w:behaviors>
        <w:guid w:val="{8F9C4C78-14A9-4EC9-A44F-49E1F459DDEB}"/>
      </w:docPartPr>
      <w:docPartBody>
        <w:p w:rsidR="007774A2" w:rsidRDefault="00A32F11" w:rsidP="00A32F11">
          <w:pPr>
            <w:pStyle w:val="50EFD5821BC94D76BFE7B530929EB80C"/>
          </w:pPr>
          <w:r w:rsidRPr="00683675">
            <w:rPr>
              <w:rStyle w:val="Tekstvantijdelijkeaanduiding"/>
            </w:rPr>
            <w:t>Klik of tik om tekst in te voeren.</w:t>
          </w:r>
        </w:p>
      </w:docPartBody>
    </w:docPart>
    <w:docPart>
      <w:docPartPr>
        <w:name w:val="304A93B660154E8CBB68261F98470C7B"/>
        <w:category>
          <w:name w:val="Algemeen"/>
          <w:gallery w:val="placeholder"/>
        </w:category>
        <w:types>
          <w:type w:val="bbPlcHdr"/>
        </w:types>
        <w:behaviors>
          <w:behavior w:val="content"/>
        </w:behaviors>
        <w:guid w:val="{6E8D3254-91F0-40F3-92C6-E3815667EF55}"/>
      </w:docPartPr>
      <w:docPartBody>
        <w:p w:rsidR="007774A2" w:rsidRDefault="00A32F11" w:rsidP="00A32F11">
          <w:pPr>
            <w:pStyle w:val="304A93B660154E8CBB68261F98470C7B"/>
          </w:pPr>
          <w:r w:rsidRPr="00683675">
            <w:rPr>
              <w:rStyle w:val="Tekstvantijdelijkeaanduiding"/>
            </w:rPr>
            <w:t>Klik of tik om tekst in te voeren.</w:t>
          </w:r>
        </w:p>
      </w:docPartBody>
    </w:docPart>
    <w:docPart>
      <w:docPartPr>
        <w:name w:val="D00D2B78362D4DA2ACE369ECAEBC8500"/>
        <w:category>
          <w:name w:val="Algemeen"/>
          <w:gallery w:val="placeholder"/>
        </w:category>
        <w:types>
          <w:type w:val="bbPlcHdr"/>
        </w:types>
        <w:behaviors>
          <w:behavior w:val="content"/>
        </w:behaviors>
        <w:guid w:val="{83AA0BA1-B093-46D0-B887-9DCC7B4C81B6}"/>
      </w:docPartPr>
      <w:docPartBody>
        <w:p w:rsidR="007774A2" w:rsidRDefault="00A32F11" w:rsidP="00A32F11">
          <w:pPr>
            <w:pStyle w:val="D00D2B78362D4DA2ACE369ECAEBC8500"/>
          </w:pPr>
          <w:r w:rsidRPr="00683675">
            <w:rPr>
              <w:rStyle w:val="Tekstvantijdelijkeaanduiding"/>
            </w:rPr>
            <w:t>Klik of tik om tekst in te voeren.</w:t>
          </w:r>
        </w:p>
      </w:docPartBody>
    </w:docPart>
    <w:docPart>
      <w:docPartPr>
        <w:name w:val="ED11551A29534661AAF03050CCFE2094"/>
        <w:category>
          <w:name w:val="Algemeen"/>
          <w:gallery w:val="placeholder"/>
        </w:category>
        <w:types>
          <w:type w:val="bbPlcHdr"/>
        </w:types>
        <w:behaviors>
          <w:behavior w:val="content"/>
        </w:behaviors>
        <w:guid w:val="{86B14005-1EDC-4BB1-9467-7218C03E5209}"/>
      </w:docPartPr>
      <w:docPartBody>
        <w:p w:rsidR="007774A2" w:rsidRDefault="00A32F11" w:rsidP="00A32F11">
          <w:pPr>
            <w:pStyle w:val="ED11551A29534661AAF03050CCFE2094"/>
          </w:pPr>
          <w:r w:rsidRPr="00683675">
            <w:rPr>
              <w:rStyle w:val="Tekstvantijdelijkeaanduiding"/>
            </w:rPr>
            <w:t>Klik of tik om tekst in te voeren.</w:t>
          </w:r>
        </w:p>
      </w:docPartBody>
    </w:docPart>
    <w:docPart>
      <w:docPartPr>
        <w:name w:val="3D90A213ACB8492A941D68B669D1369D"/>
        <w:category>
          <w:name w:val="Algemeen"/>
          <w:gallery w:val="placeholder"/>
        </w:category>
        <w:types>
          <w:type w:val="bbPlcHdr"/>
        </w:types>
        <w:behaviors>
          <w:behavior w:val="content"/>
        </w:behaviors>
        <w:guid w:val="{C0608551-9010-4BDE-873B-6C7B3DB2436A}"/>
      </w:docPartPr>
      <w:docPartBody>
        <w:p w:rsidR="007774A2" w:rsidRDefault="00A32F11" w:rsidP="00A32F11">
          <w:pPr>
            <w:pStyle w:val="3D90A213ACB8492A941D68B669D1369D"/>
          </w:pPr>
          <w:r w:rsidRPr="00683675">
            <w:rPr>
              <w:rStyle w:val="Tekstvantijdelijkeaanduiding"/>
            </w:rPr>
            <w:t>Klik of tik om tekst in te voeren.</w:t>
          </w:r>
        </w:p>
      </w:docPartBody>
    </w:docPart>
    <w:docPart>
      <w:docPartPr>
        <w:name w:val="A6755C17A21A45C7B0C44EE7F132F2A2"/>
        <w:category>
          <w:name w:val="Algemeen"/>
          <w:gallery w:val="placeholder"/>
        </w:category>
        <w:types>
          <w:type w:val="bbPlcHdr"/>
        </w:types>
        <w:behaviors>
          <w:behavior w:val="content"/>
        </w:behaviors>
        <w:guid w:val="{3425312C-051B-4A2A-AE60-07FDF1AFEA0B}"/>
      </w:docPartPr>
      <w:docPartBody>
        <w:p w:rsidR="007774A2" w:rsidRDefault="00A32F11" w:rsidP="00A32F11">
          <w:pPr>
            <w:pStyle w:val="A6755C17A21A45C7B0C44EE7F132F2A2"/>
          </w:pPr>
          <w:r w:rsidRPr="00683675">
            <w:rPr>
              <w:rStyle w:val="Tekstvantijdelijkeaanduiding"/>
            </w:rPr>
            <w:t>Klik of tik om tekst in te voeren.</w:t>
          </w:r>
        </w:p>
      </w:docPartBody>
    </w:docPart>
    <w:docPart>
      <w:docPartPr>
        <w:name w:val="9E8E71EEC43C42CBBCC72BA1CBAD0F26"/>
        <w:category>
          <w:name w:val="Algemeen"/>
          <w:gallery w:val="placeholder"/>
        </w:category>
        <w:types>
          <w:type w:val="bbPlcHdr"/>
        </w:types>
        <w:behaviors>
          <w:behavior w:val="content"/>
        </w:behaviors>
        <w:guid w:val="{4E62FB59-6317-49C0-B5FE-D3D065A74407}"/>
      </w:docPartPr>
      <w:docPartBody>
        <w:p w:rsidR="007774A2" w:rsidRDefault="00A32F11" w:rsidP="00A32F11">
          <w:pPr>
            <w:pStyle w:val="9E8E71EEC43C42CBBCC72BA1CBAD0F26"/>
          </w:pPr>
          <w:r>
            <w:rPr>
              <w:color w:val="808080"/>
              <w:szCs w:val="20"/>
            </w:rPr>
            <w:t>Handtekening</w:t>
          </w:r>
        </w:p>
      </w:docPartBody>
    </w:docPart>
    <w:docPart>
      <w:docPartPr>
        <w:name w:val="CA162A6ADD4F403D98BA05F894E854A4"/>
        <w:category>
          <w:name w:val="Algemeen"/>
          <w:gallery w:val="placeholder"/>
        </w:category>
        <w:types>
          <w:type w:val="bbPlcHdr"/>
        </w:types>
        <w:behaviors>
          <w:behavior w:val="content"/>
        </w:behaviors>
        <w:guid w:val="{8DAAE391-5E6A-4AA5-9EA4-255BB6CAAB79}"/>
      </w:docPartPr>
      <w:docPartBody>
        <w:p w:rsidR="007774A2" w:rsidRDefault="00A32F11" w:rsidP="00A32F11">
          <w:pPr>
            <w:pStyle w:val="CA162A6ADD4F403D98BA05F894E854A4"/>
          </w:pPr>
          <w:r>
            <w:rPr>
              <w:color w:val="808080"/>
              <w:szCs w:val="20"/>
            </w:rPr>
            <w:t>Naam</w:t>
          </w:r>
        </w:p>
      </w:docPartBody>
    </w:docPart>
    <w:docPart>
      <w:docPartPr>
        <w:name w:val="0B9E979478974A4EAB242F8D001308DA"/>
        <w:category>
          <w:name w:val="Algemeen"/>
          <w:gallery w:val="placeholder"/>
        </w:category>
        <w:types>
          <w:type w:val="bbPlcHdr"/>
        </w:types>
        <w:behaviors>
          <w:behavior w:val="content"/>
        </w:behaviors>
        <w:guid w:val="{F2D06D91-E9C1-4638-B15F-0D38DA6B3995}"/>
      </w:docPartPr>
      <w:docPartBody>
        <w:p w:rsidR="007774A2" w:rsidRDefault="00A32F11" w:rsidP="00A32F11">
          <w:pPr>
            <w:pStyle w:val="0B9E979478974A4EAB242F8D001308DA"/>
          </w:pPr>
          <w:r>
            <w:rPr>
              <w:color w:val="808080"/>
              <w:szCs w:val="20"/>
            </w:rPr>
            <w:t>Functie</w:t>
          </w:r>
        </w:p>
      </w:docPartBody>
    </w:docPart>
    <w:docPart>
      <w:docPartPr>
        <w:name w:val="B92F1BF578FD4C1987E17FC90E6DC4F3"/>
        <w:category>
          <w:name w:val="Algemeen"/>
          <w:gallery w:val="placeholder"/>
        </w:category>
        <w:types>
          <w:type w:val="bbPlcHdr"/>
        </w:types>
        <w:behaviors>
          <w:behavior w:val="content"/>
        </w:behaviors>
        <w:guid w:val="{2FF16ED2-FDEE-43AC-98EA-8E8F6D1E90A6}"/>
      </w:docPartPr>
      <w:docPartBody>
        <w:p w:rsidR="007774A2" w:rsidRDefault="00A32F11" w:rsidP="00A32F11">
          <w:pPr>
            <w:pStyle w:val="B92F1BF578FD4C1987E17FC90E6DC4F3"/>
          </w:pPr>
          <w:r>
            <w:rPr>
              <w:rStyle w:val="Tekstvantijdelijkeaanduiding"/>
              <w:szCs w:val="20"/>
            </w:rPr>
            <w:t>Organisatie</w:t>
          </w:r>
        </w:p>
      </w:docPartBody>
    </w:docPart>
    <w:docPart>
      <w:docPartPr>
        <w:name w:val="B9B4E0EED6E146BB937A518E415D3357"/>
        <w:category>
          <w:name w:val="Algemeen"/>
          <w:gallery w:val="placeholder"/>
        </w:category>
        <w:types>
          <w:type w:val="bbPlcHdr"/>
        </w:types>
        <w:behaviors>
          <w:behavior w:val="content"/>
        </w:behaviors>
        <w:guid w:val="{330F6F54-421C-4A96-BDC1-A2409541153F}"/>
      </w:docPartPr>
      <w:docPartBody>
        <w:p w:rsidR="007774A2" w:rsidRDefault="00A32F11" w:rsidP="00A32F11">
          <w:pPr>
            <w:pStyle w:val="B9B4E0EED6E146BB937A518E415D3357"/>
          </w:pPr>
          <w:r>
            <w:rPr>
              <w:rStyle w:val="Tekstvantijdelijkeaanduiding"/>
              <w:szCs w:val="20"/>
            </w:rPr>
            <w:t>E-mail adres</w:t>
          </w:r>
        </w:p>
      </w:docPartBody>
    </w:docPart>
    <w:docPart>
      <w:docPartPr>
        <w:name w:val="4C24F5853D62493F9F97A403F90BC4DE"/>
        <w:category>
          <w:name w:val="Algemeen"/>
          <w:gallery w:val="placeholder"/>
        </w:category>
        <w:types>
          <w:type w:val="bbPlcHdr"/>
        </w:types>
        <w:behaviors>
          <w:behavior w:val="content"/>
        </w:behaviors>
        <w:guid w:val="{69CDEF81-7134-4D0A-8EA2-09761C6156D9}"/>
      </w:docPartPr>
      <w:docPartBody>
        <w:p w:rsidR="007774A2" w:rsidRDefault="00A32F11" w:rsidP="00A32F11">
          <w:pPr>
            <w:pStyle w:val="4C24F5853D62493F9F97A403F90BC4DE"/>
          </w:pPr>
          <w:r>
            <w:rPr>
              <w:rStyle w:val="Tekstvantijdelijkeaanduiding"/>
              <w:szCs w:val="20"/>
            </w:rPr>
            <w:t>Adres</w:t>
          </w:r>
        </w:p>
      </w:docPartBody>
    </w:docPart>
    <w:docPart>
      <w:docPartPr>
        <w:name w:val="C45CFB56638647358DED7CA6FC1080CE"/>
        <w:category>
          <w:name w:val="Algemeen"/>
          <w:gallery w:val="placeholder"/>
        </w:category>
        <w:types>
          <w:type w:val="bbPlcHdr"/>
        </w:types>
        <w:behaviors>
          <w:behavior w:val="content"/>
        </w:behaviors>
        <w:guid w:val="{3D33E077-FAB6-447E-9346-3C3EF760F487}"/>
      </w:docPartPr>
      <w:docPartBody>
        <w:p w:rsidR="007774A2" w:rsidRDefault="00A32F11" w:rsidP="00A32F11">
          <w:pPr>
            <w:pStyle w:val="C45CFB56638647358DED7CA6FC1080CE"/>
          </w:pPr>
          <w:r w:rsidRPr="00683675">
            <w:rPr>
              <w:rStyle w:val="Tekstvantijdelijkeaanduiding"/>
            </w:rPr>
            <w:t>Klik of tik om tekst in te voeren.</w:t>
          </w:r>
        </w:p>
      </w:docPartBody>
    </w:docPart>
    <w:docPart>
      <w:docPartPr>
        <w:name w:val="969624607B8D4B709285C6FC6153F58E"/>
        <w:category>
          <w:name w:val="Algemeen"/>
          <w:gallery w:val="placeholder"/>
        </w:category>
        <w:types>
          <w:type w:val="bbPlcHdr"/>
        </w:types>
        <w:behaviors>
          <w:behavior w:val="content"/>
        </w:behaviors>
        <w:guid w:val="{5265F278-9804-442C-909A-48D1B94CD550}"/>
      </w:docPartPr>
      <w:docPartBody>
        <w:p w:rsidR="007774A2" w:rsidRDefault="00A32F11" w:rsidP="00A32F11">
          <w:pPr>
            <w:pStyle w:val="969624607B8D4B709285C6FC6153F58E"/>
          </w:pPr>
          <w:r w:rsidRPr="00683675">
            <w:rPr>
              <w:rStyle w:val="Tekstvantijdelijkeaanduiding"/>
            </w:rPr>
            <w:t>Klik of tik om tekst in te voeren.</w:t>
          </w:r>
        </w:p>
      </w:docPartBody>
    </w:docPart>
    <w:docPart>
      <w:docPartPr>
        <w:name w:val="9D751F28B5DC4D21A96B7904C777F42D"/>
        <w:category>
          <w:name w:val="Algemeen"/>
          <w:gallery w:val="placeholder"/>
        </w:category>
        <w:types>
          <w:type w:val="bbPlcHdr"/>
        </w:types>
        <w:behaviors>
          <w:behavior w:val="content"/>
        </w:behaviors>
        <w:guid w:val="{71884048-531C-4B5D-A86F-B4143C28F85E}"/>
      </w:docPartPr>
      <w:docPartBody>
        <w:p w:rsidR="007774A2" w:rsidRDefault="00A32F11" w:rsidP="00A32F11">
          <w:pPr>
            <w:pStyle w:val="9D751F28B5DC4D21A96B7904C777F42D"/>
          </w:pPr>
          <w:r w:rsidRPr="00683675">
            <w:rPr>
              <w:rStyle w:val="Tekstvantijdelijkeaanduiding"/>
            </w:rPr>
            <w:t>Klik of tik om tekst in te voeren.</w:t>
          </w:r>
        </w:p>
      </w:docPartBody>
    </w:docPart>
    <w:docPart>
      <w:docPartPr>
        <w:name w:val="31ED5257459946D78EA046A30550E1D3"/>
        <w:category>
          <w:name w:val="Algemeen"/>
          <w:gallery w:val="placeholder"/>
        </w:category>
        <w:types>
          <w:type w:val="bbPlcHdr"/>
        </w:types>
        <w:behaviors>
          <w:behavior w:val="content"/>
        </w:behaviors>
        <w:guid w:val="{16DE7420-D407-4A22-8B4B-68B2650203D8}"/>
      </w:docPartPr>
      <w:docPartBody>
        <w:p w:rsidR="007774A2" w:rsidRDefault="00A32F11" w:rsidP="00A32F11">
          <w:pPr>
            <w:pStyle w:val="31ED5257459946D78EA046A30550E1D3"/>
          </w:pPr>
          <w:r>
            <w:rPr>
              <w:color w:val="808080"/>
              <w:szCs w:val="20"/>
            </w:rPr>
            <w:t>Handtekening</w:t>
          </w:r>
        </w:p>
      </w:docPartBody>
    </w:docPart>
    <w:docPart>
      <w:docPartPr>
        <w:name w:val="20DA155C74DE4E4E8C9DC2ABE24701D9"/>
        <w:category>
          <w:name w:val="Algemeen"/>
          <w:gallery w:val="placeholder"/>
        </w:category>
        <w:types>
          <w:type w:val="bbPlcHdr"/>
        </w:types>
        <w:behaviors>
          <w:behavior w:val="content"/>
        </w:behaviors>
        <w:guid w:val="{8F00AAE9-05C5-492E-AE14-A9E8600AE70E}"/>
      </w:docPartPr>
      <w:docPartBody>
        <w:p w:rsidR="007774A2" w:rsidRDefault="00A32F11" w:rsidP="00A32F11">
          <w:pPr>
            <w:pStyle w:val="20DA155C74DE4E4E8C9DC2ABE24701D9"/>
          </w:pPr>
          <w:r w:rsidRPr="00C53A5D">
            <w:rPr>
              <w:rStyle w:val="Tekstvantijdelijkeaanduiding"/>
            </w:rPr>
            <w:t>Kies een item.</w:t>
          </w:r>
        </w:p>
      </w:docPartBody>
    </w:docPart>
    <w:docPart>
      <w:docPartPr>
        <w:name w:val="ACE34EF290B64F7CB7517314D2393E95"/>
        <w:category>
          <w:name w:val="Algemeen"/>
          <w:gallery w:val="placeholder"/>
        </w:category>
        <w:types>
          <w:type w:val="bbPlcHdr"/>
        </w:types>
        <w:behaviors>
          <w:behavior w:val="content"/>
        </w:behaviors>
        <w:guid w:val="{C45A0506-6233-46B3-BDC6-6BB270F55392}"/>
      </w:docPartPr>
      <w:docPartBody>
        <w:p w:rsidR="007774A2" w:rsidRDefault="00A32F11" w:rsidP="00A32F11">
          <w:pPr>
            <w:pStyle w:val="ACE34EF290B64F7CB7517314D2393E95"/>
          </w:pPr>
          <w:r w:rsidRPr="00C53A5D">
            <w:rPr>
              <w:rStyle w:val="Tekstvantijdelijkeaanduiding"/>
            </w:rPr>
            <w:t>Kies een item.</w:t>
          </w:r>
        </w:p>
      </w:docPartBody>
    </w:docPart>
    <w:docPart>
      <w:docPartPr>
        <w:name w:val="443C3B79D3924FB59B7838B66F8C0E5F"/>
        <w:category>
          <w:name w:val="Algemeen"/>
          <w:gallery w:val="placeholder"/>
        </w:category>
        <w:types>
          <w:type w:val="bbPlcHdr"/>
        </w:types>
        <w:behaviors>
          <w:behavior w:val="content"/>
        </w:behaviors>
        <w:guid w:val="{2755C224-84DA-4ED3-AE3C-D7FFEFCD7B85}"/>
      </w:docPartPr>
      <w:docPartBody>
        <w:p w:rsidR="007774A2" w:rsidRDefault="00A32F11" w:rsidP="00A32F11">
          <w:pPr>
            <w:pStyle w:val="443C3B79D3924FB59B7838B66F8C0E5F"/>
          </w:pPr>
          <w:r w:rsidRPr="00C53A5D">
            <w:rPr>
              <w:rStyle w:val="Tekstvantijdelijkeaanduiding"/>
            </w:rPr>
            <w:t>Klik of tik om tekst in te voeren.</w:t>
          </w:r>
        </w:p>
      </w:docPartBody>
    </w:docPart>
    <w:docPart>
      <w:docPartPr>
        <w:name w:val="A90A185C08D74987AD50B91A1570CCB2"/>
        <w:category>
          <w:name w:val="Algemeen"/>
          <w:gallery w:val="placeholder"/>
        </w:category>
        <w:types>
          <w:type w:val="bbPlcHdr"/>
        </w:types>
        <w:behaviors>
          <w:behavior w:val="content"/>
        </w:behaviors>
        <w:guid w:val="{840DE6A6-ED4E-42C2-8F3D-478DA0D01B97}"/>
      </w:docPartPr>
      <w:docPartBody>
        <w:p w:rsidR="007774A2" w:rsidRDefault="00A32F11" w:rsidP="00A32F11">
          <w:pPr>
            <w:pStyle w:val="A90A185C08D74987AD50B91A1570CCB2"/>
          </w:pPr>
          <w:r w:rsidRPr="00C53A5D">
            <w:rPr>
              <w:rStyle w:val="Tekstvantijdelijkeaanduiding"/>
            </w:rPr>
            <w:t>Kies een item.</w:t>
          </w:r>
        </w:p>
      </w:docPartBody>
    </w:docPart>
    <w:docPart>
      <w:docPartPr>
        <w:name w:val="91CFB9E8007642889893DFE917E25957"/>
        <w:category>
          <w:name w:val="Algemeen"/>
          <w:gallery w:val="placeholder"/>
        </w:category>
        <w:types>
          <w:type w:val="bbPlcHdr"/>
        </w:types>
        <w:behaviors>
          <w:behavior w:val="content"/>
        </w:behaviors>
        <w:guid w:val="{814A7370-CC86-4D02-A334-233E262F62B3}"/>
      </w:docPartPr>
      <w:docPartBody>
        <w:p w:rsidR="007774A2" w:rsidRDefault="00A32F11" w:rsidP="00A32F11">
          <w:pPr>
            <w:pStyle w:val="91CFB9E8007642889893DFE917E25957"/>
          </w:pPr>
          <w:r w:rsidRPr="00C53A5D">
            <w:rPr>
              <w:rStyle w:val="Tekstvantijdelijkeaanduiding"/>
            </w:rPr>
            <w:t>Klik of tik om tekst in te voeren.</w:t>
          </w:r>
        </w:p>
      </w:docPartBody>
    </w:docPart>
    <w:docPart>
      <w:docPartPr>
        <w:name w:val="7B141F1F06E04A568A450170AEA263A0"/>
        <w:category>
          <w:name w:val="Algemeen"/>
          <w:gallery w:val="placeholder"/>
        </w:category>
        <w:types>
          <w:type w:val="bbPlcHdr"/>
        </w:types>
        <w:behaviors>
          <w:behavior w:val="content"/>
        </w:behaviors>
        <w:guid w:val="{C528C962-C88B-4E7D-AA0E-C65D5030C91F}"/>
      </w:docPartPr>
      <w:docPartBody>
        <w:p w:rsidR="007774A2" w:rsidRDefault="00A32F11" w:rsidP="00A32F11">
          <w:pPr>
            <w:pStyle w:val="7B141F1F06E04A568A450170AEA263A0"/>
          </w:pPr>
          <w:r w:rsidRPr="00683675">
            <w:rPr>
              <w:rStyle w:val="Tekstvantijdelijkeaanduiding"/>
            </w:rPr>
            <w:t>Klik of tik om tekst in te voeren.</w:t>
          </w:r>
        </w:p>
      </w:docPartBody>
    </w:docPart>
    <w:docPart>
      <w:docPartPr>
        <w:name w:val="86B652A685444360B5ED26B22C89266C"/>
        <w:category>
          <w:name w:val="Algemeen"/>
          <w:gallery w:val="placeholder"/>
        </w:category>
        <w:types>
          <w:type w:val="bbPlcHdr"/>
        </w:types>
        <w:behaviors>
          <w:behavior w:val="content"/>
        </w:behaviors>
        <w:guid w:val="{CED78975-2829-4544-9BAC-27920EB9A599}"/>
      </w:docPartPr>
      <w:docPartBody>
        <w:p w:rsidR="007774A2" w:rsidRDefault="00A32F11" w:rsidP="00A32F11">
          <w:pPr>
            <w:pStyle w:val="86B652A685444360B5ED26B22C89266C"/>
          </w:pPr>
          <w:r w:rsidRPr="00683675">
            <w:rPr>
              <w:rStyle w:val="Tekstvantijdelijkeaanduiding"/>
            </w:rPr>
            <w:t>Klik of tik om tekst in te voeren.</w:t>
          </w:r>
        </w:p>
      </w:docPartBody>
    </w:docPart>
    <w:docPart>
      <w:docPartPr>
        <w:name w:val="F9FDC63A06EC49BE88D62F0843FF21A8"/>
        <w:category>
          <w:name w:val="Algemeen"/>
          <w:gallery w:val="placeholder"/>
        </w:category>
        <w:types>
          <w:type w:val="bbPlcHdr"/>
        </w:types>
        <w:behaviors>
          <w:behavior w:val="content"/>
        </w:behaviors>
        <w:guid w:val="{E7F87D76-8612-4A1B-90C2-BEA5FC44FAB0}"/>
      </w:docPartPr>
      <w:docPartBody>
        <w:p w:rsidR="007774A2" w:rsidRDefault="00A32F11" w:rsidP="00A32F11">
          <w:pPr>
            <w:pStyle w:val="F9FDC63A06EC49BE88D62F0843FF21A8"/>
          </w:pPr>
          <w:r w:rsidRPr="00683675">
            <w:rPr>
              <w:rStyle w:val="Tekstvantijdelijkeaanduiding"/>
            </w:rPr>
            <w:t>Klik of tik om tekst in te voeren.</w:t>
          </w:r>
        </w:p>
      </w:docPartBody>
    </w:docPart>
    <w:docPart>
      <w:docPartPr>
        <w:name w:val="537ED34C1CD0482B887629BDFA36E4D3"/>
        <w:category>
          <w:name w:val="Algemeen"/>
          <w:gallery w:val="placeholder"/>
        </w:category>
        <w:types>
          <w:type w:val="bbPlcHdr"/>
        </w:types>
        <w:behaviors>
          <w:behavior w:val="content"/>
        </w:behaviors>
        <w:guid w:val="{E18F78FC-E350-4FF5-9D6C-F588C34DA7F8}"/>
      </w:docPartPr>
      <w:docPartBody>
        <w:p w:rsidR="007774A2" w:rsidRDefault="00A32F11" w:rsidP="00A32F11">
          <w:pPr>
            <w:pStyle w:val="537ED34C1CD0482B887629BDFA36E4D3"/>
          </w:pPr>
          <w:r w:rsidRPr="00C53A5D">
            <w:rPr>
              <w:rStyle w:val="Tekstvantijdelijkeaanduiding"/>
            </w:rPr>
            <w:t>Kies een item.</w:t>
          </w:r>
        </w:p>
      </w:docPartBody>
    </w:docPart>
    <w:docPart>
      <w:docPartPr>
        <w:name w:val="838CB5C23AC742D4A5114184EF8D9164"/>
        <w:category>
          <w:name w:val="Algemeen"/>
          <w:gallery w:val="placeholder"/>
        </w:category>
        <w:types>
          <w:type w:val="bbPlcHdr"/>
        </w:types>
        <w:behaviors>
          <w:behavior w:val="content"/>
        </w:behaviors>
        <w:guid w:val="{577984F3-E563-4FD1-B741-1D1ADAB50446}"/>
      </w:docPartPr>
      <w:docPartBody>
        <w:p w:rsidR="007774A2" w:rsidRDefault="00A32F11" w:rsidP="00A32F11">
          <w:pPr>
            <w:pStyle w:val="838CB5C23AC742D4A5114184EF8D9164"/>
          </w:pPr>
          <w:r w:rsidRPr="00C53A5D">
            <w:rPr>
              <w:rStyle w:val="Tekstvantijdelijkeaanduiding"/>
            </w:rPr>
            <w:t>Kies een item.</w:t>
          </w:r>
        </w:p>
      </w:docPartBody>
    </w:docPart>
    <w:docPart>
      <w:docPartPr>
        <w:name w:val="992F1D92847344B48CFD61DF09119C6C"/>
        <w:category>
          <w:name w:val="Algemeen"/>
          <w:gallery w:val="placeholder"/>
        </w:category>
        <w:types>
          <w:type w:val="bbPlcHdr"/>
        </w:types>
        <w:behaviors>
          <w:behavior w:val="content"/>
        </w:behaviors>
        <w:guid w:val="{914CBCD7-6D76-4B7A-B5EA-F84FCD6E14DC}"/>
      </w:docPartPr>
      <w:docPartBody>
        <w:p w:rsidR="007774A2" w:rsidRDefault="00A32F11" w:rsidP="00A32F11">
          <w:pPr>
            <w:pStyle w:val="992F1D92847344B48CFD61DF09119C6C"/>
          </w:pPr>
          <w:r w:rsidRPr="00C53A5D">
            <w:rPr>
              <w:rStyle w:val="Tekstvantijdelijkeaanduiding"/>
            </w:rPr>
            <w:t>Klik of tik om tekst in te voeren.</w:t>
          </w:r>
        </w:p>
      </w:docPartBody>
    </w:docPart>
    <w:docPart>
      <w:docPartPr>
        <w:name w:val="9933D97799D74D348A846C637F10857A"/>
        <w:category>
          <w:name w:val="Algemeen"/>
          <w:gallery w:val="placeholder"/>
        </w:category>
        <w:types>
          <w:type w:val="bbPlcHdr"/>
        </w:types>
        <w:behaviors>
          <w:behavior w:val="content"/>
        </w:behaviors>
        <w:guid w:val="{D6CBDF4F-F053-48FC-AC38-1D817FBF877E}"/>
      </w:docPartPr>
      <w:docPartBody>
        <w:p w:rsidR="007774A2" w:rsidRDefault="00A32F11" w:rsidP="00A32F11">
          <w:pPr>
            <w:pStyle w:val="9933D97799D74D348A846C637F10857A"/>
          </w:pPr>
          <w:r w:rsidRPr="00C53A5D">
            <w:rPr>
              <w:rStyle w:val="Tekstvantijdelijkeaanduiding"/>
            </w:rPr>
            <w:t>Kies een item.</w:t>
          </w:r>
        </w:p>
      </w:docPartBody>
    </w:docPart>
    <w:docPart>
      <w:docPartPr>
        <w:name w:val="F4B4714597874DFAABBC162B3415CD57"/>
        <w:category>
          <w:name w:val="Algemeen"/>
          <w:gallery w:val="placeholder"/>
        </w:category>
        <w:types>
          <w:type w:val="bbPlcHdr"/>
        </w:types>
        <w:behaviors>
          <w:behavior w:val="content"/>
        </w:behaviors>
        <w:guid w:val="{4A34B803-11E0-4911-A162-1F0858019DA2}"/>
      </w:docPartPr>
      <w:docPartBody>
        <w:p w:rsidR="007774A2" w:rsidRDefault="00A32F11" w:rsidP="00A32F11">
          <w:pPr>
            <w:pStyle w:val="F4B4714597874DFAABBC162B3415CD57"/>
          </w:pPr>
          <w:r w:rsidRPr="00C53A5D">
            <w:rPr>
              <w:rStyle w:val="Tekstvantijdelijkeaanduiding"/>
            </w:rPr>
            <w:t>Klik of tik om tekst in te voeren.</w:t>
          </w:r>
        </w:p>
      </w:docPartBody>
    </w:docPart>
    <w:docPart>
      <w:docPartPr>
        <w:name w:val="AEF2B4C2E43A4C0B93167E7610FF2372"/>
        <w:category>
          <w:name w:val="Algemeen"/>
          <w:gallery w:val="placeholder"/>
        </w:category>
        <w:types>
          <w:type w:val="bbPlcHdr"/>
        </w:types>
        <w:behaviors>
          <w:behavior w:val="content"/>
        </w:behaviors>
        <w:guid w:val="{3E0E1C76-697E-48C8-99FB-C8854FE2873F}"/>
      </w:docPartPr>
      <w:docPartBody>
        <w:p w:rsidR="007774A2" w:rsidRDefault="00A32F11" w:rsidP="00A32F11">
          <w:pPr>
            <w:pStyle w:val="AEF2B4C2E43A4C0B93167E7610FF2372"/>
          </w:pPr>
          <w:r w:rsidRPr="00683675">
            <w:rPr>
              <w:rStyle w:val="Tekstvantijdelijkeaanduiding"/>
            </w:rPr>
            <w:t>Klik of tik om tekst in te voeren.</w:t>
          </w:r>
        </w:p>
      </w:docPartBody>
    </w:docPart>
    <w:docPart>
      <w:docPartPr>
        <w:name w:val="CC07452D81C043E79DC73B6F7C89DE5D"/>
        <w:category>
          <w:name w:val="Algemeen"/>
          <w:gallery w:val="placeholder"/>
        </w:category>
        <w:types>
          <w:type w:val="bbPlcHdr"/>
        </w:types>
        <w:behaviors>
          <w:behavior w:val="content"/>
        </w:behaviors>
        <w:guid w:val="{858513E9-3A85-4D0A-AF12-F20E537BEB2D}"/>
      </w:docPartPr>
      <w:docPartBody>
        <w:p w:rsidR="007774A2" w:rsidRDefault="00A32F11" w:rsidP="00A32F11">
          <w:pPr>
            <w:pStyle w:val="CC07452D81C043E79DC73B6F7C89DE5D"/>
          </w:pPr>
          <w:r w:rsidRPr="00683675">
            <w:rPr>
              <w:rStyle w:val="Tekstvantijdelijkeaanduiding"/>
            </w:rPr>
            <w:t>Klik of tik om tekst in te voeren.</w:t>
          </w:r>
        </w:p>
      </w:docPartBody>
    </w:docPart>
    <w:docPart>
      <w:docPartPr>
        <w:name w:val="AF8FC9EE23EE40B7BD4B845111982A74"/>
        <w:category>
          <w:name w:val="Algemeen"/>
          <w:gallery w:val="placeholder"/>
        </w:category>
        <w:types>
          <w:type w:val="bbPlcHdr"/>
        </w:types>
        <w:behaviors>
          <w:behavior w:val="content"/>
        </w:behaviors>
        <w:guid w:val="{A9CE065B-DA30-4D2E-B612-EC6293B50224}"/>
      </w:docPartPr>
      <w:docPartBody>
        <w:p w:rsidR="007774A2" w:rsidRDefault="00A32F11" w:rsidP="00A32F11">
          <w:pPr>
            <w:pStyle w:val="AF8FC9EE23EE40B7BD4B845111982A74"/>
          </w:pPr>
          <w:r w:rsidRPr="00683675">
            <w:rPr>
              <w:rStyle w:val="Tekstvantijdelijkeaanduiding"/>
            </w:rPr>
            <w:t>Klik of tik om tekst in te voeren.</w:t>
          </w:r>
        </w:p>
      </w:docPartBody>
    </w:docPart>
    <w:docPart>
      <w:docPartPr>
        <w:name w:val="14733D8D37BB4C61BF202BD9D6797F16"/>
        <w:category>
          <w:name w:val="Algemeen"/>
          <w:gallery w:val="placeholder"/>
        </w:category>
        <w:types>
          <w:type w:val="bbPlcHdr"/>
        </w:types>
        <w:behaviors>
          <w:behavior w:val="content"/>
        </w:behaviors>
        <w:guid w:val="{BE6C4231-6B4C-4363-91C5-DD27558086B4}"/>
      </w:docPartPr>
      <w:docPartBody>
        <w:p w:rsidR="007774A2" w:rsidRDefault="00A32F11" w:rsidP="00A32F11">
          <w:pPr>
            <w:pStyle w:val="14733D8D37BB4C61BF202BD9D6797F16"/>
          </w:pPr>
          <w:r w:rsidRPr="00C53A5D">
            <w:rPr>
              <w:rStyle w:val="Tekstvantijdelijkeaanduiding"/>
            </w:rPr>
            <w:t>Kies een item.</w:t>
          </w:r>
        </w:p>
      </w:docPartBody>
    </w:docPart>
    <w:docPart>
      <w:docPartPr>
        <w:name w:val="F7868589E2634E5889A41B1E8A877112"/>
        <w:category>
          <w:name w:val="Algemeen"/>
          <w:gallery w:val="placeholder"/>
        </w:category>
        <w:types>
          <w:type w:val="bbPlcHdr"/>
        </w:types>
        <w:behaviors>
          <w:behavior w:val="content"/>
        </w:behaviors>
        <w:guid w:val="{BEF0BD4D-1E8F-4E39-8845-ED4D22959A46}"/>
      </w:docPartPr>
      <w:docPartBody>
        <w:p w:rsidR="007774A2" w:rsidRDefault="00A32F11" w:rsidP="00A32F11">
          <w:pPr>
            <w:pStyle w:val="F7868589E2634E5889A41B1E8A877112"/>
          </w:pPr>
          <w:r w:rsidRPr="00C53A5D">
            <w:rPr>
              <w:rStyle w:val="Tekstvantijdelijkeaanduiding"/>
            </w:rPr>
            <w:t>Kies een item.</w:t>
          </w:r>
        </w:p>
      </w:docPartBody>
    </w:docPart>
    <w:docPart>
      <w:docPartPr>
        <w:name w:val="0B53079EE3014D18831F1B328154C584"/>
        <w:category>
          <w:name w:val="Algemeen"/>
          <w:gallery w:val="placeholder"/>
        </w:category>
        <w:types>
          <w:type w:val="bbPlcHdr"/>
        </w:types>
        <w:behaviors>
          <w:behavior w:val="content"/>
        </w:behaviors>
        <w:guid w:val="{4973AFAE-3997-4714-A7C0-B6359B1384D0}"/>
      </w:docPartPr>
      <w:docPartBody>
        <w:p w:rsidR="007774A2" w:rsidRDefault="00A32F11" w:rsidP="00A32F11">
          <w:pPr>
            <w:pStyle w:val="0B53079EE3014D18831F1B328154C584"/>
          </w:pPr>
          <w:r w:rsidRPr="00C53A5D">
            <w:rPr>
              <w:rStyle w:val="Tekstvantijdelijkeaanduiding"/>
            </w:rPr>
            <w:t>Klik of tik om tekst in te voeren.</w:t>
          </w:r>
        </w:p>
      </w:docPartBody>
    </w:docPart>
    <w:docPart>
      <w:docPartPr>
        <w:name w:val="36D8A634EC8546B994A7CB8E3414DF1E"/>
        <w:category>
          <w:name w:val="Algemeen"/>
          <w:gallery w:val="placeholder"/>
        </w:category>
        <w:types>
          <w:type w:val="bbPlcHdr"/>
        </w:types>
        <w:behaviors>
          <w:behavior w:val="content"/>
        </w:behaviors>
        <w:guid w:val="{97A06FFD-E278-480D-9E2C-0B615CEE227C}"/>
      </w:docPartPr>
      <w:docPartBody>
        <w:p w:rsidR="007774A2" w:rsidRDefault="00A32F11" w:rsidP="00A32F11">
          <w:pPr>
            <w:pStyle w:val="36D8A634EC8546B994A7CB8E3414DF1E"/>
          </w:pPr>
          <w:r w:rsidRPr="00C53A5D">
            <w:rPr>
              <w:rStyle w:val="Tekstvantijdelijkeaanduiding"/>
            </w:rPr>
            <w:t>Kies een item.</w:t>
          </w:r>
        </w:p>
      </w:docPartBody>
    </w:docPart>
    <w:docPart>
      <w:docPartPr>
        <w:name w:val="0E0BDD6F24224286BBDA73C2883F5E62"/>
        <w:category>
          <w:name w:val="Algemeen"/>
          <w:gallery w:val="placeholder"/>
        </w:category>
        <w:types>
          <w:type w:val="bbPlcHdr"/>
        </w:types>
        <w:behaviors>
          <w:behavior w:val="content"/>
        </w:behaviors>
        <w:guid w:val="{FA1D6EB1-7A1C-43AF-A730-C98A5CEB69F2}"/>
      </w:docPartPr>
      <w:docPartBody>
        <w:p w:rsidR="007774A2" w:rsidRDefault="00A32F11" w:rsidP="00A32F11">
          <w:pPr>
            <w:pStyle w:val="0E0BDD6F24224286BBDA73C2883F5E62"/>
          </w:pPr>
          <w:r w:rsidRPr="00C53A5D">
            <w:rPr>
              <w:rStyle w:val="Tekstvantijdelijkeaanduiding"/>
            </w:rPr>
            <w:t>Klik of tik om tekst in te voeren.</w:t>
          </w:r>
        </w:p>
      </w:docPartBody>
    </w:docPart>
    <w:docPart>
      <w:docPartPr>
        <w:name w:val="8EB5EE3DA2A84D4F8E2ED06C0E089368"/>
        <w:category>
          <w:name w:val="Algemeen"/>
          <w:gallery w:val="placeholder"/>
        </w:category>
        <w:types>
          <w:type w:val="bbPlcHdr"/>
        </w:types>
        <w:behaviors>
          <w:behavior w:val="content"/>
        </w:behaviors>
        <w:guid w:val="{97E0DBF5-9819-420C-991A-BEF9F749C0FD}"/>
      </w:docPartPr>
      <w:docPartBody>
        <w:p w:rsidR="007774A2" w:rsidRDefault="00A32F11" w:rsidP="00A32F11">
          <w:pPr>
            <w:pStyle w:val="8EB5EE3DA2A84D4F8E2ED06C0E089368"/>
          </w:pPr>
          <w:r w:rsidRPr="00683675">
            <w:rPr>
              <w:rStyle w:val="Tekstvantijdelijkeaanduiding"/>
            </w:rPr>
            <w:t>Klik of tik om tekst in te voeren.</w:t>
          </w:r>
        </w:p>
      </w:docPartBody>
    </w:docPart>
    <w:docPart>
      <w:docPartPr>
        <w:name w:val="63BBF7CC3D9147E69F839193064D2962"/>
        <w:category>
          <w:name w:val="Algemeen"/>
          <w:gallery w:val="placeholder"/>
        </w:category>
        <w:types>
          <w:type w:val="bbPlcHdr"/>
        </w:types>
        <w:behaviors>
          <w:behavior w:val="content"/>
        </w:behaviors>
        <w:guid w:val="{ABBC3BA7-2D22-44E8-B1C8-9F1C06FB8097}"/>
      </w:docPartPr>
      <w:docPartBody>
        <w:p w:rsidR="007774A2" w:rsidRDefault="00A32F11" w:rsidP="00A32F11">
          <w:pPr>
            <w:pStyle w:val="63BBF7CC3D9147E69F839193064D2962"/>
          </w:pPr>
          <w:r w:rsidRPr="00683675">
            <w:rPr>
              <w:rStyle w:val="Tekstvantijdelijkeaanduiding"/>
            </w:rPr>
            <w:t>Klik of tik om tekst in te voeren.</w:t>
          </w:r>
        </w:p>
      </w:docPartBody>
    </w:docPart>
    <w:docPart>
      <w:docPartPr>
        <w:name w:val="9CC35685D9BF4FF8A33539D2B2D47065"/>
        <w:category>
          <w:name w:val="Algemeen"/>
          <w:gallery w:val="placeholder"/>
        </w:category>
        <w:types>
          <w:type w:val="bbPlcHdr"/>
        </w:types>
        <w:behaviors>
          <w:behavior w:val="content"/>
        </w:behaviors>
        <w:guid w:val="{A29D4002-F396-4261-B184-5BA91EB7F219}"/>
      </w:docPartPr>
      <w:docPartBody>
        <w:p w:rsidR="007774A2" w:rsidRDefault="00A32F11" w:rsidP="00A32F11">
          <w:pPr>
            <w:pStyle w:val="9CC35685D9BF4FF8A33539D2B2D47065"/>
          </w:pPr>
          <w:r w:rsidRPr="00683675">
            <w:rPr>
              <w:rStyle w:val="Tekstvantijdelijkeaanduiding"/>
            </w:rPr>
            <w:t>Klik of tik om tekst in te voeren.</w:t>
          </w:r>
        </w:p>
      </w:docPartBody>
    </w:docPart>
    <w:docPart>
      <w:docPartPr>
        <w:name w:val="4202E8C43F014C66921DF23615F58395"/>
        <w:category>
          <w:name w:val="Algemeen"/>
          <w:gallery w:val="placeholder"/>
        </w:category>
        <w:types>
          <w:type w:val="bbPlcHdr"/>
        </w:types>
        <w:behaviors>
          <w:behavior w:val="content"/>
        </w:behaviors>
        <w:guid w:val="{05C68B91-E6F5-4C4F-8DF8-25E2669A0A25}"/>
      </w:docPartPr>
      <w:docPartBody>
        <w:p w:rsidR="007774A2" w:rsidRDefault="00A32F11" w:rsidP="00A32F11">
          <w:pPr>
            <w:pStyle w:val="4202E8C43F014C66921DF23615F58395"/>
          </w:pPr>
          <w:r w:rsidRPr="00C53A5D">
            <w:rPr>
              <w:rStyle w:val="Tekstvantijdelijkeaanduiding"/>
            </w:rPr>
            <w:t>Kies een item.</w:t>
          </w:r>
        </w:p>
      </w:docPartBody>
    </w:docPart>
    <w:docPart>
      <w:docPartPr>
        <w:name w:val="B116863B958E4C689FEA21905B0E1263"/>
        <w:category>
          <w:name w:val="Algemeen"/>
          <w:gallery w:val="placeholder"/>
        </w:category>
        <w:types>
          <w:type w:val="bbPlcHdr"/>
        </w:types>
        <w:behaviors>
          <w:behavior w:val="content"/>
        </w:behaviors>
        <w:guid w:val="{AE3D43CA-7FA2-4E63-B38C-02CBED3F2822}"/>
      </w:docPartPr>
      <w:docPartBody>
        <w:p w:rsidR="007774A2" w:rsidRDefault="00A32F11" w:rsidP="00A32F11">
          <w:pPr>
            <w:pStyle w:val="B116863B958E4C689FEA21905B0E1263"/>
          </w:pPr>
          <w:r w:rsidRPr="00C53A5D">
            <w:rPr>
              <w:rStyle w:val="Tekstvantijdelijkeaanduiding"/>
            </w:rPr>
            <w:t>Kies een item.</w:t>
          </w:r>
        </w:p>
      </w:docPartBody>
    </w:docPart>
    <w:docPart>
      <w:docPartPr>
        <w:name w:val="A0F2443A88C147CBB6022380F358FEA2"/>
        <w:category>
          <w:name w:val="Algemeen"/>
          <w:gallery w:val="placeholder"/>
        </w:category>
        <w:types>
          <w:type w:val="bbPlcHdr"/>
        </w:types>
        <w:behaviors>
          <w:behavior w:val="content"/>
        </w:behaviors>
        <w:guid w:val="{B58122FC-DAAD-4C53-80EE-4E89C90573C2}"/>
      </w:docPartPr>
      <w:docPartBody>
        <w:p w:rsidR="007774A2" w:rsidRDefault="00A32F11" w:rsidP="00A32F11">
          <w:pPr>
            <w:pStyle w:val="A0F2443A88C147CBB6022380F358FEA2"/>
          </w:pPr>
          <w:r w:rsidRPr="00C53A5D">
            <w:rPr>
              <w:rStyle w:val="Tekstvantijdelijkeaanduiding"/>
            </w:rPr>
            <w:t>Klik of tik om tekst in te voeren.</w:t>
          </w:r>
        </w:p>
      </w:docPartBody>
    </w:docPart>
    <w:docPart>
      <w:docPartPr>
        <w:name w:val="755E08D984BA4118A9929409EDFF7100"/>
        <w:category>
          <w:name w:val="Algemeen"/>
          <w:gallery w:val="placeholder"/>
        </w:category>
        <w:types>
          <w:type w:val="bbPlcHdr"/>
        </w:types>
        <w:behaviors>
          <w:behavior w:val="content"/>
        </w:behaviors>
        <w:guid w:val="{03DAC148-7562-4221-856A-2FFD457686F1}"/>
      </w:docPartPr>
      <w:docPartBody>
        <w:p w:rsidR="007774A2" w:rsidRDefault="00A32F11" w:rsidP="00A32F11">
          <w:pPr>
            <w:pStyle w:val="755E08D984BA4118A9929409EDFF7100"/>
          </w:pPr>
          <w:r w:rsidRPr="00C53A5D">
            <w:rPr>
              <w:rStyle w:val="Tekstvantijdelijkeaanduiding"/>
            </w:rPr>
            <w:t>Kies een item.</w:t>
          </w:r>
        </w:p>
      </w:docPartBody>
    </w:docPart>
    <w:docPart>
      <w:docPartPr>
        <w:name w:val="D01317955F3549CDB3D7F11A616F71E8"/>
        <w:category>
          <w:name w:val="Algemeen"/>
          <w:gallery w:val="placeholder"/>
        </w:category>
        <w:types>
          <w:type w:val="bbPlcHdr"/>
        </w:types>
        <w:behaviors>
          <w:behavior w:val="content"/>
        </w:behaviors>
        <w:guid w:val="{B3C9ED05-4563-45F1-8D64-10FABB2EE8F3}"/>
      </w:docPartPr>
      <w:docPartBody>
        <w:p w:rsidR="007774A2" w:rsidRDefault="00A32F11" w:rsidP="00A32F11">
          <w:pPr>
            <w:pStyle w:val="D01317955F3549CDB3D7F11A616F71E8"/>
          </w:pPr>
          <w:r w:rsidRPr="00C53A5D">
            <w:rPr>
              <w:rStyle w:val="Tekstvantijdelijkeaanduiding"/>
            </w:rPr>
            <w:t>Klik of tik om tekst in te voeren.</w:t>
          </w:r>
        </w:p>
      </w:docPartBody>
    </w:docPart>
    <w:docPart>
      <w:docPartPr>
        <w:name w:val="6465E04FACCD4C1EA9605EC4A2A4EC25"/>
        <w:category>
          <w:name w:val="Algemeen"/>
          <w:gallery w:val="placeholder"/>
        </w:category>
        <w:types>
          <w:type w:val="bbPlcHdr"/>
        </w:types>
        <w:behaviors>
          <w:behavior w:val="content"/>
        </w:behaviors>
        <w:guid w:val="{9C8EA27D-D14C-4381-A254-6F4F796E0DBE}"/>
      </w:docPartPr>
      <w:docPartBody>
        <w:p w:rsidR="007774A2" w:rsidRDefault="00A32F11" w:rsidP="00A32F11">
          <w:pPr>
            <w:pStyle w:val="6465E04FACCD4C1EA9605EC4A2A4EC25"/>
          </w:pPr>
          <w:r w:rsidRPr="00683675">
            <w:rPr>
              <w:rStyle w:val="Tekstvantijdelijkeaanduiding"/>
            </w:rPr>
            <w:t>Klik of tik om tekst in te voeren.</w:t>
          </w:r>
        </w:p>
      </w:docPartBody>
    </w:docPart>
    <w:docPart>
      <w:docPartPr>
        <w:name w:val="C960CD7132954264B09B6F55D179520B"/>
        <w:category>
          <w:name w:val="Algemeen"/>
          <w:gallery w:val="placeholder"/>
        </w:category>
        <w:types>
          <w:type w:val="bbPlcHdr"/>
        </w:types>
        <w:behaviors>
          <w:behavior w:val="content"/>
        </w:behaviors>
        <w:guid w:val="{44FB0D27-63EF-4CCC-A20A-E784E8C0AB6E}"/>
      </w:docPartPr>
      <w:docPartBody>
        <w:p w:rsidR="007774A2" w:rsidRDefault="00A32F11" w:rsidP="00A32F11">
          <w:pPr>
            <w:pStyle w:val="C960CD7132954264B09B6F55D179520B"/>
          </w:pPr>
          <w:r w:rsidRPr="00683675">
            <w:rPr>
              <w:rStyle w:val="Tekstvantijdelijkeaanduiding"/>
            </w:rPr>
            <w:t>Klik of tik om tekst in te voeren.</w:t>
          </w:r>
        </w:p>
      </w:docPartBody>
    </w:docPart>
    <w:docPart>
      <w:docPartPr>
        <w:name w:val="FC7B95C5E0E1472C8161AB1615B3D563"/>
        <w:category>
          <w:name w:val="Algemeen"/>
          <w:gallery w:val="placeholder"/>
        </w:category>
        <w:types>
          <w:type w:val="bbPlcHdr"/>
        </w:types>
        <w:behaviors>
          <w:behavior w:val="content"/>
        </w:behaviors>
        <w:guid w:val="{9202F99C-150F-4C6A-B99D-3D34FD4305FF}"/>
      </w:docPartPr>
      <w:docPartBody>
        <w:p w:rsidR="007774A2" w:rsidRDefault="00A32F11" w:rsidP="00A32F11">
          <w:pPr>
            <w:pStyle w:val="FC7B95C5E0E1472C8161AB1615B3D563"/>
          </w:pPr>
          <w:r w:rsidRPr="00683675">
            <w:rPr>
              <w:rStyle w:val="Tekstvantijdelijkeaanduiding"/>
            </w:rPr>
            <w:t>Klik of tik om tekst in te voeren.</w:t>
          </w:r>
        </w:p>
      </w:docPartBody>
    </w:docPart>
    <w:docPart>
      <w:docPartPr>
        <w:name w:val="9C3DC60123054BB09048E19C398360E4"/>
        <w:category>
          <w:name w:val="Algemeen"/>
          <w:gallery w:val="placeholder"/>
        </w:category>
        <w:types>
          <w:type w:val="bbPlcHdr"/>
        </w:types>
        <w:behaviors>
          <w:behavior w:val="content"/>
        </w:behaviors>
        <w:guid w:val="{967E1E21-2AD9-40D7-91A9-7C5BABE6AF4D}"/>
      </w:docPartPr>
      <w:docPartBody>
        <w:p w:rsidR="007774A2" w:rsidRDefault="00A32F11" w:rsidP="00A32F11">
          <w:pPr>
            <w:pStyle w:val="9C3DC60123054BB09048E19C398360E4"/>
          </w:pPr>
          <w:r w:rsidRPr="00C53A5D">
            <w:rPr>
              <w:rStyle w:val="Tekstvantijdelijkeaanduiding"/>
            </w:rPr>
            <w:t>Kies een item.</w:t>
          </w:r>
        </w:p>
      </w:docPartBody>
    </w:docPart>
    <w:docPart>
      <w:docPartPr>
        <w:name w:val="A1BAA899A3C64BD3A05C9C34BCD5E564"/>
        <w:category>
          <w:name w:val="Algemeen"/>
          <w:gallery w:val="placeholder"/>
        </w:category>
        <w:types>
          <w:type w:val="bbPlcHdr"/>
        </w:types>
        <w:behaviors>
          <w:behavior w:val="content"/>
        </w:behaviors>
        <w:guid w:val="{2B0475CC-375D-4441-AD1F-7284ADB693EF}"/>
      </w:docPartPr>
      <w:docPartBody>
        <w:p w:rsidR="007774A2" w:rsidRDefault="00A32F11" w:rsidP="00A32F11">
          <w:pPr>
            <w:pStyle w:val="A1BAA899A3C64BD3A05C9C34BCD5E564"/>
          </w:pPr>
          <w:r w:rsidRPr="00C53A5D">
            <w:rPr>
              <w:rStyle w:val="Tekstvantijdelijkeaanduiding"/>
            </w:rPr>
            <w:t>Kies een item.</w:t>
          </w:r>
        </w:p>
      </w:docPartBody>
    </w:docPart>
    <w:docPart>
      <w:docPartPr>
        <w:name w:val="863B6ACD4A6044C5B4A9CDA886E69AE8"/>
        <w:category>
          <w:name w:val="Algemeen"/>
          <w:gallery w:val="placeholder"/>
        </w:category>
        <w:types>
          <w:type w:val="bbPlcHdr"/>
        </w:types>
        <w:behaviors>
          <w:behavior w:val="content"/>
        </w:behaviors>
        <w:guid w:val="{22509E6D-81D3-4F3C-9129-B51C972CED34}"/>
      </w:docPartPr>
      <w:docPartBody>
        <w:p w:rsidR="007774A2" w:rsidRDefault="00A32F11" w:rsidP="00A32F11">
          <w:pPr>
            <w:pStyle w:val="863B6ACD4A6044C5B4A9CDA886E69AE8"/>
          </w:pPr>
          <w:r w:rsidRPr="00C53A5D">
            <w:rPr>
              <w:rStyle w:val="Tekstvantijdelijkeaanduiding"/>
            </w:rPr>
            <w:t>Klik of tik om tekst in te voeren.</w:t>
          </w:r>
        </w:p>
      </w:docPartBody>
    </w:docPart>
    <w:docPart>
      <w:docPartPr>
        <w:name w:val="564C9189982646729D5EA75EE4EBFC99"/>
        <w:category>
          <w:name w:val="Algemeen"/>
          <w:gallery w:val="placeholder"/>
        </w:category>
        <w:types>
          <w:type w:val="bbPlcHdr"/>
        </w:types>
        <w:behaviors>
          <w:behavior w:val="content"/>
        </w:behaviors>
        <w:guid w:val="{E780A88F-0403-499F-8055-DBCFB6B6672D}"/>
      </w:docPartPr>
      <w:docPartBody>
        <w:p w:rsidR="007774A2" w:rsidRDefault="00A32F11" w:rsidP="00A32F11">
          <w:pPr>
            <w:pStyle w:val="564C9189982646729D5EA75EE4EBFC99"/>
          </w:pPr>
          <w:r w:rsidRPr="00C53A5D">
            <w:rPr>
              <w:rStyle w:val="Tekstvantijdelijkeaanduiding"/>
            </w:rPr>
            <w:t>Kies een item.</w:t>
          </w:r>
        </w:p>
      </w:docPartBody>
    </w:docPart>
    <w:docPart>
      <w:docPartPr>
        <w:name w:val="A2E3843116F1461C8064B109C5CD9D8F"/>
        <w:category>
          <w:name w:val="Algemeen"/>
          <w:gallery w:val="placeholder"/>
        </w:category>
        <w:types>
          <w:type w:val="bbPlcHdr"/>
        </w:types>
        <w:behaviors>
          <w:behavior w:val="content"/>
        </w:behaviors>
        <w:guid w:val="{AEB33C0C-250C-4273-BD65-37295976AA40}"/>
      </w:docPartPr>
      <w:docPartBody>
        <w:p w:rsidR="007774A2" w:rsidRDefault="00A32F11" w:rsidP="00A32F11">
          <w:pPr>
            <w:pStyle w:val="A2E3843116F1461C8064B109C5CD9D8F"/>
          </w:pPr>
          <w:r w:rsidRPr="00C53A5D">
            <w:rPr>
              <w:rStyle w:val="Tekstvantijdelijkeaanduiding"/>
            </w:rPr>
            <w:t>Klik of tik om tekst in te voeren.</w:t>
          </w:r>
        </w:p>
      </w:docPartBody>
    </w:docPart>
    <w:docPart>
      <w:docPartPr>
        <w:name w:val="02F18491B88C427E8C830C7168EC1B1F"/>
        <w:category>
          <w:name w:val="Algemeen"/>
          <w:gallery w:val="placeholder"/>
        </w:category>
        <w:types>
          <w:type w:val="bbPlcHdr"/>
        </w:types>
        <w:behaviors>
          <w:behavior w:val="content"/>
        </w:behaviors>
        <w:guid w:val="{F97B0545-A5C9-4C57-B7D2-9B8C7AF00541}"/>
      </w:docPartPr>
      <w:docPartBody>
        <w:p w:rsidR="007774A2" w:rsidRDefault="00A32F11" w:rsidP="00A32F11">
          <w:pPr>
            <w:pStyle w:val="02F18491B88C427E8C830C7168EC1B1F"/>
          </w:pPr>
          <w:r w:rsidRPr="00683675">
            <w:rPr>
              <w:rStyle w:val="Tekstvantijdelijkeaanduiding"/>
            </w:rPr>
            <w:t>Klik of tik om tekst in te voeren.</w:t>
          </w:r>
        </w:p>
      </w:docPartBody>
    </w:docPart>
    <w:docPart>
      <w:docPartPr>
        <w:name w:val="5F19166AA76F463288D91AA7FFDE1C5E"/>
        <w:category>
          <w:name w:val="Algemeen"/>
          <w:gallery w:val="placeholder"/>
        </w:category>
        <w:types>
          <w:type w:val="bbPlcHdr"/>
        </w:types>
        <w:behaviors>
          <w:behavior w:val="content"/>
        </w:behaviors>
        <w:guid w:val="{2DBADB21-6D56-455F-A891-17EE30495102}"/>
      </w:docPartPr>
      <w:docPartBody>
        <w:p w:rsidR="007774A2" w:rsidRDefault="00A32F11" w:rsidP="00A32F11">
          <w:pPr>
            <w:pStyle w:val="5F19166AA76F463288D91AA7FFDE1C5E"/>
          </w:pPr>
          <w:r w:rsidRPr="00683675">
            <w:rPr>
              <w:rStyle w:val="Tekstvantijdelijkeaanduiding"/>
            </w:rPr>
            <w:t>Klik of tik om tekst in te voeren.</w:t>
          </w:r>
        </w:p>
      </w:docPartBody>
    </w:docPart>
    <w:docPart>
      <w:docPartPr>
        <w:name w:val="A390FCA93C274085AB7AE554B2173B62"/>
        <w:category>
          <w:name w:val="Algemeen"/>
          <w:gallery w:val="placeholder"/>
        </w:category>
        <w:types>
          <w:type w:val="bbPlcHdr"/>
        </w:types>
        <w:behaviors>
          <w:behavior w:val="content"/>
        </w:behaviors>
        <w:guid w:val="{B0475AB5-37FA-46FA-8051-448904F22382}"/>
      </w:docPartPr>
      <w:docPartBody>
        <w:p w:rsidR="007774A2" w:rsidRDefault="00A32F11" w:rsidP="00A32F11">
          <w:pPr>
            <w:pStyle w:val="A390FCA93C274085AB7AE554B2173B62"/>
          </w:pPr>
          <w:r w:rsidRPr="00683675">
            <w:rPr>
              <w:rStyle w:val="Tekstvantijdelijkeaanduiding"/>
            </w:rPr>
            <w:t>Klik of tik om tekst in te voeren.</w:t>
          </w:r>
        </w:p>
      </w:docPartBody>
    </w:docPart>
    <w:docPart>
      <w:docPartPr>
        <w:name w:val="B957E94E590A4F9587B0F4DD52B5D8DC"/>
        <w:category>
          <w:name w:val="Algemeen"/>
          <w:gallery w:val="placeholder"/>
        </w:category>
        <w:types>
          <w:type w:val="bbPlcHdr"/>
        </w:types>
        <w:behaviors>
          <w:behavior w:val="content"/>
        </w:behaviors>
        <w:guid w:val="{89458D80-5A2E-4822-B530-92BA15C09B21}"/>
      </w:docPartPr>
      <w:docPartBody>
        <w:p w:rsidR="007774A2" w:rsidRDefault="00A32F11" w:rsidP="00A32F11">
          <w:pPr>
            <w:pStyle w:val="B957E94E590A4F9587B0F4DD52B5D8DC"/>
          </w:pPr>
          <w:r w:rsidRPr="00C53A5D">
            <w:rPr>
              <w:rStyle w:val="Tekstvantijdelijkeaanduiding"/>
            </w:rPr>
            <w:t>Kies een item.</w:t>
          </w:r>
        </w:p>
      </w:docPartBody>
    </w:docPart>
    <w:docPart>
      <w:docPartPr>
        <w:name w:val="13C9E466E10547A2B0E3D6AA2696B7DE"/>
        <w:category>
          <w:name w:val="Algemeen"/>
          <w:gallery w:val="placeholder"/>
        </w:category>
        <w:types>
          <w:type w:val="bbPlcHdr"/>
        </w:types>
        <w:behaviors>
          <w:behavior w:val="content"/>
        </w:behaviors>
        <w:guid w:val="{218A4936-BA93-4342-A379-0306586C74A5}"/>
      </w:docPartPr>
      <w:docPartBody>
        <w:p w:rsidR="007774A2" w:rsidRDefault="00A32F11" w:rsidP="00A32F11">
          <w:pPr>
            <w:pStyle w:val="13C9E466E10547A2B0E3D6AA2696B7DE"/>
          </w:pPr>
          <w:r w:rsidRPr="00C53A5D">
            <w:rPr>
              <w:rStyle w:val="Tekstvantijdelijkeaanduiding"/>
            </w:rPr>
            <w:t>Kies een item.</w:t>
          </w:r>
        </w:p>
      </w:docPartBody>
    </w:docPart>
    <w:docPart>
      <w:docPartPr>
        <w:name w:val="62F3CE57E70C4FE3B85AD7D0D86CD6CA"/>
        <w:category>
          <w:name w:val="Algemeen"/>
          <w:gallery w:val="placeholder"/>
        </w:category>
        <w:types>
          <w:type w:val="bbPlcHdr"/>
        </w:types>
        <w:behaviors>
          <w:behavior w:val="content"/>
        </w:behaviors>
        <w:guid w:val="{49DEC7D7-23AF-4732-9F37-28BD678483EB}"/>
      </w:docPartPr>
      <w:docPartBody>
        <w:p w:rsidR="007774A2" w:rsidRDefault="00A32F11" w:rsidP="00A32F11">
          <w:pPr>
            <w:pStyle w:val="62F3CE57E70C4FE3B85AD7D0D86CD6CA"/>
          </w:pPr>
          <w:r w:rsidRPr="00C53A5D">
            <w:rPr>
              <w:rStyle w:val="Tekstvantijdelijkeaanduiding"/>
            </w:rPr>
            <w:t>Klik of tik om tekst in te voeren.</w:t>
          </w:r>
        </w:p>
      </w:docPartBody>
    </w:docPart>
    <w:docPart>
      <w:docPartPr>
        <w:name w:val="90A226EE2B8D42ED8DAEA4E6A71542DF"/>
        <w:category>
          <w:name w:val="Algemeen"/>
          <w:gallery w:val="placeholder"/>
        </w:category>
        <w:types>
          <w:type w:val="bbPlcHdr"/>
        </w:types>
        <w:behaviors>
          <w:behavior w:val="content"/>
        </w:behaviors>
        <w:guid w:val="{A92E1232-4B04-4ECA-B8D3-E91724094B66}"/>
      </w:docPartPr>
      <w:docPartBody>
        <w:p w:rsidR="007774A2" w:rsidRDefault="00A32F11" w:rsidP="00A32F11">
          <w:pPr>
            <w:pStyle w:val="90A226EE2B8D42ED8DAEA4E6A71542DF"/>
          </w:pPr>
          <w:r w:rsidRPr="00C53A5D">
            <w:rPr>
              <w:rStyle w:val="Tekstvantijdelijkeaanduiding"/>
            </w:rPr>
            <w:t>Kies een item.</w:t>
          </w:r>
        </w:p>
      </w:docPartBody>
    </w:docPart>
    <w:docPart>
      <w:docPartPr>
        <w:name w:val="02CBAB4CB408414F8B4D7099D56E44CB"/>
        <w:category>
          <w:name w:val="Algemeen"/>
          <w:gallery w:val="placeholder"/>
        </w:category>
        <w:types>
          <w:type w:val="bbPlcHdr"/>
        </w:types>
        <w:behaviors>
          <w:behavior w:val="content"/>
        </w:behaviors>
        <w:guid w:val="{1542B23C-342E-4ABE-8715-14C0ACAE6802}"/>
      </w:docPartPr>
      <w:docPartBody>
        <w:p w:rsidR="007774A2" w:rsidRDefault="00A32F11" w:rsidP="00A32F11">
          <w:pPr>
            <w:pStyle w:val="02CBAB4CB408414F8B4D7099D56E44CB"/>
          </w:pPr>
          <w:r w:rsidRPr="00C53A5D">
            <w:rPr>
              <w:rStyle w:val="Tekstvantijdelijkeaanduiding"/>
            </w:rPr>
            <w:t>Klik of tik om tekst in te voeren.</w:t>
          </w:r>
        </w:p>
      </w:docPartBody>
    </w:docPart>
    <w:docPart>
      <w:docPartPr>
        <w:name w:val="AE24C5A02E284408B031C618F2EEE9BA"/>
        <w:category>
          <w:name w:val="Algemeen"/>
          <w:gallery w:val="placeholder"/>
        </w:category>
        <w:types>
          <w:type w:val="bbPlcHdr"/>
        </w:types>
        <w:behaviors>
          <w:behavior w:val="content"/>
        </w:behaviors>
        <w:guid w:val="{B1E2CC24-5832-4121-9190-06B87DD0A9BA}"/>
      </w:docPartPr>
      <w:docPartBody>
        <w:p w:rsidR="007774A2" w:rsidRDefault="00A32F11" w:rsidP="00A32F11">
          <w:pPr>
            <w:pStyle w:val="AE24C5A02E284408B031C618F2EEE9BA"/>
          </w:pPr>
          <w:r w:rsidRPr="00683675">
            <w:rPr>
              <w:rStyle w:val="Tekstvantijdelijkeaanduiding"/>
            </w:rPr>
            <w:t>Klik of tik om tekst in te voeren.</w:t>
          </w:r>
        </w:p>
      </w:docPartBody>
    </w:docPart>
    <w:docPart>
      <w:docPartPr>
        <w:name w:val="8095D694F81740358D08501DD02F3942"/>
        <w:category>
          <w:name w:val="Algemeen"/>
          <w:gallery w:val="placeholder"/>
        </w:category>
        <w:types>
          <w:type w:val="bbPlcHdr"/>
        </w:types>
        <w:behaviors>
          <w:behavior w:val="content"/>
        </w:behaviors>
        <w:guid w:val="{F3CF6054-9C55-4249-A9AB-10694D17D5D5}"/>
      </w:docPartPr>
      <w:docPartBody>
        <w:p w:rsidR="007774A2" w:rsidRDefault="00A32F11" w:rsidP="00A32F11">
          <w:pPr>
            <w:pStyle w:val="8095D694F81740358D08501DD02F3942"/>
          </w:pPr>
          <w:r w:rsidRPr="00683675">
            <w:rPr>
              <w:rStyle w:val="Tekstvantijdelijkeaanduiding"/>
            </w:rPr>
            <w:t>Klik of tik om tekst in te voeren.</w:t>
          </w:r>
        </w:p>
      </w:docPartBody>
    </w:docPart>
    <w:docPart>
      <w:docPartPr>
        <w:name w:val="C76A49C820EB4338954BB2513A40F407"/>
        <w:category>
          <w:name w:val="Algemeen"/>
          <w:gallery w:val="placeholder"/>
        </w:category>
        <w:types>
          <w:type w:val="bbPlcHdr"/>
        </w:types>
        <w:behaviors>
          <w:behavior w:val="content"/>
        </w:behaviors>
        <w:guid w:val="{E82FB5C5-88FB-4FF6-A7FC-9FB71ED98FBD}"/>
      </w:docPartPr>
      <w:docPartBody>
        <w:p w:rsidR="007774A2" w:rsidRDefault="00A32F11" w:rsidP="00A32F11">
          <w:pPr>
            <w:pStyle w:val="C76A49C820EB4338954BB2513A40F407"/>
          </w:pPr>
          <w:r w:rsidRPr="0068367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 w:name="Arial (Hoofdteks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F11"/>
    <w:rsid w:val="002B0F42"/>
    <w:rsid w:val="003A63A0"/>
    <w:rsid w:val="005D544C"/>
    <w:rsid w:val="007774A2"/>
    <w:rsid w:val="00956611"/>
    <w:rsid w:val="00A32F11"/>
    <w:rsid w:val="00AB1C80"/>
    <w:rsid w:val="00C41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544C"/>
    <w:rPr>
      <w:color w:val="666666"/>
    </w:rPr>
  </w:style>
  <w:style w:type="paragraph" w:customStyle="1" w:styleId="010A41C72C9148D480867DAE2D75D072">
    <w:name w:val="010A41C72C9148D480867DAE2D75D072"/>
    <w:rsid w:val="00A32F11"/>
  </w:style>
  <w:style w:type="paragraph" w:customStyle="1" w:styleId="CBEC5D383FF7484996D19E6FC4EAE217">
    <w:name w:val="CBEC5D383FF7484996D19E6FC4EAE217"/>
    <w:rsid w:val="00A32F11"/>
  </w:style>
  <w:style w:type="paragraph" w:customStyle="1" w:styleId="8B5F685D06B44C60BE7EE9D1268A1C56">
    <w:name w:val="8B5F685D06B44C60BE7EE9D1268A1C56"/>
    <w:rsid w:val="00A32F11"/>
  </w:style>
  <w:style w:type="paragraph" w:customStyle="1" w:styleId="E35A345090704F2B84FE0C6B567E8017">
    <w:name w:val="E35A345090704F2B84FE0C6B567E8017"/>
    <w:rsid w:val="00A32F11"/>
  </w:style>
  <w:style w:type="paragraph" w:customStyle="1" w:styleId="14691D87F3C44AFB8CC8DE933A7E7008">
    <w:name w:val="14691D87F3C44AFB8CC8DE933A7E7008"/>
    <w:rsid w:val="00A32F11"/>
  </w:style>
  <w:style w:type="paragraph" w:customStyle="1" w:styleId="6D3D6E68224D41608BDC7150912A78C1">
    <w:name w:val="6D3D6E68224D41608BDC7150912A78C1"/>
    <w:rsid w:val="00A32F11"/>
  </w:style>
  <w:style w:type="paragraph" w:customStyle="1" w:styleId="F11CE19E4D03413D9ECC58C3E3E3CEBC">
    <w:name w:val="F11CE19E4D03413D9ECC58C3E3E3CEBC"/>
    <w:rsid w:val="00A32F11"/>
  </w:style>
  <w:style w:type="paragraph" w:customStyle="1" w:styleId="A12869588D764DB7B802B09DB35EB68A">
    <w:name w:val="A12869588D764DB7B802B09DB35EB68A"/>
    <w:rsid w:val="00A32F11"/>
  </w:style>
  <w:style w:type="paragraph" w:customStyle="1" w:styleId="08A388A21AD0483EA4A0729C87F9C670">
    <w:name w:val="08A388A21AD0483EA4A0729C87F9C670"/>
    <w:rsid w:val="00A32F11"/>
  </w:style>
  <w:style w:type="paragraph" w:customStyle="1" w:styleId="E606EBC8B68F48F2B2215FBFF8C3CA5A">
    <w:name w:val="E606EBC8B68F48F2B2215FBFF8C3CA5A"/>
    <w:rsid w:val="00A32F11"/>
  </w:style>
  <w:style w:type="paragraph" w:customStyle="1" w:styleId="B82245F54EB64711B1107FED8BB2EC49">
    <w:name w:val="B82245F54EB64711B1107FED8BB2EC49"/>
    <w:rsid w:val="00A32F11"/>
  </w:style>
  <w:style w:type="paragraph" w:customStyle="1" w:styleId="43761773FB3B4158BCC8547FEC1B1007">
    <w:name w:val="43761773FB3B4158BCC8547FEC1B1007"/>
    <w:rsid w:val="00A32F11"/>
  </w:style>
  <w:style w:type="paragraph" w:customStyle="1" w:styleId="1B9FE58332D84B90BF56EA4362238719">
    <w:name w:val="1B9FE58332D84B90BF56EA4362238719"/>
    <w:rsid w:val="00A32F11"/>
  </w:style>
  <w:style w:type="paragraph" w:customStyle="1" w:styleId="6337E91C9D9147C6B56BA1958CD458E4">
    <w:name w:val="6337E91C9D9147C6B56BA1958CD458E4"/>
    <w:rsid w:val="00A32F11"/>
  </w:style>
  <w:style w:type="paragraph" w:customStyle="1" w:styleId="CCBD228EE7204D648A30EDFDF5A33632">
    <w:name w:val="CCBD228EE7204D648A30EDFDF5A33632"/>
    <w:rsid w:val="00A32F11"/>
  </w:style>
  <w:style w:type="paragraph" w:customStyle="1" w:styleId="EEA454CAD0DC44399A5BE67441490D01">
    <w:name w:val="EEA454CAD0DC44399A5BE67441490D01"/>
    <w:rsid w:val="00A32F11"/>
  </w:style>
  <w:style w:type="paragraph" w:customStyle="1" w:styleId="488523F330DB4A139DB4882613C1CF4C">
    <w:name w:val="488523F330DB4A139DB4882613C1CF4C"/>
    <w:rsid w:val="00A32F11"/>
  </w:style>
  <w:style w:type="paragraph" w:customStyle="1" w:styleId="075A95AA022C4A3C8B8E3DF39B66296B">
    <w:name w:val="075A95AA022C4A3C8B8E3DF39B66296B"/>
    <w:rsid w:val="00A32F11"/>
  </w:style>
  <w:style w:type="paragraph" w:customStyle="1" w:styleId="9A888FABA3164A77A5200EED33FB126C">
    <w:name w:val="9A888FABA3164A77A5200EED33FB126C"/>
    <w:rsid w:val="00A32F11"/>
  </w:style>
  <w:style w:type="paragraph" w:customStyle="1" w:styleId="DAB46B8238BF452993910DBA06469A40">
    <w:name w:val="DAB46B8238BF452993910DBA06469A40"/>
    <w:rsid w:val="00A32F11"/>
  </w:style>
  <w:style w:type="paragraph" w:customStyle="1" w:styleId="072CED86AAD7456886C632580526F454">
    <w:name w:val="072CED86AAD7456886C632580526F454"/>
    <w:rsid w:val="00A32F11"/>
  </w:style>
  <w:style w:type="paragraph" w:customStyle="1" w:styleId="DC29B0A5555E40648ACBBF1E0F7AEF1A">
    <w:name w:val="DC29B0A5555E40648ACBBF1E0F7AEF1A"/>
    <w:rsid w:val="00A32F11"/>
  </w:style>
  <w:style w:type="paragraph" w:customStyle="1" w:styleId="28FCABF2D3574BF0B5307F1D99E83D62">
    <w:name w:val="28FCABF2D3574BF0B5307F1D99E83D62"/>
    <w:rsid w:val="00A32F11"/>
  </w:style>
  <w:style w:type="paragraph" w:customStyle="1" w:styleId="50EFD5821BC94D76BFE7B530929EB80C">
    <w:name w:val="50EFD5821BC94D76BFE7B530929EB80C"/>
    <w:rsid w:val="00A32F11"/>
  </w:style>
  <w:style w:type="paragraph" w:customStyle="1" w:styleId="304A93B660154E8CBB68261F98470C7B">
    <w:name w:val="304A93B660154E8CBB68261F98470C7B"/>
    <w:rsid w:val="00A32F11"/>
  </w:style>
  <w:style w:type="paragraph" w:customStyle="1" w:styleId="D00D2B78362D4DA2ACE369ECAEBC8500">
    <w:name w:val="D00D2B78362D4DA2ACE369ECAEBC8500"/>
    <w:rsid w:val="00A32F11"/>
  </w:style>
  <w:style w:type="paragraph" w:customStyle="1" w:styleId="ED11551A29534661AAF03050CCFE2094">
    <w:name w:val="ED11551A29534661AAF03050CCFE2094"/>
    <w:rsid w:val="00A32F11"/>
  </w:style>
  <w:style w:type="paragraph" w:customStyle="1" w:styleId="3D90A213ACB8492A941D68B669D1369D">
    <w:name w:val="3D90A213ACB8492A941D68B669D1369D"/>
    <w:rsid w:val="00A32F11"/>
  </w:style>
  <w:style w:type="paragraph" w:customStyle="1" w:styleId="A6755C17A21A45C7B0C44EE7F132F2A2">
    <w:name w:val="A6755C17A21A45C7B0C44EE7F132F2A2"/>
    <w:rsid w:val="00A32F11"/>
  </w:style>
  <w:style w:type="paragraph" w:customStyle="1" w:styleId="9E8E71EEC43C42CBBCC72BA1CBAD0F26">
    <w:name w:val="9E8E71EEC43C42CBBCC72BA1CBAD0F26"/>
    <w:rsid w:val="00A32F11"/>
  </w:style>
  <w:style w:type="paragraph" w:customStyle="1" w:styleId="CA162A6ADD4F403D98BA05F894E854A4">
    <w:name w:val="CA162A6ADD4F403D98BA05F894E854A4"/>
    <w:rsid w:val="00A32F11"/>
  </w:style>
  <w:style w:type="paragraph" w:customStyle="1" w:styleId="0B9E979478974A4EAB242F8D001308DA">
    <w:name w:val="0B9E979478974A4EAB242F8D001308DA"/>
    <w:rsid w:val="00A32F11"/>
  </w:style>
  <w:style w:type="paragraph" w:customStyle="1" w:styleId="B92F1BF578FD4C1987E17FC90E6DC4F3">
    <w:name w:val="B92F1BF578FD4C1987E17FC90E6DC4F3"/>
    <w:rsid w:val="00A32F11"/>
  </w:style>
  <w:style w:type="paragraph" w:customStyle="1" w:styleId="B9B4E0EED6E146BB937A518E415D3357">
    <w:name w:val="B9B4E0EED6E146BB937A518E415D3357"/>
    <w:rsid w:val="00A32F11"/>
  </w:style>
  <w:style w:type="paragraph" w:customStyle="1" w:styleId="4C24F5853D62493F9F97A403F90BC4DE">
    <w:name w:val="4C24F5853D62493F9F97A403F90BC4DE"/>
    <w:rsid w:val="00A32F11"/>
  </w:style>
  <w:style w:type="paragraph" w:customStyle="1" w:styleId="C45CFB56638647358DED7CA6FC1080CE">
    <w:name w:val="C45CFB56638647358DED7CA6FC1080CE"/>
    <w:rsid w:val="00A32F11"/>
  </w:style>
  <w:style w:type="paragraph" w:customStyle="1" w:styleId="969624607B8D4B709285C6FC6153F58E">
    <w:name w:val="969624607B8D4B709285C6FC6153F58E"/>
    <w:rsid w:val="00A32F11"/>
  </w:style>
  <w:style w:type="paragraph" w:customStyle="1" w:styleId="9D751F28B5DC4D21A96B7904C777F42D">
    <w:name w:val="9D751F28B5DC4D21A96B7904C777F42D"/>
    <w:rsid w:val="00A32F11"/>
  </w:style>
  <w:style w:type="paragraph" w:customStyle="1" w:styleId="31ED5257459946D78EA046A30550E1D3">
    <w:name w:val="31ED5257459946D78EA046A30550E1D3"/>
    <w:rsid w:val="00A32F11"/>
  </w:style>
  <w:style w:type="paragraph" w:customStyle="1" w:styleId="20DA155C74DE4E4E8C9DC2ABE24701D9">
    <w:name w:val="20DA155C74DE4E4E8C9DC2ABE24701D9"/>
    <w:rsid w:val="00A32F11"/>
  </w:style>
  <w:style w:type="paragraph" w:customStyle="1" w:styleId="ACE34EF290B64F7CB7517314D2393E95">
    <w:name w:val="ACE34EF290B64F7CB7517314D2393E95"/>
    <w:rsid w:val="00A32F11"/>
  </w:style>
  <w:style w:type="paragraph" w:customStyle="1" w:styleId="443C3B79D3924FB59B7838B66F8C0E5F">
    <w:name w:val="443C3B79D3924FB59B7838B66F8C0E5F"/>
    <w:rsid w:val="00A32F11"/>
  </w:style>
  <w:style w:type="paragraph" w:customStyle="1" w:styleId="A90A185C08D74987AD50B91A1570CCB2">
    <w:name w:val="A90A185C08D74987AD50B91A1570CCB2"/>
    <w:rsid w:val="00A32F11"/>
  </w:style>
  <w:style w:type="paragraph" w:customStyle="1" w:styleId="91CFB9E8007642889893DFE917E25957">
    <w:name w:val="91CFB9E8007642889893DFE917E25957"/>
    <w:rsid w:val="00A32F11"/>
  </w:style>
  <w:style w:type="paragraph" w:customStyle="1" w:styleId="7B141F1F06E04A568A450170AEA263A0">
    <w:name w:val="7B141F1F06E04A568A450170AEA263A0"/>
    <w:rsid w:val="00A32F11"/>
  </w:style>
  <w:style w:type="paragraph" w:customStyle="1" w:styleId="86B652A685444360B5ED26B22C89266C">
    <w:name w:val="86B652A685444360B5ED26B22C89266C"/>
    <w:rsid w:val="00A32F11"/>
  </w:style>
  <w:style w:type="paragraph" w:customStyle="1" w:styleId="F9FDC63A06EC49BE88D62F0843FF21A8">
    <w:name w:val="F9FDC63A06EC49BE88D62F0843FF21A8"/>
    <w:rsid w:val="00A32F11"/>
  </w:style>
  <w:style w:type="paragraph" w:customStyle="1" w:styleId="537ED34C1CD0482B887629BDFA36E4D3">
    <w:name w:val="537ED34C1CD0482B887629BDFA36E4D3"/>
    <w:rsid w:val="00A32F11"/>
  </w:style>
  <w:style w:type="paragraph" w:customStyle="1" w:styleId="838CB5C23AC742D4A5114184EF8D9164">
    <w:name w:val="838CB5C23AC742D4A5114184EF8D9164"/>
    <w:rsid w:val="00A32F11"/>
  </w:style>
  <w:style w:type="paragraph" w:customStyle="1" w:styleId="992F1D92847344B48CFD61DF09119C6C">
    <w:name w:val="992F1D92847344B48CFD61DF09119C6C"/>
    <w:rsid w:val="00A32F11"/>
  </w:style>
  <w:style w:type="paragraph" w:customStyle="1" w:styleId="9933D97799D74D348A846C637F10857A">
    <w:name w:val="9933D97799D74D348A846C637F10857A"/>
    <w:rsid w:val="00A32F11"/>
  </w:style>
  <w:style w:type="paragraph" w:customStyle="1" w:styleId="F4B4714597874DFAABBC162B3415CD57">
    <w:name w:val="F4B4714597874DFAABBC162B3415CD57"/>
    <w:rsid w:val="00A32F11"/>
  </w:style>
  <w:style w:type="paragraph" w:customStyle="1" w:styleId="AEF2B4C2E43A4C0B93167E7610FF2372">
    <w:name w:val="AEF2B4C2E43A4C0B93167E7610FF2372"/>
    <w:rsid w:val="00A32F11"/>
  </w:style>
  <w:style w:type="paragraph" w:customStyle="1" w:styleId="CC07452D81C043E79DC73B6F7C89DE5D">
    <w:name w:val="CC07452D81C043E79DC73B6F7C89DE5D"/>
    <w:rsid w:val="00A32F11"/>
  </w:style>
  <w:style w:type="paragraph" w:customStyle="1" w:styleId="AF8FC9EE23EE40B7BD4B845111982A74">
    <w:name w:val="AF8FC9EE23EE40B7BD4B845111982A74"/>
    <w:rsid w:val="00A32F11"/>
  </w:style>
  <w:style w:type="paragraph" w:customStyle="1" w:styleId="14733D8D37BB4C61BF202BD9D6797F16">
    <w:name w:val="14733D8D37BB4C61BF202BD9D6797F16"/>
    <w:rsid w:val="00A32F11"/>
  </w:style>
  <w:style w:type="paragraph" w:customStyle="1" w:styleId="F7868589E2634E5889A41B1E8A877112">
    <w:name w:val="F7868589E2634E5889A41B1E8A877112"/>
    <w:rsid w:val="00A32F11"/>
  </w:style>
  <w:style w:type="paragraph" w:customStyle="1" w:styleId="0B53079EE3014D18831F1B328154C584">
    <w:name w:val="0B53079EE3014D18831F1B328154C584"/>
    <w:rsid w:val="00A32F11"/>
  </w:style>
  <w:style w:type="paragraph" w:customStyle="1" w:styleId="36D8A634EC8546B994A7CB8E3414DF1E">
    <w:name w:val="36D8A634EC8546B994A7CB8E3414DF1E"/>
    <w:rsid w:val="00A32F11"/>
  </w:style>
  <w:style w:type="paragraph" w:customStyle="1" w:styleId="0E0BDD6F24224286BBDA73C2883F5E62">
    <w:name w:val="0E0BDD6F24224286BBDA73C2883F5E62"/>
    <w:rsid w:val="00A32F11"/>
  </w:style>
  <w:style w:type="paragraph" w:customStyle="1" w:styleId="8EB5EE3DA2A84D4F8E2ED06C0E089368">
    <w:name w:val="8EB5EE3DA2A84D4F8E2ED06C0E089368"/>
    <w:rsid w:val="00A32F11"/>
  </w:style>
  <w:style w:type="paragraph" w:customStyle="1" w:styleId="63BBF7CC3D9147E69F839193064D2962">
    <w:name w:val="63BBF7CC3D9147E69F839193064D2962"/>
    <w:rsid w:val="00A32F11"/>
  </w:style>
  <w:style w:type="paragraph" w:customStyle="1" w:styleId="9CC35685D9BF4FF8A33539D2B2D47065">
    <w:name w:val="9CC35685D9BF4FF8A33539D2B2D47065"/>
    <w:rsid w:val="00A32F11"/>
  </w:style>
  <w:style w:type="paragraph" w:customStyle="1" w:styleId="4202E8C43F014C66921DF23615F58395">
    <w:name w:val="4202E8C43F014C66921DF23615F58395"/>
    <w:rsid w:val="00A32F11"/>
  </w:style>
  <w:style w:type="paragraph" w:customStyle="1" w:styleId="B116863B958E4C689FEA21905B0E1263">
    <w:name w:val="B116863B958E4C689FEA21905B0E1263"/>
    <w:rsid w:val="00A32F11"/>
  </w:style>
  <w:style w:type="paragraph" w:customStyle="1" w:styleId="A0F2443A88C147CBB6022380F358FEA2">
    <w:name w:val="A0F2443A88C147CBB6022380F358FEA2"/>
    <w:rsid w:val="00A32F11"/>
  </w:style>
  <w:style w:type="paragraph" w:customStyle="1" w:styleId="755E08D984BA4118A9929409EDFF7100">
    <w:name w:val="755E08D984BA4118A9929409EDFF7100"/>
    <w:rsid w:val="00A32F11"/>
  </w:style>
  <w:style w:type="paragraph" w:customStyle="1" w:styleId="D01317955F3549CDB3D7F11A616F71E8">
    <w:name w:val="D01317955F3549CDB3D7F11A616F71E8"/>
    <w:rsid w:val="00A32F11"/>
  </w:style>
  <w:style w:type="paragraph" w:customStyle="1" w:styleId="6465E04FACCD4C1EA9605EC4A2A4EC25">
    <w:name w:val="6465E04FACCD4C1EA9605EC4A2A4EC25"/>
    <w:rsid w:val="00A32F11"/>
  </w:style>
  <w:style w:type="paragraph" w:customStyle="1" w:styleId="C960CD7132954264B09B6F55D179520B">
    <w:name w:val="C960CD7132954264B09B6F55D179520B"/>
    <w:rsid w:val="00A32F11"/>
  </w:style>
  <w:style w:type="paragraph" w:customStyle="1" w:styleId="FC7B95C5E0E1472C8161AB1615B3D563">
    <w:name w:val="FC7B95C5E0E1472C8161AB1615B3D563"/>
    <w:rsid w:val="00A32F11"/>
  </w:style>
  <w:style w:type="paragraph" w:customStyle="1" w:styleId="9C3DC60123054BB09048E19C398360E4">
    <w:name w:val="9C3DC60123054BB09048E19C398360E4"/>
    <w:rsid w:val="00A32F11"/>
  </w:style>
  <w:style w:type="paragraph" w:customStyle="1" w:styleId="A1BAA899A3C64BD3A05C9C34BCD5E564">
    <w:name w:val="A1BAA899A3C64BD3A05C9C34BCD5E564"/>
    <w:rsid w:val="00A32F11"/>
  </w:style>
  <w:style w:type="paragraph" w:customStyle="1" w:styleId="863B6ACD4A6044C5B4A9CDA886E69AE8">
    <w:name w:val="863B6ACD4A6044C5B4A9CDA886E69AE8"/>
    <w:rsid w:val="00A32F11"/>
  </w:style>
  <w:style w:type="paragraph" w:customStyle="1" w:styleId="564C9189982646729D5EA75EE4EBFC99">
    <w:name w:val="564C9189982646729D5EA75EE4EBFC99"/>
    <w:rsid w:val="00A32F11"/>
  </w:style>
  <w:style w:type="paragraph" w:customStyle="1" w:styleId="A2E3843116F1461C8064B109C5CD9D8F">
    <w:name w:val="A2E3843116F1461C8064B109C5CD9D8F"/>
    <w:rsid w:val="00A32F11"/>
  </w:style>
  <w:style w:type="paragraph" w:customStyle="1" w:styleId="02F18491B88C427E8C830C7168EC1B1F">
    <w:name w:val="02F18491B88C427E8C830C7168EC1B1F"/>
    <w:rsid w:val="00A32F11"/>
  </w:style>
  <w:style w:type="paragraph" w:customStyle="1" w:styleId="5F19166AA76F463288D91AA7FFDE1C5E">
    <w:name w:val="5F19166AA76F463288D91AA7FFDE1C5E"/>
    <w:rsid w:val="00A32F11"/>
  </w:style>
  <w:style w:type="paragraph" w:customStyle="1" w:styleId="A390FCA93C274085AB7AE554B2173B62">
    <w:name w:val="A390FCA93C274085AB7AE554B2173B62"/>
    <w:rsid w:val="00A32F11"/>
  </w:style>
  <w:style w:type="paragraph" w:customStyle="1" w:styleId="B957E94E590A4F9587B0F4DD52B5D8DC">
    <w:name w:val="B957E94E590A4F9587B0F4DD52B5D8DC"/>
    <w:rsid w:val="00A32F11"/>
  </w:style>
  <w:style w:type="paragraph" w:customStyle="1" w:styleId="13C9E466E10547A2B0E3D6AA2696B7DE">
    <w:name w:val="13C9E466E10547A2B0E3D6AA2696B7DE"/>
    <w:rsid w:val="00A32F11"/>
  </w:style>
  <w:style w:type="paragraph" w:customStyle="1" w:styleId="62F3CE57E70C4FE3B85AD7D0D86CD6CA">
    <w:name w:val="62F3CE57E70C4FE3B85AD7D0D86CD6CA"/>
    <w:rsid w:val="00A32F11"/>
  </w:style>
  <w:style w:type="paragraph" w:customStyle="1" w:styleId="90A226EE2B8D42ED8DAEA4E6A71542DF">
    <w:name w:val="90A226EE2B8D42ED8DAEA4E6A71542DF"/>
    <w:rsid w:val="00A32F11"/>
  </w:style>
  <w:style w:type="paragraph" w:customStyle="1" w:styleId="02CBAB4CB408414F8B4D7099D56E44CB">
    <w:name w:val="02CBAB4CB408414F8B4D7099D56E44CB"/>
    <w:rsid w:val="00A32F11"/>
  </w:style>
  <w:style w:type="paragraph" w:customStyle="1" w:styleId="AE24C5A02E284408B031C618F2EEE9BA">
    <w:name w:val="AE24C5A02E284408B031C618F2EEE9BA"/>
    <w:rsid w:val="00A32F11"/>
  </w:style>
  <w:style w:type="paragraph" w:customStyle="1" w:styleId="8095D694F81740358D08501DD02F3942">
    <w:name w:val="8095D694F81740358D08501DD02F3942"/>
    <w:rsid w:val="00A32F11"/>
  </w:style>
  <w:style w:type="paragraph" w:customStyle="1" w:styleId="C76A49C820EB4338954BB2513A40F407">
    <w:name w:val="C76A49C820EB4338954BB2513A40F407"/>
    <w:rsid w:val="00A32F11"/>
  </w:style>
  <w:style w:type="paragraph" w:customStyle="1" w:styleId="BB478F2A2DA4473D9DE4A05FF9939BF9">
    <w:name w:val="BB478F2A2DA4473D9DE4A05FF9939BF9"/>
    <w:rsid w:val="005D544C"/>
    <w:rPr>
      <w:lang w:val="nl-NL" w:eastAsia="nl-NL"/>
    </w:rPr>
  </w:style>
  <w:style w:type="paragraph" w:customStyle="1" w:styleId="7517C67E2DD943A29016D2E54D57AF63">
    <w:name w:val="7517C67E2DD943A29016D2E54D57AF63"/>
    <w:rsid w:val="005D544C"/>
    <w:rPr>
      <w:lang w:val="nl-NL" w:eastAsia="nl-NL"/>
    </w:rPr>
  </w:style>
  <w:style w:type="paragraph" w:customStyle="1" w:styleId="F88A35EC497C4333A5390BFEE10C94CD">
    <w:name w:val="F88A35EC497C4333A5390BFEE10C94CD"/>
    <w:rsid w:val="005D544C"/>
    <w:rPr>
      <w:lang w:val="nl-NL" w:eastAsia="nl-NL"/>
    </w:rPr>
  </w:style>
  <w:style w:type="paragraph" w:customStyle="1" w:styleId="B87649C3B07248CB8E1B21C83DE269A9">
    <w:name w:val="B87649C3B07248CB8E1B21C83DE269A9"/>
    <w:rsid w:val="005D544C"/>
    <w:rPr>
      <w:lang w:val="nl-NL" w:eastAsia="nl-NL"/>
    </w:rPr>
  </w:style>
  <w:style w:type="paragraph" w:customStyle="1" w:styleId="629CE41D36E94F95928AC6507673A535">
    <w:name w:val="629CE41D36E94F95928AC6507673A535"/>
    <w:rsid w:val="005D544C"/>
    <w:rPr>
      <w:lang w:val="nl-NL" w:eastAsia="nl-NL"/>
    </w:rPr>
  </w:style>
  <w:style w:type="paragraph" w:customStyle="1" w:styleId="1980F715838D4635960CE855361C47B7">
    <w:name w:val="1980F715838D4635960CE855361C47B7"/>
    <w:rsid w:val="005D544C"/>
    <w:rPr>
      <w:lang w:val="nl-NL" w:eastAsia="nl-NL"/>
    </w:rPr>
  </w:style>
  <w:style w:type="paragraph" w:customStyle="1" w:styleId="A12B0FCDB2FA434CA8C9D12170732285">
    <w:name w:val="A12B0FCDB2FA434CA8C9D12170732285"/>
    <w:rsid w:val="005D544C"/>
    <w:rPr>
      <w:lang w:val="nl-NL" w:eastAsia="nl-NL"/>
    </w:rPr>
  </w:style>
  <w:style w:type="paragraph" w:customStyle="1" w:styleId="A28A1D8090F8402F984B552AA4801115">
    <w:name w:val="A28A1D8090F8402F984B552AA4801115"/>
    <w:rsid w:val="005D544C"/>
    <w:rPr>
      <w:lang w:val="nl-NL" w:eastAsia="nl-NL"/>
    </w:rPr>
  </w:style>
  <w:style w:type="paragraph" w:customStyle="1" w:styleId="C906E4BF979345EEA1D8FA2887FF495E">
    <w:name w:val="C906E4BF979345EEA1D8FA2887FF495E"/>
    <w:rsid w:val="005D544C"/>
    <w:rPr>
      <w:lang w:val="nl-NL" w:eastAsia="nl-NL"/>
    </w:rPr>
  </w:style>
  <w:style w:type="paragraph" w:customStyle="1" w:styleId="100E62CA2F75420987248E758855603E">
    <w:name w:val="100E62CA2F75420987248E758855603E"/>
    <w:rsid w:val="005D544C"/>
    <w:rPr>
      <w:lang w:val="nl-NL" w:eastAsia="nl-NL"/>
    </w:rPr>
  </w:style>
  <w:style w:type="paragraph" w:customStyle="1" w:styleId="35A5495C31754F30A4FA79740F6BE09F">
    <w:name w:val="35A5495C31754F30A4FA79740F6BE09F"/>
    <w:rsid w:val="005D544C"/>
    <w:rPr>
      <w:lang w:val="nl-NL" w:eastAsia="nl-NL"/>
    </w:rPr>
  </w:style>
  <w:style w:type="paragraph" w:customStyle="1" w:styleId="DB36B25F31A54FA3A2F2B2D3E1726DC4">
    <w:name w:val="DB36B25F31A54FA3A2F2B2D3E1726DC4"/>
    <w:rsid w:val="005D544C"/>
    <w:rPr>
      <w:lang w:val="nl-NL" w:eastAsia="nl-NL"/>
    </w:rPr>
  </w:style>
  <w:style w:type="paragraph" w:customStyle="1" w:styleId="E471411FF96E4379836DDD8A8AB03336">
    <w:name w:val="E471411FF96E4379836DDD8A8AB03336"/>
    <w:rsid w:val="005D544C"/>
    <w:rPr>
      <w:lang w:val="nl-NL" w:eastAsia="nl-NL"/>
    </w:rPr>
  </w:style>
  <w:style w:type="paragraph" w:customStyle="1" w:styleId="96147FF2CF0948DD8B4A680322BE7B63">
    <w:name w:val="96147FF2CF0948DD8B4A680322BE7B63"/>
    <w:rsid w:val="005D544C"/>
    <w:rPr>
      <w:lang w:val="nl-NL" w:eastAsia="nl-NL"/>
    </w:rPr>
  </w:style>
  <w:style w:type="paragraph" w:customStyle="1" w:styleId="B369A22F6EB84960A1FCF67F964AD9CD">
    <w:name w:val="B369A22F6EB84960A1FCF67F964AD9CD"/>
    <w:rsid w:val="005D544C"/>
    <w:rPr>
      <w:lang w:val="nl-NL" w:eastAsia="nl-NL"/>
    </w:rPr>
  </w:style>
  <w:style w:type="paragraph" w:customStyle="1" w:styleId="BFE86B535B2D4758AAB80C8E5143E383">
    <w:name w:val="BFE86B535B2D4758AAB80C8E5143E383"/>
    <w:rsid w:val="005D544C"/>
    <w:rPr>
      <w:lang w:val="nl-NL" w:eastAsia="nl-NL"/>
    </w:rPr>
  </w:style>
  <w:style w:type="paragraph" w:customStyle="1" w:styleId="EB4E4D195D024DA6BA5A08BB85B59E12">
    <w:name w:val="EB4E4D195D024DA6BA5A08BB85B59E12"/>
    <w:rsid w:val="005D544C"/>
    <w:rPr>
      <w:lang w:val="nl-NL" w:eastAsia="nl-NL"/>
    </w:rPr>
  </w:style>
  <w:style w:type="paragraph" w:customStyle="1" w:styleId="F3286FCBC8AF463C89D96D3A20D98D12">
    <w:name w:val="F3286FCBC8AF463C89D96D3A20D98D12"/>
    <w:rsid w:val="005D544C"/>
    <w:rPr>
      <w:lang w:val="nl-NL" w:eastAsia="nl-NL"/>
    </w:rPr>
  </w:style>
  <w:style w:type="paragraph" w:customStyle="1" w:styleId="73217FF3512E4D1D8740C7CED16AE18F">
    <w:name w:val="73217FF3512E4D1D8740C7CED16AE18F"/>
    <w:rsid w:val="005D544C"/>
    <w:rPr>
      <w:lang w:val="nl-NL" w:eastAsia="nl-NL"/>
    </w:rPr>
  </w:style>
  <w:style w:type="paragraph" w:customStyle="1" w:styleId="39A2344656F74ABDAADF9F0F4A4831AA">
    <w:name w:val="39A2344656F74ABDAADF9F0F4A4831AA"/>
    <w:rsid w:val="005D544C"/>
    <w:rPr>
      <w:lang w:val="nl-NL" w:eastAsia="nl-NL"/>
    </w:rPr>
  </w:style>
  <w:style w:type="paragraph" w:customStyle="1" w:styleId="20ED444DC97648958DD55A67B16667C7">
    <w:name w:val="20ED444DC97648958DD55A67B16667C7"/>
    <w:rsid w:val="005D544C"/>
    <w:rPr>
      <w:lang w:val="nl-NL" w:eastAsia="nl-NL"/>
    </w:rPr>
  </w:style>
  <w:style w:type="paragraph" w:customStyle="1" w:styleId="08EB387122C046A4BA7D196C8A780770">
    <w:name w:val="08EB387122C046A4BA7D196C8A780770"/>
    <w:rsid w:val="005D544C"/>
    <w:rPr>
      <w:lang w:val="nl-NL" w:eastAsia="nl-NL"/>
    </w:rPr>
  </w:style>
  <w:style w:type="paragraph" w:customStyle="1" w:styleId="977224BB09AD48CAB446DE35FC8276C6">
    <w:name w:val="977224BB09AD48CAB446DE35FC8276C6"/>
    <w:rsid w:val="005D544C"/>
    <w:rPr>
      <w:lang w:val="nl-NL" w:eastAsia="nl-NL"/>
    </w:rPr>
  </w:style>
  <w:style w:type="paragraph" w:customStyle="1" w:styleId="265C1CB6C2D145E79C30C783A271FFF7">
    <w:name w:val="265C1CB6C2D145E79C30C783A271FFF7"/>
    <w:rsid w:val="005D544C"/>
    <w:rPr>
      <w:lang w:val="nl-NL" w:eastAsia="nl-NL"/>
    </w:rPr>
  </w:style>
  <w:style w:type="paragraph" w:customStyle="1" w:styleId="1719691DFBC94EC2898DB5EF4F8E4DDA">
    <w:name w:val="1719691DFBC94EC2898DB5EF4F8E4DDA"/>
    <w:rsid w:val="005D544C"/>
    <w:rPr>
      <w:lang w:val="nl-NL" w:eastAsia="nl-NL"/>
    </w:rPr>
  </w:style>
  <w:style w:type="paragraph" w:customStyle="1" w:styleId="B03A89DBD0C14945A785B5B362789C2A">
    <w:name w:val="B03A89DBD0C14945A785B5B362789C2A"/>
    <w:rsid w:val="005D544C"/>
    <w:rPr>
      <w:lang w:val="nl-NL" w:eastAsia="nl-NL"/>
    </w:rPr>
  </w:style>
  <w:style w:type="paragraph" w:customStyle="1" w:styleId="BD25ACC0D40F422FA309CD3323C3818E">
    <w:name w:val="BD25ACC0D40F422FA309CD3323C3818E"/>
    <w:rsid w:val="005D544C"/>
    <w:rPr>
      <w:lang w:val="nl-NL" w:eastAsia="nl-NL"/>
    </w:rPr>
  </w:style>
  <w:style w:type="paragraph" w:customStyle="1" w:styleId="8E3640EEE0A64B08BD16E9A09D28EBC6">
    <w:name w:val="8E3640EEE0A64B08BD16E9A09D28EBC6"/>
    <w:rsid w:val="005D544C"/>
    <w:rPr>
      <w:lang w:val="nl-NL" w:eastAsia="nl-NL"/>
    </w:rPr>
  </w:style>
  <w:style w:type="paragraph" w:customStyle="1" w:styleId="118C823A6EC644E885CF70CDD140E437">
    <w:name w:val="118C823A6EC644E885CF70CDD140E437"/>
    <w:rsid w:val="005D544C"/>
    <w:rPr>
      <w:lang w:val="nl-NL" w:eastAsia="nl-NL"/>
    </w:rPr>
  </w:style>
  <w:style w:type="paragraph" w:customStyle="1" w:styleId="E73A5707A47E48CAAE4E126CF307BC2E">
    <w:name w:val="E73A5707A47E48CAAE4E126CF307BC2E"/>
    <w:rsid w:val="005D544C"/>
    <w:rPr>
      <w:lang w:val="nl-NL" w:eastAsia="nl-NL"/>
    </w:rPr>
  </w:style>
  <w:style w:type="paragraph" w:customStyle="1" w:styleId="79D53AC3B94B4757A781E1E0BC8E5689">
    <w:name w:val="79D53AC3B94B4757A781E1E0BC8E5689"/>
    <w:rsid w:val="005D544C"/>
    <w:rPr>
      <w:lang w:val="nl-NL" w:eastAsia="nl-NL"/>
    </w:rPr>
  </w:style>
  <w:style w:type="paragraph" w:customStyle="1" w:styleId="EB026781AA0140EDB440EDDC4771437A">
    <w:name w:val="EB026781AA0140EDB440EDDC4771437A"/>
    <w:rsid w:val="005D544C"/>
    <w:rPr>
      <w:lang w:val="nl-NL" w:eastAsia="nl-NL"/>
    </w:rPr>
  </w:style>
  <w:style w:type="paragraph" w:customStyle="1" w:styleId="7D7D72154B894176BB7EC1BCF222AFFB">
    <w:name w:val="7D7D72154B894176BB7EC1BCF222AFFB"/>
    <w:rsid w:val="005D544C"/>
    <w:rPr>
      <w:lang w:val="nl-NL" w:eastAsia="nl-NL"/>
    </w:rPr>
  </w:style>
  <w:style w:type="paragraph" w:customStyle="1" w:styleId="59BB7C33F253419CA6201CBE9F9FBDC3">
    <w:name w:val="59BB7C33F253419CA6201CBE9F9FBDC3"/>
    <w:rsid w:val="005D544C"/>
    <w:rPr>
      <w:lang w:val="nl-NL" w:eastAsia="nl-NL"/>
    </w:rPr>
  </w:style>
  <w:style w:type="paragraph" w:customStyle="1" w:styleId="3ADF188D387349BABB05F89878829E6C">
    <w:name w:val="3ADF188D387349BABB05F89878829E6C"/>
    <w:rsid w:val="005D544C"/>
    <w:rPr>
      <w:lang w:val="nl-NL" w:eastAsia="nl-NL"/>
    </w:rPr>
  </w:style>
  <w:style w:type="paragraph" w:customStyle="1" w:styleId="1D18FF42DAAE45DE8B65A74DF7851045">
    <w:name w:val="1D18FF42DAAE45DE8B65A74DF7851045"/>
    <w:rsid w:val="005D544C"/>
    <w:rPr>
      <w:lang w:val="nl-NL" w:eastAsia="nl-NL"/>
    </w:rPr>
  </w:style>
  <w:style w:type="paragraph" w:customStyle="1" w:styleId="53FB94DE29CA46929867496E0DEDD0B3">
    <w:name w:val="53FB94DE29CA46929867496E0DEDD0B3"/>
    <w:rsid w:val="005D544C"/>
    <w:rPr>
      <w:lang w:val="nl-NL" w:eastAsia="nl-NL"/>
    </w:rPr>
  </w:style>
  <w:style w:type="paragraph" w:customStyle="1" w:styleId="DA902B3F5AC1484D85A65AE01AC9EB12">
    <w:name w:val="DA902B3F5AC1484D85A65AE01AC9EB12"/>
    <w:rsid w:val="005D544C"/>
    <w:rPr>
      <w:lang w:val="nl-NL" w:eastAsia="nl-NL"/>
    </w:rPr>
  </w:style>
  <w:style w:type="paragraph" w:customStyle="1" w:styleId="0557A57DA11E45E5B8B3F7E457AD77AA">
    <w:name w:val="0557A57DA11E45E5B8B3F7E457AD77AA"/>
    <w:rsid w:val="005D544C"/>
    <w:rPr>
      <w:lang w:val="nl-NL" w:eastAsia="nl-NL"/>
    </w:rPr>
  </w:style>
  <w:style w:type="paragraph" w:customStyle="1" w:styleId="ADB32EB88D1945F894ABB6D1218DB459">
    <w:name w:val="ADB32EB88D1945F894ABB6D1218DB459"/>
    <w:rsid w:val="005D544C"/>
    <w:rPr>
      <w:lang w:val="nl-NL" w:eastAsia="nl-NL"/>
    </w:rPr>
  </w:style>
  <w:style w:type="paragraph" w:customStyle="1" w:styleId="C3E839FE0D294E1AA60DF95B07ACA030">
    <w:name w:val="C3E839FE0D294E1AA60DF95B07ACA030"/>
    <w:rsid w:val="005D544C"/>
    <w:rPr>
      <w:lang w:val="nl-NL" w:eastAsia="nl-NL"/>
    </w:rPr>
  </w:style>
  <w:style w:type="paragraph" w:customStyle="1" w:styleId="B4D2B812135F47AEAF33658ABA47D451">
    <w:name w:val="B4D2B812135F47AEAF33658ABA47D451"/>
    <w:rsid w:val="005D544C"/>
    <w:rPr>
      <w:lang w:val="nl-NL" w:eastAsia="nl-NL"/>
    </w:rPr>
  </w:style>
  <w:style w:type="paragraph" w:customStyle="1" w:styleId="F761F59CC79F4D558EA9045A0D8BFE9A">
    <w:name w:val="F761F59CC79F4D558EA9045A0D8BFE9A"/>
    <w:rsid w:val="005D544C"/>
    <w:rPr>
      <w:lang w:val="nl-NL" w:eastAsia="nl-NL"/>
    </w:rPr>
  </w:style>
  <w:style w:type="paragraph" w:customStyle="1" w:styleId="8A477668844A4BBBB31D8BB27BE62497">
    <w:name w:val="8A477668844A4BBBB31D8BB27BE62497"/>
    <w:rsid w:val="005D544C"/>
    <w:rPr>
      <w:lang w:val="nl-NL" w:eastAsia="nl-NL"/>
    </w:rPr>
  </w:style>
  <w:style w:type="paragraph" w:customStyle="1" w:styleId="133A4B3AE66D4C3198781E2BC2B61CD1">
    <w:name w:val="133A4B3AE66D4C3198781E2BC2B61CD1"/>
    <w:rsid w:val="005D544C"/>
    <w:rPr>
      <w:lang w:val="nl-NL" w:eastAsia="nl-NL"/>
    </w:rPr>
  </w:style>
  <w:style w:type="paragraph" w:customStyle="1" w:styleId="519E6ABF079B41DCA9B66470C8E8EF85">
    <w:name w:val="519E6ABF079B41DCA9B66470C8E8EF85"/>
    <w:rsid w:val="005D544C"/>
    <w:rPr>
      <w:lang w:val="nl-NL" w:eastAsia="nl-NL"/>
    </w:rPr>
  </w:style>
  <w:style w:type="paragraph" w:customStyle="1" w:styleId="D4C5DF4D7CE54BF1910C00D904CFB550">
    <w:name w:val="D4C5DF4D7CE54BF1910C00D904CFB550"/>
    <w:rsid w:val="005D544C"/>
    <w:rPr>
      <w:lang w:val="nl-NL" w:eastAsia="nl-NL"/>
    </w:rPr>
  </w:style>
  <w:style w:type="paragraph" w:customStyle="1" w:styleId="BAF77BC16F044C5497D6A7BB527AEE3D">
    <w:name w:val="BAF77BC16F044C5497D6A7BB527AEE3D"/>
    <w:rsid w:val="005D544C"/>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ZonMw-1">
      <a:dk1>
        <a:sysClr val="windowText" lastClr="000000"/>
      </a:dk1>
      <a:lt1>
        <a:sysClr val="window" lastClr="FFFFFF"/>
      </a:lt1>
      <a:dk2>
        <a:srgbClr val="004694"/>
      </a:dk2>
      <a:lt2>
        <a:srgbClr val="F2ECDA"/>
      </a:lt2>
      <a:accent1>
        <a:srgbClr val="00AAEA"/>
      </a:accent1>
      <a:accent2>
        <a:srgbClr val="62C0CB"/>
      </a:accent2>
      <a:accent3>
        <a:srgbClr val="89D79B"/>
      </a:accent3>
      <a:accent4>
        <a:srgbClr val="D90052"/>
      </a:accent4>
      <a:accent5>
        <a:srgbClr val="F0E400"/>
      </a:accent5>
      <a:accent6>
        <a:srgbClr val="B4E0E6"/>
      </a:accent6>
      <a:hlink>
        <a:srgbClr val="000000"/>
      </a:hlink>
      <a:folHlink>
        <a:srgbClr val="000000"/>
      </a:folHlink>
    </a:clrScheme>
    <a:fontScheme name="ZonMw">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b:Tag>
    <b:SourceType>Book</b:SourceType>
    <b:Guid>{6B2B385A-086E-2641-A777-9631FBFDE772}</b:Guid>
    <b:Author>
      <b:Author>
        <b:NameList>
          <b:Person>
            <b:Last>Meulder</b:Last>
            <b:First>André</b:First>
            <b:Middle>de</b:Middle>
          </b:Person>
        </b:NameList>
      </b:Author>
    </b:Author>
    <b:Title>Zes stappen op weg naar professioneel inkopen.</b:Title>
    <b:Publisher>Atos Consulting.</b:Publisher>
    <b:Year>(2009)</b:Year>
    <b:RefOrder>1</b:RefOrder>
  </b:Source>
</b:Sources>
</file>

<file path=customXml/itemProps1.xml><?xml version="1.0" encoding="utf-8"?>
<ds:datastoreItem xmlns:ds="http://schemas.openxmlformats.org/officeDocument/2006/customXml" ds:itemID="{9CB92EF8-852A-DF4C-9C61-51E2BEDC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Template_Rapport_ZonMw-Gevuld_v7</Template>
  <TotalTime>277</TotalTime>
  <Pages>10</Pages>
  <Words>2195</Words>
  <Characters>12078</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Bakker</dc:creator>
  <cp:keywords/>
  <dc:description/>
  <cp:lastModifiedBy>Sophie de Bruin</cp:lastModifiedBy>
  <cp:revision>221</cp:revision>
  <cp:lastPrinted>2026-08-18T13:14:00Z</cp:lastPrinted>
  <dcterms:created xsi:type="dcterms:W3CDTF">2026-08-14T07:27:00Z</dcterms:created>
  <dcterms:modified xsi:type="dcterms:W3CDTF">2026-08-18T13:33:00Z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2024-11-11T08:36:26Z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6ac4bc39-3a81-448a-b747-58906d0aa927</vt:lpwstr>
  </property>
  <property fmtid="{D5CDD505-2E9C-101B-9397-08002B2CF9AE}" pid="8" name="MSIP_Label_ea871968-df67-4817-ac85-f4a5f5ebb5dd_ContentBits">
    <vt:lpwstr>0</vt:lpwstr>
  </property>
</Properties>
</file>